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6.xml" ContentType="application/vnd.openxmlformats-officedocument.wordprocessingml.footer+xml"/>
  <Override PartName="/word/footer4.xml" ContentType="application/vnd.openxmlformats-officedocument.wordprocessingml.footer+xml"/>
  <Override PartName="/word/footer10.xml" ContentType="application/vnd.openxmlformats-officedocument.wordprocessingml.foot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463" w:rsidRDefault="00ED5463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2" w:after="0" w:line="240" w:lineRule="exact"/>
        <w:rPr>
          <w:sz w:val="24"/>
          <w:szCs w:val="24"/>
        </w:rPr>
      </w:pPr>
    </w:p>
    <w:p w:rsidR="00ED5463" w:rsidRDefault="00351A10">
      <w:pPr>
        <w:spacing w:after="0" w:line="550" w:lineRule="exact"/>
        <w:ind w:left="1241" w:right="129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HAA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P</w:t>
      </w:r>
      <w:r>
        <w:rPr>
          <w:rFonts w:ascii="Times New Roman" w:eastAsia="Times New Roman" w:hAnsi="Times New Roman" w:cs="Times New Roman"/>
          <w:b/>
          <w:bCs/>
          <w:spacing w:val="-34"/>
          <w:position w:val="-1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Ch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48"/>
          <w:szCs w:val="48"/>
        </w:rPr>
        <w:t>in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a Cou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48"/>
          <w:szCs w:val="48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t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y P</w:t>
      </w:r>
      <w:r>
        <w:rPr>
          <w:rFonts w:ascii="Times New Roman" w:eastAsia="Times New Roman" w:hAnsi="Times New Roman" w:cs="Times New Roman"/>
          <w:b/>
          <w:bCs/>
          <w:spacing w:val="-12"/>
          <w:position w:val="-1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og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48"/>
          <w:szCs w:val="48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48"/>
          <w:szCs w:val="48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48"/>
          <w:szCs w:val="48"/>
        </w:rPr>
        <w:t>m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3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992" w:right="2042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C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m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pacing w:val="2"/>
          <w:sz w:val="48"/>
          <w:szCs w:val="48"/>
        </w:rPr>
        <w:t>l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spacing w:val="3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spacing w:val="-4"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spacing w:val="-14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z w:val="48"/>
          <w:szCs w:val="48"/>
        </w:rPr>
        <w:t>v</w:t>
      </w:r>
      <w:r>
        <w:rPr>
          <w:rFonts w:ascii="Calibri" w:eastAsia="Calibri" w:hAnsi="Calibri" w:cs="Calibri"/>
          <w:b/>
          <w:bCs/>
          <w:spacing w:val="-4"/>
          <w:sz w:val="48"/>
          <w:szCs w:val="48"/>
        </w:rPr>
        <w:t>i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z w:val="48"/>
          <w:szCs w:val="48"/>
        </w:rPr>
        <w:t>w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99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pacing w:val="-3"/>
          <w:w w:val="99"/>
          <w:sz w:val="48"/>
          <w:szCs w:val="48"/>
        </w:rPr>
        <w:t>p</w:t>
      </w:r>
      <w:r>
        <w:rPr>
          <w:rFonts w:ascii="Calibri" w:eastAsia="Calibri" w:hAnsi="Calibri" w:cs="Calibri"/>
          <w:b/>
          <w:bCs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pacing w:val="3"/>
          <w:sz w:val="48"/>
          <w:szCs w:val="48"/>
        </w:rPr>
        <w:t>r</w:t>
      </w:r>
      <w:r>
        <w:rPr>
          <w:rFonts w:ascii="Calibri" w:eastAsia="Calibri" w:hAnsi="Calibri" w:cs="Calibri"/>
          <w:b/>
          <w:bCs/>
          <w:w w:val="99"/>
          <w:sz w:val="48"/>
          <w:szCs w:val="48"/>
        </w:rPr>
        <w:t>t</w:t>
      </w:r>
    </w:p>
    <w:p w:rsidR="00ED5463" w:rsidRDefault="00351A10">
      <w:pPr>
        <w:spacing w:after="0" w:line="615" w:lineRule="exact"/>
        <w:ind w:left="1512" w:right="1561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bCs/>
          <w:sz w:val="48"/>
          <w:szCs w:val="48"/>
        </w:rPr>
        <w:t>Ju</w:t>
      </w:r>
      <w:r>
        <w:rPr>
          <w:rFonts w:ascii="Calibri" w:eastAsia="Calibri" w:hAnsi="Calibri" w:cs="Calibri"/>
          <w:b/>
          <w:bCs/>
          <w:spacing w:val="3"/>
          <w:sz w:val="48"/>
          <w:szCs w:val="48"/>
        </w:rPr>
        <w:t>l</w:t>
      </w:r>
      <w:r>
        <w:rPr>
          <w:rFonts w:ascii="Calibri" w:eastAsia="Calibri" w:hAnsi="Calibri" w:cs="Calibri"/>
          <w:b/>
          <w:bCs/>
          <w:sz w:val="48"/>
          <w:szCs w:val="48"/>
        </w:rPr>
        <w:t>y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48"/>
          <w:szCs w:val="48"/>
        </w:rPr>
        <w:t>1</w:t>
      </w:r>
      <w:r>
        <w:rPr>
          <w:rFonts w:ascii="Calibri" w:eastAsia="Calibri" w:hAnsi="Calibri" w:cs="Calibri"/>
          <w:b/>
          <w:bCs/>
          <w:spacing w:val="-9"/>
          <w:position w:val="23"/>
          <w:sz w:val="31"/>
          <w:szCs w:val="31"/>
        </w:rPr>
        <w:t>s</w:t>
      </w:r>
      <w:r>
        <w:rPr>
          <w:rFonts w:ascii="Calibri" w:eastAsia="Calibri" w:hAnsi="Calibri" w:cs="Calibri"/>
          <w:b/>
          <w:bCs/>
          <w:spacing w:val="2"/>
          <w:position w:val="23"/>
          <w:sz w:val="31"/>
          <w:szCs w:val="31"/>
        </w:rPr>
        <w:t>t</w:t>
      </w:r>
      <w:r>
        <w:rPr>
          <w:rFonts w:ascii="Calibri" w:eastAsia="Calibri" w:hAnsi="Calibri" w:cs="Calibri"/>
          <w:b/>
          <w:bCs/>
          <w:sz w:val="48"/>
          <w:szCs w:val="48"/>
        </w:rPr>
        <w:t>,</w:t>
      </w:r>
      <w:r>
        <w:rPr>
          <w:rFonts w:ascii="Calibri" w:eastAsia="Calibri" w:hAnsi="Calibri" w:cs="Calibri"/>
          <w:b/>
          <w:bCs/>
          <w:spacing w:val="-6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2</w:t>
      </w:r>
      <w:r>
        <w:rPr>
          <w:rFonts w:ascii="Calibri" w:eastAsia="Calibri" w:hAnsi="Calibri" w:cs="Calibri"/>
          <w:b/>
          <w:bCs/>
          <w:spacing w:val="-2"/>
          <w:sz w:val="48"/>
          <w:szCs w:val="48"/>
        </w:rPr>
        <w:t>0</w:t>
      </w:r>
      <w:r>
        <w:rPr>
          <w:rFonts w:ascii="Calibri" w:eastAsia="Calibri" w:hAnsi="Calibri" w:cs="Calibri"/>
          <w:b/>
          <w:bCs/>
          <w:sz w:val="48"/>
          <w:szCs w:val="48"/>
        </w:rPr>
        <w:t>08</w:t>
      </w:r>
      <w:r>
        <w:rPr>
          <w:rFonts w:ascii="Calibri" w:eastAsia="Calibri" w:hAnsi="Calibri" w:cs="Calibri"/>
          <w:b/>
          <w:bCs/>
          <w:spacing w:val="-10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t</w:t>
      </w:r>
      <w:r>
        <w:rPr>
          <w:rFonts w:ascii="Calibri" w:eastAsia="Calibri" w:hAnsi="Calibri" w:cs="Calibri"/>
          <w:b/>
          <w:bCs/>
          <w:sz w:val="48"/>
          <w:szCs w:val="48"/>
        </w:rPr>
        <w:t>o</w:t>
      </w:r>
      <w:r>
        <w:rPr>
          <w:rFonts w:ascii="Calibri" w:eastAsia="Calibri" w:hAnsi="Calibri" w:cs="Calibri"/>
          <w:b/>
          <w:bCs/>
          <w:spacing w:val="-1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z w:val="48"/>
          <w:szCs w:val="48"/>
        </w:rPr>
        <w:t>J</w:t>
      </w:r>
      <w:r>
        <w:rPr>
          <w:rFonts w:ascii="Calibri" w:eastAsia="Calibri" w:hAnsi="Calibri" w:cs="Calibri"/>
          <w:b/>
          <w:bCs/>
          <w:spacing w:val="-4"/>
          <w:sz w:val="48"/>
          <w:szCs w:val="48"/>
        </w:rPr>
        <w:t>u</w:t>
      </w:r>
      <w:r>
        <w:rPr>
          <w:rFonts w:ascii="Calibri" w:eastAsia="Calibri" w:hAnsi="Calibri" w:cs="Calibri"/>
          <w:b/>
          <w:bCs/>
          <w:spacing w:val="1"/>
          <w:sz w:val="48"/>
          <w:szCs w:val="48"/>
        </w:rPr>
        <w:t>n</w:t>
      </w:r>
      <w:r>
        <w:rPr>
          <w:rFonts w:ascii="Calibri" w:eastAsia="Calibri" w:hAnsi="Calibri" w:cs="Calibri"/>
          <w:b/>
          <w:bCs/>
          <w:sz w:val="48"/>
          <w:szCs w:val="48"/>
        </w:rPr>
        <w:t>e</w:t>
      </w:r>
      <w:r>
        <w:rPr>
          <w:rFonts w:ascii="Calibri" w:eastAsia="Calibri" w:hAnsi="Calibri" w:cs="Calibri"/>
          <w:b/>
          <w:bCs/>
          <w:spacing w:val="-7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8"/>
          <w:szCs w:val="48"/>
        </w:rPr>
        <w:t>3</w:t>
      </w:r>
      <w:r>
        <w:rPr>
          <w:rFonts w:ascii="Calibri" w:eastAsia="Calibri" w:hAnsi="Calibri" w:cs="Calibri"/>
          <w:b/>
          <w:bCs/>
          <w:spacing w:val="5"/>
          <w:sz w:val="48"/>
          <w:szCs w:val="48"/>
        </w:rPr>
        <w:t>0</w:t>
      </w:r>
      <w:r>
        <w:rPr>
          <w:rFonts w:ascii="Calibri" w:eastAsia="Calibri" w:hAnsi="Calibri" w:cs="Calibri"/>
          <w:b/>
          <w:bCs/>
          <w:spacing w:val="-3"/>
          <w:position w:val="23"/>
          <w:sz w:val="31"/>
          <w:szCs w:val="31"/>
        </w:rPr>
        <w:t>t</w:t>
      </w:r>
      <w:r>
        <w:rPr>
          <w:rFonts w:ascii="Calibri" w:eastAsia="Calibri" w:hAnsi="Calibri" w:cs="Calibri"/>
          <w:b/>
          <w:bCs/>
          <w:spacing w:val="1"/>
          <w:position w:val="23"/>
          <w:sz w:val="31"/>
          <w:szCs w:val="31"/>
        </w:rPr>
        <w:t>h</w:t>
      </w:r>
      <w:r>
        <w:rPr>
          <w:rFonts w:ascii="Calibri" w:eastAsia="Calibri" w:hAnsi="Calibri" w:cs="Calibri"/>
          <w:b/>
          <w:bCs/>
          <w:sz w:val="48"/>
          <w:szCs w:val="48"/>
        </w:rPr>
        <w:t>,</w:t>
      </w:r>
      <w:r>
        <w:rPr>
          <w:rFonts w:ascii="Calibri" w:eastAsia="Calibri" w:hAnsi="Calibri" w:cs="Calibri"/>
          <w:b/>
          <w:bCs/>
          <w:spacing w:val="-8"/>
          <w:sz w:val="48"/>
          <w:szCs w:val="48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48"/>
          <w:szCs w:val="48"/>
        </w:rPr>
        <w:t>2</w:t>
      </w:r>
      <w:r>
        <w:rPr>
          <w:rFonts w:ascii="Calibri" w:eastAsia="Calibri" w:hAnsi="Calibri" w:cs="Calibri"/>
          <w:b/>
          <w:bCs/>
          <w:spacing w:val="3"/>
          <w:w w:val="99"/>
          <w:sz w:val="48"/>
          <w:szCs w:val="48"/>
        </w:rPr>
        <w:t>0</w:t>
      </w:r>
      <w:r>
        <w:rPr>
          <w:rFonts w:ascii="Calibri" w:eastAsia="Calibri" w:hAnsi="Calibri" w:cs="Calibri"/>
          <w:b/>
          <w:bCs/>
          <w:spacing w:val="-3"/>
          <w:w w:val="99"/>
          <w:sz w:val="48"/>
          <w:szCs w:val="48"/>
        </w:rPr>
        <w:t>1</w:t>
      </w:r>
      <w:r>
        <w:rPr>
          <w:rFonts w:ascii="Calibri" w:eastAsia="Calibri" w:hAnsi="Calibri" w:cs="Calibri"/>
          <w:b/>
          <w:bCs/>
          <w:spacing w:val="3"/>
          <w:w w:val="99"/>
          <w:sz w:val="48"/>
          <w:szCs w:val="48"/>
        </w:rPr>
        <w:t>2</w:t>
      </w:r>
      <w:r>
        <w:rPr>
          <w:rFonts w:ascii="Calibri" w:eastAsia="Calibri" w:hAnsi="Calibri" w:cs="Calibri"/>
          <w:b/>
          <w:bCs/>
          <w:sz w:val="48"/>
          <w:szCs w:val="48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7" w:after="0" w:line="220" w:lineRule="exact"/>
      </w:pPr>
    </w:p>
    <w:p w:rsidR="00ED5463" w:rsidRDefault="008E4D5E">
      <w:pPr>
        <w:spacing w:after="0" w:line="240" w:lineRule="auto"/>
        <w:ind w:left="19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3562350" cy="2035810"/>
            <wp:effectExtent l="0" t="0" r="0" b="254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3" w:rsidRDefault="00ED5463">
      <w:pPr>
        <w:spacing w:before="7" w:after="0" w:line="260" w:lineRule="exact"/>
        <w:rPr>
          <w:sz w:val="26"/>
          <w:szCs w:val="26"/>
        </w:rPr>
      </w:pPr>
    </w:p>
    <w:p w:rsidR="00ED5463" w:rsidRDefault="00351A10">
      <w:pPr>
        <w:spacing w:before="34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V</w:t>
      </w:r>
      <w:r>
        <w:rPr>
          <w:rFonts w:ascii="Arial" w:eastAsia="Arial" w:hAnsi="Arial" w:cs="Arial"/>
          <w:spacing w:val="-1"/>
          <w:sz w:val="21"/>
          <w:szCs w:val="21"/>
        </w:rPr>
        <w:t>/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ona</w:t>
      </w:r>
      <w:r>
        <w:rPr>
          <w:rFonts w:ascii="Arial" w:eastAsia="Arial" w:hAnsi="Arial" w:cs="Arial"/>
          <w:sz w:val="21"/>
          <w:szCs w:val="21"/>
        </w:rPr>
        <w:t xml:space="preserve">l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1"/>
          <w:sz w:val="21"/>
          <w:szCs w:val="21"/>
        </w:rPr>
        <w:t xml:space="preserve"> (</w:t>
      </w:r>
      <w:r>
        <w:rPr>
          <w:rFonts w:ascii="Arial" w:eastAsia="Arial" w:hAnsi="Arial" w:cs="Arial"/>
          <w:spacing w:val="-4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AA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z w:val="21"/>
          <w:szCs w:val="21"/>
        </w:rPr>
        <w:t>)</w:t>
      </w:r>
    </w:p>
    <w:p w:rsidR="00ED5463" w:rsidRDefault="00ED5463">
      <w:pPr>
        <w:spacing w:before="5" w:after="0" w:line="220" w:lineRule="exact"/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>
        <w:rPr>
          <w:rFonts w:ascii="Arial" w:eastAsia="Arial" w:hAnsi="Arial" w:cs="Arial"/>
          <w:b/>
          <w:bCs/>
          <w:sz w:val="21"/>
          <w:szCs w:val="21"/>
        </w:rPr>
        <w:t>pl</w:t>
      </w:r>
      <w:r>
        <w:rPr>
          <w:rFonts w:ascii="Arial" w:eastAsia="Arial" w:hAnsi="Arial" w:cs="Arial"/>
          <w:b/>
          <w:bCs/>
          <w:spacing w:val="-8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ng</w:t>
      </w:r>
      <w:r>
        <w:rPr>
          <w:rFonts w:ascii="Arial" w:eastAsia="Arial" w:hAnsi="Arial" w:cs="Arial"/>
          <w:b/>
          <w:bCs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g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cy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NC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1"/>
          <w:sz w:val="21"/>
          <w:szCs w:val="21"/>
        </w:rPr>
        <w:t>Y</w:t>
      </w:r>
      <w:r>
        <w:rPr>
          <w:rFonts w:ascii="Arial" w:eastAsia="Arial" w:hAnsi="Arial" w:cs="Arial"/>
          <w:spacing w:val="-2"/>
          <w:sz w:val="21"/>
          <w:szCs w:val="21"/>
        </w:rPr>
        <w:t>un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 xml:space="preserve">xi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ana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</w:t>
      </w:r>
      <w:r>
        <w:rPr>
          <w:rFonts w:ascii="Arial" w:eastAsia="Arial" w:hAnsi="Arial" w:cs="Arial"/>
          <w:spacing w:val="-6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ce</w:t>
      </w:r>
    </w:p>
    <w:p w:rsidR="00ED5463" w:rsidRDefault="00ED5463">
      <w:pPr>
        <w:spacing w:before="9" w:after="0" w:line="220" w:lineRule="exact"/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nd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z w:val="21"/>
          <w:szCs w:val="21"/>
        </w:rPr>
        <w:t>ding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gr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7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nt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u</w:t>
      </w:r>
      <w:r>
        <w:rPr>
          <w:rFonts w:ascii="Arial" w:eastAsia="Arial" w:hAnsi="Arial" w:cs="Arial"/>
          <w:b/>
          <w:bCs/>
          <w:sz w:val="21"/>
          <w:szCs w:val="21"/>
        </w:rPr>
        <w:t>mb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r: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9"/>
          <w:sz w:val="21"/>
          <w:szCs w:val="21"/>
        </w:rPr>
        <w:t>F</w:t>
      </w:r>
      <w:r>
        <w:rPr>
          <w:rFonts w:ascii="Arial" w:eastAsia="Arial" w:hAnsi="Arial" w:cs="Arial"/>
          <w:spacing w:val="-2"/>
          <w:sz w:val="21"/>
          <w:szCs w:val="21"/>
        </w:rPr>
        <w:t>A45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V0</w:t>
      </w:r>
      <w:r>
        <w:rPr>
          <w:rFonts w:ascii="Arial" w:eastAsia="Arial" w:hAnsi="Arial" w:cs="Arial"/>
          <w:spacing w:val="-1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</w:p>
    <w:p w:rsidR="00ED5463" w:rsidRDefault="00ED5463">
      <w:pPr>
        <w:spacing w:before="4" w:after="0" w:line="220" w:lineRule="exact"/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ze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bCs/>
          <w:sz w:val="21"/>
          <w:szCs w:val="21"/>
        </w:rPr>
        <w:t>he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ac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y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7</w:t>
      </w:r>
      <w:r>
        <w:rPr>
          <w:rFonts w:ascii="Arial" w:eastAsia="Arial" w:hAnsi="Arial" w:cs="Arial"/>
          <w:spacing w:val="-1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>400</w:t>
      </w:r>
      <w:r>
        <w:rPr>
          <w:rFonts w:ascii="Arial" w:eastAsia="Arial" w:hAnsi="Arial" w:cs="Arial"/>
          <w:spacing w:val="3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>00</w:t>
      </w:r>
      <w:r>
        <w:rPr>
          <w:rFonts w:ascii="Arial" w:eastAsia="Arial" w:hAnsi="Arial" w:cs="Arial"/>
          <w:spacing w:val="4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>.</w:t>
      </w:r>
    </w:p>
    <w:p w:rsidR="00ED5463" w:rsidRDefault="00ED5463">
      <w:pPr>
        <w:spacing w:before="10" w:after="0" w:line="220" w:lineRule="exact"/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bCs/>
          <w:sz w:val="21"/>
          <w:szCs w:val="21"/>
        </w:rPr>
        <w:t>ur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on 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bCs/>
          <w:sz w:val="21"/>
          <w:szCs w:val="21"/>
        </w:rPr>
        <w:t>he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ac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y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20</w:t>
      </w:r>
      <w:r>
        <w:rPr>
          <w:rFonts w:ascii="Arial" w:eastAsia="Arial" w:hAnsi="Arial" w:cs="Arial"/>
          <w:spacing w:val="3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5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un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30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2</w:t>
      </w:r>
      <w:r>
        <w:rPr>
          <w:rFonts w:ascii="Arial" w:eastAsia="Arial" w:hAnsi="Arial" w:cs="Arial"/>
          <w:spacing w:val="2"/>
          <w:sz w:val="21"/>
          <w:szCs w:val="21"/>
        </w:rPr>
        <w:t>0</w:t>
      </w:r>
      <w:r>
        <w:rPr>
          <w:rFonts w:ascii="Arial" w:eastAsia="Arial" w:hAnsi="Arial" w:cs="Arial"/>
          <w:spacing w:val="-2"/>
          <w:sz w:val="21"/>
          <w:szCs w:val="21"/>
        </w:rPr>
        <w:t>12</w:t>
      </w:r>
      <w:r>
        <w:rPr>
          <w:rFonts w:ascii="Arial" w:eastAsia="Arial" w:hAnsi="Arial" w:cs="Arial"/>
          <w:sz w:val="21"/>
          <w:szCs w:val="21"/>
        </w:rPr>
        <w:t>.</w:t>
      </w:r>
    </w:p>
    <w:p w:rsidR="00ED5463" w:rsidRDefault="00612A57">
      <w:pPr>
        <w:spacing w:after="0"/>
        <w:sectPr w:rsidR="00ED5463" w:rsidSect="00915B0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40"/>
          <w:pgMar w:top="1560" w:right="1180" w:bottom="1280" w:left="1200" w:header="720" w:footer="1081" w:gutter="0"/>
          <w:pgNumType w:start="1"/>
          <w:cols w:space="720"/>
          <w:titlePg/>
          <w:docGrid w:linePitch="299"/>
        </w:sectPr>
      </w:pPr>
      <w:r w:rsidRPr="00637014">
        <w:rPr>
          <w:rFonts w:ascii="Arial" w:eastAsia="Calibri" w:hAnsi="Arial" w:cs="Arial"/>
          <w:noProof/>
          <w:lang w:val="en-AU" w:eastAsia="en-AU"/>
        </w:rPr>
        <w:drawing>
          <wp:anchor distT="0" distB="0" distL="114300" distR="114300" simplePos="0" relativeHeight="503310640" behindDoc="1" locked="0" layoutInCell="1" allowOverlap="1" wp14:anchorId="2897445E" wp14:editId="4E269740">
            <wp:simplePos x="0" y="0"/>
            <wp:positionH relativeFrom="column">
              <wp:posOffset>4228465</wp:posOffset>
            </wp:positionH>
            <wp:positionV relativeFrom="paragraph">
              <wp:posOffset>1890395</wp:posOffset>
            </wp:positionV>
            <wp:extent cx="1591310" cy="719455"/>
            <wp:effectExtent l="0" t="0" r="8890" b="4445"/>
            <wp:wrapThrough wrapText="bothSides">
              <wp:wrapPolygon edited="0">
                <wp:start x="0" y="0"/>
                <wp:lineTo x="0" y="21162"/>
                <wp:lineTo x="21462" y="21162"/>
                <wp:lineTo x="21462" y="0"/>
                <wp:lineTo x="0" y="0"/>
              </wp:wrapPolygon>
            </wp:wrapThrough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463" w:rsidRDefault="00ED5463">
      <w:pPr>
        <w:spacing w:before="2" w:after="0" w:line="150" w:lineRule="exact"/>
        <w:rPr>
          <w:sz w:val="15"/>
          <w:szCs w:val="15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3" w:after="0" w:line="240" w:lineRule="auto"/>
        <w:ind w:left="3430" w:right="3484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spacing w:val="-26"/>
          <w:sz w:val="30"/>
          <w:szCs w:val="30"/>
        </w:rPr>
        <w:t>T</w:t>
      </w:r>
      <w:r>
        <w:rPr>
          <w:rFonts w:ascii="Arial" w:eastAsia="Arial" w:hAnsi="Arial" w:cs="Arial"/>
          <w:b/>
          <w:bCs/>
          <w:sz w:val="30"/>
          <w:szCs w:val="30"/>
        </w:rPr>
        <w:t>a</w:t>
      </w:r>
      <w:r>
        <w:rPr>
          <w:rFonts w:ascii="Arial" w:eastAsia="Arial" w:hAnsi="Arial" w:cs="Arial"/>
          <w:b/>
          <w:bCs/>
          <w:spacing w:val="-2"/>
          <w:sz w:val="30"/>
          <w:szCs w:val="30"/>
        </w:rPr>
        <w:t>b</w:t>
      </w:r>
      <w:r>
        <w:rPr>
          <w:rFonts w:ascii="Arial" w:eastAsia="Arial" w:hAnsi="Arial" w:cs="Arial"/>
          <w:b/>
          <w:bCs/>
          <w:spacing w:val="2"/>
          <w:sz w:val="30"/>
          <w:szCs w:val="30"/>
        </w:rPr>
        <w:t>l</w:t>
      </w:r>
      <w:r>
        <w:rPr>
          <w:rFonts w:ascii="Arial" w:eastAsia="Arial" w:hAnsi="Arial" w:cs="Arial"/>
          <w:b/>
          <w:bCs/>
          <w:sz w:val="30"/>
          <w:szCs w:val="30"/>
        </w:rPr>
        <w:t>e</w:t>
      </w:r>
      <w:r>
        <w:rPr>
          <w:rFonts w:ascii="Arial" w:eastAsia="Arial" w:hAnsi="Arial" w:cs="Arial"/>
          <w:b/>
          <w:bCs/>
          <w:spacing w:val="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0"/>
          <w:szCs w:val="30"/>
        </w:rPr>
        <w:t>o</w:t>
      </w:r>
      <w:r>
        <w:rPr>
          <w:rFonts w:ascii="Arial" w:eastAsia="Arial" w:hAnsi="Arial" w:cs="Arial"/>
          <w:b/>
          <w:bCs/>
          <w:sz w:val="30"/>
          <w:szCs w:val="30"/>
        </w:rPr>
        <w:t>f</w:t>
      </w:r>
      <w:r>
        <w:rPr>
          <w:rFonts w:ascii="Arial" w:eastAsia="Arial" w:hAnsi="Arial" w:cs="Arial"/>
          <w:b/>
          <w:bCs/>
          <w:spacing w:val="-2"/>
          <w:sz w:val="30"/>
          <w:szCs w:val="30"/>
        </w:rPr>
        <w:t xml:space="preserve"> Con</w:t>
      </w:r>
      <w:r>
        <w:rPr>
          <w:rFonts w:ascii="Arial" w:eastAsia="Arial" w:hAnsi="Arial" w:cs="Arial"/>
          <w:b/>
          <w:bCs/>
          <w:sz w:val="30"/>
          <w:szCs w:val="30"/>
        </w:rPr>
        <w:t>te</w:t>
      </w:r>
      <w:r>
        <w:rPr>
          <w:rFonts w:ascii="Arial" w:eastAsia="Arial" w:hAnsi="Arial" w:cs="Arial"/>
          <w:b/>
          <w:bCs/>
          <w:spacing w:val="-2"/>
          <w:sz w:val="30"/>
          <w:szCs w:val="30"/>
        </w:rPr>
        <w:t>n</w:t>
      </w:r>
      <w:r>
        <w:rPr>
          <w:rFonts w:ascii="Arial" w:eastAsia="Arial" w:hAnsi="Arial" w:cs="Arial"/>
          <w:b/>
          <w:bCs/>
          <w:spacing w:val="-9"/>
          <w:sz w:val="30"/>
          <w:szCs w:val="30"/>
        </w:rPr>
        <w:t>t</w:t>
      </w:r>
      <w:r>
        <w:rPr>
          <w:rFonts w:ascii="Arial" w:eastAsia="Arial" w:hAnsi="Arial" w:cs="Arial"/>
          <w:b/>
          <w:bCs/>
          <w:sz w:val="30"/>
          <w:szCs w:val="30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3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69" w:right="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pacing w:val="-5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3</w:t>
      </w:r>
    </w:p>
    <w:p w:rsidR="00ED5463" w:rsidRDefault="00351A10">
      <w:pPr>
        <w:spacing w:before="56" w:after="0" w:line="240" w:lineRule="auto"/>
        <w:ind w:left="69" w:right="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ck</w:t>
      </w:r>
      <w:r>
        <w:rPr>
          <w:rFonts w:ascii="Arial" w:eastAsia="Arial" w:hAnsi="Arial" w:cs="Arial"/>
          <w:spacing w:val="-2"/>
          <w:sz w:val="21"/>
          <w:szCs w:val="21"/>
        </w:rPr>
        <w:t>no</w:t>
      </w:r>
      <w:r>
        <w:rPr>
          <w:rFonts w:ascii="Arial" w:eastAsia="Arial" w:hAnsi="Arial" w:cs="Arial"/>
          <w:spacing w:val="6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ed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</w:t>
      </w:r>
    </w:p>
    <w:p w:rsidR="00ED5463" w:rsidRDefault="00351A10">
      <w:pPr>
        <w:spacing w:before="55" w:after="0" w:line="240" w:lineRule="auto"/>
        <w:ind w:left="69" w:right="68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Su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7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5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AA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5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Ke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5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6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Su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ili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8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8</w:t>
      </w:r>
    </w:p>
    <w:p w:rsidR="00ED5463" w:rsidRDefault="00351A10">
      <w:pPr>
        <w:spacing w:before="56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Le</w:t>
      </w:r>
      <w:r>
        <w:rPr>
          <w:rFonts w:ascii="Arial" w:eastAsia="Arial" w:hAnsi="Arial" w:cs="Arial"/>
          <w:sz w:val="21"/>
          <w:szCs w:val="21"/>
        </w:rPr>
        <w:t>ss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9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10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Lon</w:t>
      </w:r>
      <w:r>
        <w:rPr>
          <w:rFonts w:ascii="Arial" w:eastAsia="Arial" w:hAnsi="Arial" w:cs="Arial"/>
          <w:spacing w:val="3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>-</w:t>
      </w:r>
      <w:r>
        <w:rPr>
          <w:rFonts w:ascii="Arial" w:eastAsia="Arial" w:hAnsi="Arial" w:cs="Arial"/>
          <w:spacing w:val="-28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m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Bene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................................</w:t>
      </w:r>
      <w:r>
        <w:rPr>
          <w:rFonts w:ascii="Calibri" w:eastAsia="Calibri" w:hAnsi="Calibri" w:cs="Calibri"/>
          <w:spacing w:val="-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10</w:t>
      </w:r>
    </w:p>
    <w:p w:rsidR="00ED5463" w:rsidRDefault="00351A10">
      <w:pPr>
        <w:spacing w:after="0" w:line="317" w:lineRule="exact"/>
        <w:ind w:left="69" w:right="6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</w:rPr>
        <w:t>Ⅰ</w:t>
      </w:r>
      <w:r>
        <w:rPr>
          <w:rFonts w:ascii="Arial" w:eastAsia="Arial" w:hAnsi="Arial" w:cs="Arial"/>
          <w:w w:val="180"/>
          <w:position w:val="-1"/>
          <w:sz w:val="21"/>
          <w:szCs w:val="21"/>
        </w:rPr>
        <w:t>.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j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ct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 xml:space="preserve"> Ba</w:t>
      </w:r>
      <w:r>
        <w:rPr>
          <w:rFonts w:ascii="Arial" w:eastAsia="Arial" w:hAnsi="Arial" w:cs="Arial"/>
          <w:position w:val="-1"/>
          <w:sz w:val="21"/>
          <w:szCs w:val="21"/>
        </w:rPr>
        <w:t>ck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g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oun</w:t>
      </w:r>
      <w:r>
        <w:rPr>
          <w:rFonts w:ascii="Arial" w:eastAsia="Arial" w:hAnsi="Arial" w:cs="Arial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-25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</w:t>
      </w:r>
      <w:r>
        <w:rPr>
          <w:rFonts w:ascii="Calibri" w:eastAsia="Calibri" w:hAnsi="Calibri" w:cs="Calibri"/>
          <w:spacing w:val="-14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1"/>
          <w:szCs w:val="21"/>
        </w:rPr>
        <w:t>11</w:t>
      </w:r>
    </w:p>
    <w:p w:rsidR="00ED5463" w:rsidRDefault="00351A10">
      <w:pPr>
        <w:spacing w:before="51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oa</w:t>
      </w:r>
      <w:r>
        <w:rPr>
          <w:rFonts w:ascii="Arial" w:eastAsia="Arial" w:hAnsi="Arial" w:cs="Arial"/>
          <w:sz w:val="21"/>
          <w:szCs w:val="21"/>
        </w:rPr>
        <w:t xml:space="preserve">l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es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11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oup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11</w:t>
      </w:r>
    </w:p>
    <w:p w:rsidR="00ED5463" w:rsidRDefault="00351A10">
      <w:pPr>
        <w:spacing w:after="0" w:line="317" w:lineRule="exact"/>
        <w:ind w:left="69" w:right="6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</w:rPr>
        <w:t>Ⅱ</w:t>
      </w:r>
      <w:r>
        <w:rPr>
          <w:rFonts w:ascii="Arial" w:eastAsia="Arial" w:hAnsi="Arial" w:cs="Arial"/>
          <w:w w:val="180"/>
          <w:position w:val="-1"/>
          <w:sz w:val="21"/>
          <w:szCs w:val="21"/>
        </w:rPr>
        <w:t>.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6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6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eastAsia="Arial" w:hAnsi="Arial" w:cs="Arial"/>
          <w:spacing w:val="-7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6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en</w:t>
      </w:r>
      <w:r>
        <w:rPr>
          <w:rFonts w:ascii="Arial" w:eastAsia="Arial" w:hAnsi="Arial" w:cs="Arial"/>
          <w:spacing w:val="-6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</w:t>
      </w:r>
      <w:r>
        <w:rPr>
          <w:rFonts w:ascii="Arial" w:eastAsia="Arial" w:hAnsi="Arial" w:cs="Arial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</w:t>
      </w:r>
      <w:r>
        <w:rPr>
          <w:rFonts w:ascii="Arial" w:eastAsia="Arial" w:hAnsi="Arial" w:cs="Arial"/>
          <w:position w:val="-1"/>
          <w:sz w:val="21"/>
          <w:szCs w:val="21"/>
        </w:rPr>
        <w:t>f</w:t>
      </w:r>
      <w:r>
        <w:rPr>
          <w:rFonts w:ascii="Arial" w:eastAsia="Arial" w:hAnsi="Arial" w:cs="Arial"/>
          <w:spacing w:val="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r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j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c</w:t>
      </w:r>
      <w:r>
        <w:rPr>
          <w:rFonts w:ascii="Arial" w:eastAsia="Arial" w:hAnsi="Arial" w:cs="Arial"/>
          <w:spacing w:val="12"/>
          <w:position w:val="-1"/>
          <w:sz w:val="21"/>
          <w:szCs w:val="21"/>
        </w:rPr>
        <w:t>t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</w:t>
      </w:r>
      <w:r>
        <w:rPr>
          <w:rFonts w:ascii="Calibri" w:eastAsia="Calibri" w:hAnsi="Calibri" w:cs="Calibri"/>
          <w:spacing w:val="-16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1"/>
          <w:szCs w:val="21"/>
        </w:rPr>
        <w:t>13</w:t>
      </w:r>
    </w:p>
    <w:p w:rsidR="00ED5463" w:rsidRDefault="00351A10">
      <w:pPr>
        <w:spacing w:before="51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13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ehen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</w:t>
      </w:r>
      <w:r>
        <w:rPr>
          <w:rFonts w:ascii="Calibri" w:eastAsia="Calibri" w:hAnsi="Calibri" w:cs="Calibri"/>
          <w:spacing w:val="-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13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pa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24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ua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(M</w:t>
      </w:r>
      <w:r>
        <w:rPr>
          <w:rFonts w:ascii="Arial" w:eastAsia="Arial" w:hAnsi="Arial" w:cs="Arial"/>
          <w:spacing w:val="-2"/>
          <w:sz w:val="21"/>
          <w:szCs w:val="21"/>
        </w:rPr>
        <w:t>&amp;E</w:t>
      </w:r>
      <w:r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31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nan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l 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ana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32</w:t>
      </w:r>
    </w:p>
    <w:p w:rsidR="00ED5463" w:rsidRDefault="00351A10">
      <w:pPr>
        <w:spacing w:after="0" w:line="317" w:lineRule="exact"/>
        <w:ind w:left="69" w:right="6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</w:rPr>
        <w:t>Ⅲ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.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-1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>c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h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5"/>
          <w:position w:val="-1"/>
          <w:sz w:val="21"/>
          <w:szCs w:val="21"/>
        </w:rPr>
        <w:t>v</w:t>
      </w:r>
      <w:r>
        <w:rPr>
          <w:rFonts w:ascii="Arial" w:eastAsia="Arial" w:hAnsi="Arial" w:cs="Arial"/>
          <w:spacing w:val="-7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6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en</w:t>
      </w:r>
      <w:r>
        <w:rPr>
          <w:rFonts w:ascii="Arial" w:eastAsia="Arial" w:hAnsi="Arial" w:cs="Arial"/>
          <w:spacing w:val="-6"/>
          <w:position w:val="-1"/>
          <w:sz w:val="21"/>
          <w:szCs w:val="21"/>
        </w:rPr>
        <w:t>t</w:t>
      </w:r>
      <w:r>
        <w:rPr>
          <w:rFonts w:ascii="Arial" w:eastAsia="Arial" w:hAnsi="Arial" w:cs="Arial"/>
          <w:position w:val="-1"/>
          <w:sz w:val="21"/>
          <w:szCs w:val="21"/>
        </w:rPr>
        <w:t>s,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 xml:space="preserve"> E</w:t>
      </w:r>
      <w:r>
        <w:rPr>
          <w:rFonts w:ascii="Arial" w:eastAsia="Arial" w:hAnsi="Arial" w:cs="Arial"/>
          <w:position w:val="-1"/>
          <w:sz w:val="21"/>
          <w:szCs w:val="21"/>
        </w:rPr>
        <w:t>x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ri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en</w:t>
      </w:r>
      <w:r>
        <w:rPr>
          <w:rFonts w:ascii="Arial" w:eastAsia="Arial" w:hAnsi="Arial" w:cs="Arial"/>
          <w:position w:val="-1"/>
          <w:sz w:val="21"/>
          <w:szCs w:val="21"/>
        </w:rPr>
        <w:t>ce</w:t>
      </w:r>
      <w:r>
        <w:rPr>
          <w:rFonts w:ascii="Arial" w:eastAsia="Arial" w:hAnsi="Arial" w:cs="Arial"/>
          <w:spacing w:val="-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an</w:t>
      </w:r>
      <w:r>
        <w:rPr>
          <w:rFonts w:ascii="Arial" w:eastAsia="Arial" w:hAnsi="Arial" w:cs="Arial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-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u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gg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on</w:t>
      </w:r>
      <w:r>
        <w:rPr>
          <w:rFonts w:ascii="Arial" w:eastAsia="Arial" w:hAnsi="Arial" w:cs="Arial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4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</w:t>
      </w:r>
      <w:r>
        <w:rPr>
          <w:rFonts w:ascii="Calibri" w:eastAsia="Calibri" w:hAnsi="Calibri" w:cs="Calibri"/>
          <w:spacing w:val="-16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1"/>
          <w:szCs w:val="21"/>
        </w:rPr>
        <w:t>36</w:t>
      </w:r>
    </w:p>
    <w:p w:rsidR="00ED5463" w:rsidRDefault="00351A10">
      <w:pPr>
        <w:spacing w:before="51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3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</w:t>
      </w:r>
      <w:r>
        <w:rPr>
          <w:rFonts w:ascii="Calibri" w:eastAsia="Calibri" w:hAnsi="Calibri" w:cs="Calibri"/>
          <w:spacing w:val="-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36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ce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2"/>
          <w:sz w:val="21"/>
          <w:szCs w:val="21"/>
        </w:rPr>
        <w:t>gg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38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Di</w:t>
      </w:r>
      <w:r>
        <w:rPr>
          <w:rFonts w:ascii="Arial" w:eastAsia="Arial" w:hAnsi="Arial" w:cs="Arial"/>
          <w:spacing w:val="-6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ha</w:t>
      </w:r>
      <w:r>
        <w:rPr>
          <w:rFonts w:ascii="Arial" w:eastAsia="Arial" w:hAnsi="Arial" w:cs="Arial"/>
          <w:spacing w:val="1"/>
          <w:sz w:val="21"/>
          <w:szCs w:val="21"/>
        </w:rPr>
        <w:t>ll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40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41</w:t>
      </w:r>
    </w:p>
    <w:p w:rsidR="00ED5463" w:rsidRDefault="00351A10">
      <w:pPr>
        <w:spacing w:after="0" w:line="317" w:lineRule="exact"/>
        <w:ind w:left="69" w:right="6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Microsoft JhengHei" w:eastAsia="Microsoft JhengHei" w:hAnsi="Microsoft JhengHei" w:cs="Microsoft JhengHei"/>
          <w:position w:val="-1"/>
          <w:sz w:val="21"/>
          <w:szCs w:val="21"/>
        </w:rPr>
        <w:t>Ⅳ</w:t>
      </w:r>
      <w:r>
        <w:rPr>
          <w:rFonts w:ascii="Arial" w:eastAsia="Arial" w:hAnsi="Arial" w:cs="Arial"/>
          <w:position w:val="-1"/>
          <w:sz w:val="21"/>
          <w:szCs w:val="21"/>
        </w:rPr>
        <w:t>.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xt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-</w:t>
      </w:r>
      <w:r>
        <w:rPr>
          <w:rFonts w:ascii="Arial" w:eastAsia="Arial" w:hAnsi="Arial" w:cs="Arial"/>
          <w:spacing w:val="-11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P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an</w:t>
      </w:r>
      <w:r>
        <w:rPr>
          <w:rFonts w:ascii="Arial" w:eastAsia="Arial" w:hAnsi="Arial" w:cs="Arial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29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position w:val="-1"/>
          <w:sz w:val="21"/>
          <w:szCs w:val="21"/>
        </w:rPr>
        <w:t>.</w:t>
      </w:r>
      <w:r>
        <w:rPr>
          <w:rFonts w:ascii="Calibri" w:eastAsia="Calibri" w:hAnsi="Calibri" w:cs="Calibri"/>
          <w:position w:val="-1"/>
          <w:sz w:val="21"/>
          <w:szCs w:val="21"/>
        </w:rPr>
        <w:t>........</w:t>
      </w:r>
      <w:r>
        <w:rPr>
          <w:rFonts w:ascii="Calibri" w:eastAsia="Calibri" w:hAnsi="Calibri" w:cs="Calibri"/>
          <w:spacing w:val="-15"/>
          <w:position w:val="-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position w:val="-1"/>
          <w:sz w:val="21"/>
          <w:szCs w:val="21"/>
        </w:rPr>
        <w:t>42</w:t>
      </w:r>
    </w:p>
    <w:p w:rsidR="00ED5463" w:rsidRDefault="00351A10">
      <w:pPr>
        <w:spacing w:before="51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han</w:t>
      </w:r>
      <w:r>
        <w:rPr>
          <w:rFonts w:ascii="Arial" w:eastAsia="Arial" w:hAnsi="Arial" w:cs="Arial"/>
          <w:spacing w:val="1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42</w:t>
      </w:r>
    </w:p>
    <w:p w:rsidR="00ED5463" w:rsidRDefault="00351A10">
      <w:pPr>
        <w:spacing w:before="55" w:after="0" w:line="240" w:lineRule="auto"/>
        <w:ind w:left="528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ce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</w:t>
      </w:r>
      <w:r>
        <w:rPr>
          <w:rFonts w:ascii="Calibri" w:eastAsia="Calibri" w:hAnsi="Calibri" w:cs="Calibri"/>
          <w:spacing w:val="-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43</w:t>
      </w:r>
    </w:p>
    <w:p w:rsidR="00ED5463" w:rsidRDefault="00351A10">
      <w:pPr>
        <w:spacing w:before="55" w:after="0" w:line="240" w:lineRule="auto"/>
        <w:ind w:left="69" w:right="70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Anne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</w:t>
      </w:r>
      <w:r>
        <w:rPr>
          <w:rFonts w:ascii="Calibri" w:eastAsia="Calibri" w:hAnsi="Calibri" w:cs="Calibri"/>
          <w:spacing w:val="-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45</w:t>
      </w:r>
    </w:p>
    <w:p w:rsidR="00ED5463" w:rsidRDefault="00351A10" w:rsidP="00431C05">
      <w:pPr>
        <w:spacing w:before="55" w:after="0" w:line="240" w:lineRule="auto"/>
        <w:ind w:left="69" w:right="7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Anne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2 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AA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&amp;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w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13"/>
          <w:sz w:val="21"/>
          <w:szCs w:val="21"/>
        </w:rPr>
        <w:t>k</w:t>
      </w:r>
      <w:r w:rsidR="00431C05">
        <w:rPr>
          <w:rFonts w:ascii="Arial" w:eastAsia="Arial" w:hAnsi="Arial" w:cs="Arial"/>
          <w:spacing w:val="13"/>
          <w:sz w:val="21"/>
          <w:szCs w:val="21"/>
        </w:rPr>
        <w:t xml:space="preserve"> ..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 w:rsidR="00347BCA">
        <w:rPr>
          <w:rFonts w:ascii="Calibri" w:eastAsia="Calibri" w:hAnsi="Calibri" w:cs="Calibri"/>
          <w:sz w:val="21"/>
          <w:szCs w:val="21"/>
        </w:rPr>
        <w:t>.............</w:t>
      </w:r>
      <w:r w:rsidR="00347BCA">
        <w:rPr>
          <w:rFonts w:ascii="Calibri" w:eastAsia="Calibri" w:hAnsi="Calibri" w:cs="Calibri"/>
          <w:spacing w:val="-16"/>
          <w:sz w:val="21"/>
          <w:szCs w:val="21"/>
        </w:rPr>
        <w:t>46</w:t>
      </w:r>
    </w:p>
    <w:p w:rsidR="00ED5463" w:rsidRDefault="00351A10" w:rsidP="00431C05">
      <w:pPr>
        <w:spacing w:before="56" w:after="0" w:line="240" w:lineRule="auto"/>
        <w:ind w:left="69" w:right="75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Anne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3 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ss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7"/>
          <w:sz w:val="21"/>
          <w:szCs w:val="21"/>
        </w:rPr>
        <w:t>b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H</w:t>
      </w:r>
      <w:r>
        <w:rPr>
          <w:rFonts w:ascii="Arial" w:eastAsia="Arial" w:hAnsi="Arial" w:cs="Arial"/>
          <w:spacing w:val="-2"/>
          <w:sz w:val="21"/>
          <w:szCs w:val="21"/>
        </w:rPr>
        <w:t>AA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12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2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...............................</w:t>
      </w:r>
      <w:r>
        <w:rPr>
          <w:rFonts w:ascii="Calibri" w:eastAsia="Calibri" w:hAnsi="Calibri" w:cs="Calibri"/>
          <w:spacing w:val="-3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>........</w:t>
      </w:r>
      <w:r>
        <w:rPr>
          <w:rFonts w:ascii="Calibri" w:eastAsia="Calibri" w:hAnsi="Calibri" w:cs="Calibri"/>
          <w:spacing w:val="-20"/>
          <w:sz w:val="21"/>
          <w:szCs w:val="21"/>
        </w:rPr>
        <w:t xml:space="preserve"> </w:t>
      </w:r>
      <w:r w:rsidR="00431C05">
        <w:rPr>
          <w:rFonts w:ascii="Calibri" w:eastAsia="Calibri" w:hAnsi="Calibri" w:cs="Calibri"/>
          <w:spacing w:val="-20"/>
          <w:sz w:val="21"/>
          <w:szCs w:val="21"/>
        </w:rPr>
        <w:t>55</w:t>
      </w:r>
    </w:p>
    <w:p w:rsidR="00ED5463" w:rsidRDefault="00ED5463">
      <w:pPr>
        <w:spacing w:after="0"/>
        <w:jc w:val="center"/>
        <w:sectPr w:rsidR="00ED5463">
          <w:pgSz w:w="11920" w:h="16840"/>
          <w:pgMar w:top="1560" w:right="1180" w:bottom="1380" w:left="1200" w:header="0" w:footer="1081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0" w:after="0" w:line="220" w:lineRule="exact"/>
      </w:pPr>
    </w:p>
    <w:p w:rsidR="00ED5463" w:rsidRDefault="00351A10">
      <w:pPr>
        <w:spacing w:before="5" w:after="0" w:line="240" w:lineRule="auto"/>
        <w:ind w:left="106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pacing w:val="-11"/>
          <w:sz w:val="44"/>
          <w:szCs w:val="44"/>
        </w:rPr>
        <w:t>A</w:t>
      </w:r>
      <w:r>
        <w:rPr>
          <w:rFonts w:ascii="Arial" w:eastAsia="Arial" w:hAnsi="Arial" w:cs="Arial"/>
          <w:b/>
          <w:bCs/>
          <w:spacing w:val="4"/>
          <w:sz w:val="44"/>
          <w:szCs w:val="44"/>
        </w:rPr>
        <w:t>c</w:t>
      </w:r>
      <w:r>
        <w:rPr>
          <w:rFonts w:ascii="Arial" w:eastAsia="Arial" w:hAnsi="Arial" w:cs="Arial"/>
          <w:b/>
          <w:bCs/>
          <w:sz w:val="44"/>
          <w:szCs w:val="44"/>
        </w:rPr>
        <w:t>ro</w:t>
      </w:r>
      <w:r>
        <w:rPr>
          <w:rFonts w:ascii="Arial" w:eastAsia="Arial" w:hAnsi="Arial" w:cs="Arial"/>
          <w:b/>
          <w:bCs/>
          <w:spacing w:val="4"/>
          <w:sz w:val="44"/>
          <w:szCs w:val="44"/>
        </w:rPr>
        <w:t>n</w:t>
      </w:r>
      <w:r>
        <w:rPr>
          <w:rFonts w:ascii="Arial" w:eastAsia="Arial" w:hAnsi="Arial" w:cs="Arial"/>
          <w:b/>
          <w:bCs/>
          <w:spacing w:val="-10"/>
          <w:sz w:val="44"/>
          <w:szCs w:val="44"/>
        </w:rPr>
        <w:t>y</w:t>
      </w:r>
      <w:r>
        <w:rPr>
          <w:rFonts w:ascii="Arial" w:eastAsia="Arial" w:hAnsi="Arial" w:cs="Arial"/>
          <w:b/>
          <w:bCs/>
          <w:sz w:val="44"/>
          <w:szCs w:val="44"/>
        </w:rPr>
        <w:t>ms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80" w:lineRule="exact"/>
        <w:rPr>
          <w:sz w:val="28"/>
          <w:szCs w:val="28"/>
        </w:rPr>
      </w:pPr>
    </w:p>
    <w:p w:rsidR="00ED5463" w:rsidRDefault="00351A10">
      <w:pPr>
        <w:tabs>
          <w:tab w:val="left" w:pos="1360"/>
        </w:tabs>
        <w:spacing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-5"/>
        </w:rPr>
        <w:t>q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nod</w:t>
      </w:r>
      <w:r>
        <w:rPr>
          <w:rFonts w:ascii="Times New Roman" w:eastAsia="Times New Roman" w:hAnsi="Times New Roman" w:cs="Times New Roman"/>
          <w:spacing w:val="-2"/>
        </w:rPr>
        <w:t>ef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yn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ov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5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py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s</w:t>
      </w:r>
    </w:p>
    <w:p w:rsidR="00ED5463" w:rsidRDefault="00351A10">
      <w:pPr>
        <w:tabs>
          <w:tab w:val="left" w:pos="138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4"/>
        </w:rPr>
        <w:t>li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4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t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6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</w:p>
    <w:p w:rsidR="00875218" w:rsidRDefault="00875218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DFAT</w:t>
      </w:r>
      <w:r>
        <w:rPr>
          <w:rFonts w:ascii="Times New Roman" w:eastAsia="Times New Roman" w:hAnsi="Times New Roman" w:cs="Times New Roman"/>
        </w:rPr>
        <w:tab/>
        <w:t>Department of Foreign Affairs and Trade (Australia)</w:t>
      </w:r>
    </w:p>
    <w:p w:rsidR="00ED5463" w:rsidRDefault="00351A10">
      <w:pPr>
        <w:tabs>
          <w:tab w:val="left" w:pos="1360"/>
        </w:tabs>
        <w:spacing w:before="59" w:after="0" w:line="295" w:lineRule="auto"/>
        <w:ind w:left="106" w:right="38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(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>K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2"/>
        </w:rPr>
        <w:t>FS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7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r</w:t>
      </w:r>
    </w:p>
    <w:p w:rsidR="00ED5463" w:rsidRDefault="00351A10">
      <w:pPr>
        <w:tabs>
          <w:tab w:val="left" w:pos="1380"/>
        </w:tabs>
        <w:spacing w:before="2" w:after="0" w:line="295" w:lineRule="auto"/>
        <w:ind w:left="106" w:right="499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HA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og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7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nod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ug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</w:rPr>
        <w:t>r</w:t>
      </w:r>
    </w:p>
    <w:p w:rsidR="00ED5463" w:rsidRDefault="00351A10">
      <w:pPr>
        <w:tabs>
          <w:tab w:val="left" w:pos="1340"/>
        </w:tabs>
        <w:spacing w:before="3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EC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mm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1"/>
        </w:rPr>
        <w:t>&amp;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  <w:t>Mo</w:t>
      </w:r>
      <w:r>
        <w:rPr>
          <w:rFonts w:ascii="Times New Roman" w:eastAsia="Times New Roman" w:hAnsi="Times New Roman" w:cs="Times New Roman"/>
          <w:spacing w:val="-4"/>
        </w:rPr>
        <w:t>ni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3E3E3E"/>
        </w:rPr>
        <w:t>M</w:t>
      </w:r>
      <w:r>
        <w:rPr>
          <w:rFonts w:ascii="Times New Roman" w:eastAsia="Times New Roman" w:hAnsi="Times New Roman" w:cs="Times New Roman"/>
          <w:color w:val="3E3E3E"/>
          <w:spacing w:val="-4"/>
        </w:rPr>
        <w:t>M</w:t>
      </w:r>
      <w:r>
        <w:rPr>
          <w:rFonts w:ascii="Times New Roman" w:eastAsia="Times New Roman" w:hAnsi="Times New Roman" w:cs="Times New Roman"/>
          <w:color w:val="3E3E3E"/>
        </w:rPr>
        <w:t>T</w:t>
      </w:r>
      <w:r>
        <w:rPr>
          <w:rFonts w:ascii="Times New Roman" w:eastAsia="Times New Roman" w:hAnsi="Times New Roman" w:cs="Times New Roman"/>
          <w:color w:val="3E3E3E"/>
        </w:rPr>
        <w:tab/>
      </w:r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-5"/>
        </w:rPr>
        <w:t>h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 xml:space="preserve">done </w:t>
      </w:r>
      <w:r>
        <w:rPr>
          <w:rFonts w:ascii="Times New Roman" w:eastAsia="Times New Roman" w:hAnsi="Times New Roman" w:cs="Times New Roman"/>
          <w:color w:val="000000"/>
          <w:spacing w:val="-9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</w:rPr>
        <w:t>i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a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</w:rPr>
        <w:t>c</w:t>
      </w:r>
      <w:r>
        <w:rPr>
          <w:rFonts w:ascii="Times New Roman" w:eastAsia="Times New Roman" w:hAnsi="Times New Roman" w:cs="Times New Roman"/>
          <w:color w:val="000000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t</w:t>
      </w:r>
      <w:r>
        <w:rPr>
          <w:rFonts w:ascii="Times New Roman" w:eastAsia="Times New Roman" w:hAnsi="Times New Roman" w:cs="Times New Roman"/>
          <w:color w:val="000000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</w:rPr>
        <w:t>ra</w:t>
      </w:r>
      <w:r>
        <w:rPr>
          <w:rFonts w:ascii="Times New Roman" w:eastAsia="Times New Roman" w:hAnsi="Times New Roman" w:cs="Times New Roman"/>
          <w:color w:val="000000"/>
        </w:rPr>
        <w:t>py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5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-</w:t>
      </w:r>
      <w:r>
        <w:rPr>
          <w:rFonts w:ascii="Times New Roman" w:eastAsia="Times New Roman" w:hAnsi="Times New Roman" w:cs="Times New Roman"/>
        </w:rPr>
        <w:t>gov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:rsidR="00ED5463" w:rsidRDefault="00351A10">
      <w:pPr>
        <w:tabs>
          <w:tab w:val="left" w:pos="142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:rsidR="00ED5463" w:rsidRDefault="00351A10">
      <w:pPr>
        <w:tabs>
          <w:tab w:val="left" w:pos="1360"/>
          <w:tab w:val="left" w:pos="1420"/>
        </w:tabs>
        <w:spacing w:before="59" w:after="0" w:line="295" w:lineRule="auto"/>
        <w:ind w:left="106" w:right="512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>y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m Mo</w:t>
      </w:r>
      <w:r>
        <w:rPr>
          <w:rFonts w:ascii="Times New Roman" w:eastAsia="Times New Roman" w:hAnsi="Times New Roman" w:cs="Times New Roman"/>
          <w:spacing w:val="-5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-9"/>
        </w:rPr>
        <w:t>m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W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s</w:t>
      </w:r>
    </w:p>
    <w:p w:rsidR="00ED5463" w:rsidRDefault="00351A10">
      <w:pPr>
        <w:tabs>
          <w:tab w:val="left" w:pos="1380"/>
        </w:tabs>
        <w:spacing w:before="2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>MO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3"/>
        </w:rPr>
        <w:t>f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:rsidR="00ED5463" w:rsidRDefault="00351A10">
      <w:pPr>
        <w:tabs>
          <w:tab w:val="left" w:pos="138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  <w:spacing w:val="8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</w:p>
    <w:p w:rsidR="00ED5463" w:rsidRDefault="00351A10">
      <w:pPr>
        <w:tabs>
          <w:tab w:val="left" w:pos="1360"/>
        </w:tabs>
        <w:spacing w:before="59" w:after="0" w:line="295" w:lineRule="auto"/>
        <w:ind w:left="106" w:right="43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36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</w:rPr>
        <w:t>upp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</w:rPr>
        <w:t xml:space="preserve">)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og</w:t>
      </w:r>
      <w:r>
        <w:rPr>
          <w:rFonts w:ascii="Times New Roman" w:eastAsia="Times New Roman" w:hAnsi="Times New Roman" w:cs="Times New Roman"/>
          <w:spacing w:val="3"/>
        </w:rPr>
        <w:t>ra</w:t>
      </w:r>
      <w:r>
        <w:rPr>
          <w:rFonts w:ascii="Times New Roman" w:eastAsia="Times New Roman" w:hAnsi="Times New Roman" w:cs="Times New Roman"/>
          <w:spacing w:val="-4"/>
        </w:rPr>
        <w:t>mm</w:t>
      </w:r>
      <w:r>
        <w:rPr>
          <w:rFonts w:ascii="Times New Roman" w:eastAsia="Times New Roman" w:hAnsi="Times New Roman" w:cs="Times New Roman"/>
        </w:rPr>
        <w:t>e 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2"/>
        </w:rPr>
        <w:t>FP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pu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F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</w:p>
    <w:p w:rsidR="00ED5463" w:rsidRDefault="00351A10">
      <w:pPr>
        <w:tabs>
          <w:tab w:val="left" w:pos="1380"/>
        </w:tabs>
        <w:spacing w:before="2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-1"/>
        </w:rPr>
        <w:t>NOD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  <w:spacing w:val="-2"/>
        </w:rPr>
        <w:t>ff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</w:p>
    <w:p w:rsidR="00ED5463" w:rsidRDefault="00351A10">
      <w:pPr>
        <w:tabs>
          <w:tab w:val="left" w:pos="1360"/>
        </w:tabs>
        <w:spacing w:before="59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U</w:t>
      </w:r>
      <w:r>
        <w:rPr>
          <w:rFonts w:ascii="Times New Roman" w:eastAsia="Times New Roman" w:hAnsi="Times New Roman" w:cs="Times New Roman"/>
          <w:spacing w:val="7"/>
        </w:rPr>
        <w:t>S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f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5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t</w:t>
      </w:r>
    </w:p>
    <w:p w:rsidR="00ED5463" w:rsidRDefault="00351A10">
      <w:pPr>
        <w:tabs>
          <w:tab w:val="left" w:pos="1320"/>
        </w:tabs>
        <w:spacing w:before="59" w:after="0" w:line="295" w:lineRule="auto"/>
        <w:ind w:left="106" w:right="487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2"/>
        </w:rPr>
        <w:t>el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T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-1"/>
        </w:rPr>
        <w:t>DH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7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ndi</w:t>
      </w:r>
      <w:r>
        <w:rPr>
          <w:rFonts w:ascii="Times New Roman" w:eastAsia="Times New Roman" w:hAnsi="Times New Roman" w:cs="Times New Roman"/>
          <w:spacing w:val="-1"/>
        </w:rPr>
        <w:t xml:space="preserve"> H</w:t>
      </w:r>
      <w:r>
        <w:rPr>
          <w:rFonts w:ascii="Times New Roman" w:eastAsia="Times New Roman" w:hAnsi="Times New Roman" w:cs="Times New Roman"/>
          <w:spacing w:val="3"/>
        </w:rPr>
        <w:t>ar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 xml:space="preserve">k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w w:val="72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4"/>
        </w:rPr>
        <w:t>H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  <w:spacing w:val="-4"/>
        </w:rPr>
        <w:t>l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h</w:t>
      </w:r>
    </w:p>
    <w:p w:rsidR="00ED5463" w:rsidRDefault="00351A10">
      <w:pPr>
        <w:tabs>
          <w:tab w:val="left" w:pos="1360"/>
        </w:tabs>
        <w:spacing w:before="2" w:after="0" w:line="240" w:lineRule="auto"/>
        <w:ind w:left="106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4"/>
        </w:rPr>
        <w:t>N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6"/>
        </w:rPr>
        <w:t>Y</w:t>
      </w:r>
      <w:r>
        <w:rPr>
          <w:rFonts w:ascii="Times New Roman" w:eastAsia="Times New Roman" w:hAnsi="Times New Roman" w:cs="Times New Roman"/>
          <w:spacing w:val="5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3"/>
        </w:rPr>
        <w:t>c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1"/>
        </w:rPr>
        <w:t xml:space="preserve"> 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6"/>
        </w:rPr>
        <w:t>V</w:t>
      </w:r>
      <w:r>
        <w:rPr>
          <w:rFonts w:ascii="Times New Roman" w:eastAsia="Times New Roman" w:hAnsi="Times New Roman" w:cs="Times New Roman"/>
          <w:spacing w:val="6"/>
        </w:rPr>
        <w:t>/</w:t>
      </w:r>
      <w:r>
        <w:rPr>
          <w:rFonts w:ascii="Times New Roman" w:eastAsia="Times New Roman" w:hAnsi="Times New Roman" w:cs="Times New Roman"/>
          <w:spacing w:val="-6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P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</w:rPr>
        <w:t>ol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3"/>
        </w:rPr>
        <w:t>r</w:t>
      </w:r>
      <w:r>
        <w:rPr>
          <w:rFonts w:ascii="Times New Roman" w:eastAsia="Times New Roman" w:hAnsi="Times New Roman" w:cs="Times New Roman"/>
          <w:spacing w:val="-7"/>
        </w:rPr>
        <w:t>e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u</w:t>
      </w:r>
    </w:p>
    <w:p w:rsidR="00ED5463" w:rsidRDefault="00ED5463">
      <w:pPr>
        <w:spacing w:after="0"/>
        <w:sectPr w:rsidR="00ED5463">
          <w:pgSz w:w="11920" w:h="16840"/>
          <w:pgMar w:top="1560" w:right="1180" w:bottom="1380" w:left="1200" w:header="0" w:footer="1081" w:gutter="0"/>
          <w:cols w:space="720"/>
        </w:sectPr>
      </w:pPr>
    </w:p>
    <w:p w:rsidR="00ED5463" w:rsidRDefault="00ED5463">
      <w:pPr>
        <w:spacing w:before="4" w:after="0" w:line="160" w:lineRule="exact"/>
        <w:rPr>
          <w:sz w:val="16"/>
          <w:szCs w:val="16"/>
        </w:rPr>
      </w:pPr>
    </w:p>
    <w:p w:rsidR="00ED5463" w:rsidRDefault="00351A10">
      <w:pPr>
        <w:spacing w:before="5" w:after="0" w:line="240" w:lineRule="auto"/>
        <w:ind w:left="106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pacing w:val="-11"/>
          <w:sz w:val="44"/>
          <w:szCs w:val="44"/>
        </w:rPr>
        <w:t>A</w:t>
      </w:r>
      <w:r>
        <w:rPr>
          <w:rFonts w:ascii="Arial" w:eastAsia="Arial" w:hAnsi="Arial" w:cs="Arial"/>
          <w:b/>
          <w:bCs/>
          <w:spacing w:val="4"/>
          <w:sz w:val="44"/>
          <w:szCs w:val="44"/>
        </w:rPr>
        <w:t>c</w:t>
      </w:r>
      <w:r>
        <w:rPr>
          <w:rFonts w:ascii="Arial" w:eastAsia="Arial" w:hAnsi="Arial" w:cs="Arial"/>
          <w:b/>
          <w:bCs/>
          <w:sz w:val="44"/>
          <w:szCs w:val="44"/>
        </w:rPr>
        <w:t>k</w:t>
      </w:r>
      <w:r>
        <w:rPr>
          <w:rFonts w:ascii="Arial" w:eastAsia="Arial" w:hAnsi="Arial" w:cs="Arial"/>
          <w:b/>
          <w:bCs/>
          <w:spacing w:val="-2"/>
          <w:sz w:val="44"/>
          <w:szCs w:val="44"/>
        </w:rPr>
        <w:t>n</w:t>
      </w:r>
      <w:r>
        <w:rPr>
          <w:rFonts w:ascii="Arial" w:eastAsia="Arial" w:hAnsi="Arial" w:cs="Arial"/>
          <w:b/>
          <w:bCs/>
          <w:spacing w:val="-6"/>
          <w:sz w:val="44"/>
          <w:szCs w:val="44"/>
        </w:rPr>
        <w:t>o</w:t>
      </w:r>
      <w:r>
        <w:rPr>
          <w:rFonts w:ascii="Arial" w:eastAsia="Arial" w:hAnsi="Arial" w:cs="Arial"/>
          <w:b/>
          <w:bCs/>
          <w:spacing w:val="11"/>
          <w:sz w:val="44"/>
          <w:szCs w:val="44"/>
        </w:rPr>
        <w:t>w</w:t>
      </w:r>
      <w:r>
        <w:rPr>
          <w:rFonts w:ascii="Arial" w:eastAsia="Arial" w:hAnsi="Arial" w:cs="Arial"/>
          <w:b/>
          <w:bCs/>
          <w:spacing w:val="2"/>
          <w:sz w:val="44"/>
          <w:szCs w:val="44"/>
        </w:rPr>
        <w:t>l</w:t>
      </w:r>
      <w:r>
        <w:rPr>
          <w:rFonts w:ascii="Arial" w:eastAsia="Arial" w:hAnsi="Arial" w:cs="Arial"/>
          <w:b/>
          <w:bCs/>
          <w:sz w:val="44"/>
          <w:szCs w:val="44"/>
        </w:rPr>
        <w:t>e</w:t>
      </w:r>
      <w:r>
        <w:rPr>
          <w:rFonts w:ascii="Arial" w:eastAsia="Arial" w:hAnsi="Arial" w:cs="Arial"/>
          <w:b/>
          <w:bCs/>
          <w:spacing w:val="-2"/>
          <w:sz w:val="44"/>
          <w:szCs w:val="44"/>
        </w:rPr>
        <w:t>d</w:t>
      </w:r>
      <w:r>
        <w:rPr>
          <w:rFonts w:ascii="Arial" w:eastAsia="Arial" w:hAnsi="Arial" w:cs="Arial"/>
          <w:b/>
          <w:bCs/>
          <w:sz w:val="44"/>
          <w:szCs w:val="44"/>
        </w:rPr>
        <w:t>g</w:t>
      </w:r>
      <w:r>
        <w:rPr>
          <w:rFonts w:ascii="Arial" w:eastAsia="Arial" w:hAnsi="Arial" w:cs="Arial"/>
          <w:b/>
          <w:bCs/>
          <w:spacing w:val="-7"/>
          <w:sz w:val="44"/>
          <w:szCs w:val="44"/>
        </w:rPr>
        <w:t>e</w:t>
      </w:r>
      <w:r>
        <w:rPr>
          <w:rFonts w:ascii="Arial" w:eastAsia="Arial" w:hAnsi="Arial" w:cs="Arial"/>
          <w:b/>
          <w:bCs/>
          <w:sz w:val="44"/>
          <w:szCs w:val="44"/>
        </w:rPr>
        <w:t>men</w:t>
      </w:r>
      <w:r>
        <w:rPr>
          <w:rFonts w:ascii="Arial" w:eastAsia="Arial" w:hAnsi="Arial" w:cs="Arial"/>
          <w:b/>
          <w:bCs/>
          <w:spacing w:val="-11"/>
          <w:sz w:val="44"/>
          <w:szCs w:val="44"/>
        </w:rPr>
        <w:t>t</w:t>
      </w:r>
      <w:r>
        <w:rPr>
          <w:rFonts w:ascii="Arial" w:eastAsia="Arial" w:hAnsi="Arial" w:cs="Arial"/>
          <w:b/>
          <w:bCs/>
          <w:sz w:val="44"/>
          <w:szCs w:val="44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4" w:after="0" w:line="260" w:lineRule="exact"/>
        <w:rPr>
          <w:sz w:val="26"/>
          <w:szCs w:val="26"/>
        </w:rPr>
      </w:pPr>
    </w:p>
    <w:p w:rsidR="00ED5463" w:rsidRDefault="00351A10">
      <w:pPr>
        <w:spacing w:after="0" w:line="271" w:lineRule="auto"/>
        <w:ind w:left="106" w:righ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’s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 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eve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2012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npu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Dr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Ji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CD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Du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sectPr w:rsidR="00ED5463">
          <w:pgSz w:w="11920" w:h="16840"/>
          <w:pgMar w:top="1560" w:right="1180" w:bottom="1380" w:left="1200" w:header="0" w:footer="1081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5" w:after="0" w:line="220" w:lineRule="exact"/>
      </w:pPr>
    </w:p>
    <w:p w:rsidR="00ED5463" w:rsidRDefault="00351A10">
      <w:pPr>
        <w:spacing w:before="5" w:after="0" w:line="240" w:lineRule="auto"/>
        <w:ind w:left="106" w:right="5148"/>
        <w:jc w:val="both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spacing w:val="-2"/>
          <w:sz w:val="44"/>
          <w:szCs w:val="44"/>
        </w:rPr>
        <w:t>E</w:t>
      </w:r>
      <w:r>
        <w:rPr>
          <w:rFonts w:ascii="Arial" w:eastAsia="Arial" w:hAnsi="Arial" w:cs="Arial"/>
          <w:b/>
          <w:bCs/>
          <w:sz w:val="44"/>
          <w:szCs w:val="44"/>
        </w:rPr>
        <w:t>x</w:t>
      </w:r>
      <w:r>
        <w:rPr>
          <w:rFonts w:ascii="Arial" w:eastAsia="Arial" w:hAnsi="Arial" w:cs="Arial"/>
          <w:b/>
          <w:bCs/>
          <w:spacing w:val="-1"/>
          <w:sz w:val="44"/>
          <w:szCs w:val="44"/>
        </w:rPr>
        <w:t>e</w:t>
      </w:r>
      <w:r>
        <w:rPr>
          <w:rFonts w:ascii="Arial" w:eastAsia="Arial" w:hAnsi="Arial" w:cs="Arial"/>
          <w:b/>
          <w:bCs/>
          <w:sz w:val="44"/>
          <w:szCs w:val="44"/>
        </w:rPr>
        <w:t>c</w:t>
      </w:r>
      <w:r>
        <w:rPr>
          <w:rFonts w:ascii="Arial" w:eastAsia="Arial" w:hAnsi="Arial" w:cs="Arial"/>
          <w:b/>
          <w:bCs/>
          <w:spacing w:val="-2"/>
          <w:sz w:val="44"/>
          <w:szCs w:val="44"/>
        </w:rPr>
        <w:t>u</w:t>
      </w:r>
      <w:r>
        <w:rPr>
          <w:rFonts w:ascii="Arial" w:eastAsia="Arial" w:hAnsi="Arial" w:cs="Arial"/>
          <w:b/>
          <w:bCs/>
          <w:spacing w:val="1"/>
          <w:sz w:val="44"/>
          <w:szCs w:val="44"/>
        </w:rPr>
        <w:t>t</w:t>
      </w:r>
      <w:r>
        <w:rPr>
          <w:rFonts w:ascii="Arial" w:eastAsia="Arial" w:hAnsi="Arial" w:cs="Arial"/>
          <w:b/>
          <w:bCs/>
          <w:spacing w:val="2"/>
          <w:sz w:val="44"/>
          <w:szCs w:val="44"/>
        </w:rPr>
        <w:t>i</w:t>
      </w:r>
      <w:r>
        <w:rPr>
          <w:rFonts w:ascii="Arial" w:eastAsia="Arial" w:hAnsi="Arial" w:cs="Arial"/>
          <w:b/>
          <w:bCs/>
          <w:spacing w:val="-6"/>
          <w:sz w:val="44"/>
          <w:szCs w:val="44"/>
        </w:rPr>
        <w:t>v</w:t>
      </w:r>
      <w:r>
        <w:rPr>
          <w:rFonts w:ascii="Arial" w:eastAsia="Arial" w:hAnsi="Arial" w:cs="Arial"/>
          <w:b/>
          <w:bCs/>
          <w:sz w:val="44"/>
          <w:szCs w:val="44"/>
        </w:rPr>
        <w:t>e S</w:t>
      </w:r>
      <w:r>
        <w:rPr>
          <w:rFonts w:ascii="Arial" w:eastAsia="Arial" w:hAnsi="Arial" w:cs="Arial"/>
          <w:b/>
          <w:bCs/>
          <w:spacing w:val="-1"/>
          <w:sz w:val="44"/>
          <w:szCs w:val="44"/>
        </w:rPr>
        <w:t>u</w:t>
      </w:r>
      <w:r>
        <w:rPr>
          <w:rFonts w:ascii="Arial" w:eastAsia="Arial" w:hAnsi="Arial" w:cs="Arial"/>
          <w:b/>
          <w:bCs/>
          <w:sz w:val="44"/>
          <w:szCs w:val="44"/>
        </w:rPr>
        <w:t>m</w:t>
      </w:r>
      <w:r>
        <w:rPr>
          <w:rFonts w:ascii="Arial" w:eastAsia="Arial" w:hAnsi="Arial" w:cs="Arial"/>
          <w:b/>
          <w:bCs/>
          <w:spacing w:val="2"/>
          <w:sz w:val="44"/>
          <w:szCs w:val="44"/>
        </w:rPr>
        <w:t>m</w:t>
      </w:r>
      <w:r>
        <w:rPr>
          <w:rFonts w:ascii="Arial" w:eastAsia="Arial" w:hAnsi="Arial" w:cs="Arial"/>
          <w:b/>
          <w:bCs/>
          <w:spacing w:val="-6"/>
          <w:sz w:val="44"/>
          <w:szCs w:val="44"/>
        </w:rPr>
        <w:t>a</w:t>
      </w:r>
      <w:r>
        <w:rPr>
          <w:rFonts w:ascii="Arial" w:eastAsia="Arial" w:hAnsi="Arial" w:cs="Arial"/>
          <w:b/>
          <w:bCs/>
          <w:sz w:val="44"/>
          <w:szCs w:val="44"/>
        </w:rPr>
        <w:t>ry</w:t>
      </w:r>
    </w:p>
    <w:p w:rsidR="00ED5463" w:rsidRDefault="00ED5463">
      <w:pPr>
        <w:spacing w:before="2" w:after="0" w:line="180" w:lineRule="exact"/>
        <w:rPr>
          <w:sz w:val="18"/>
          <w:szCs w:val="18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153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f out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ne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 xml:space="preserve"> H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ac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h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ev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pacing w:val="1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red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IDUs)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34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city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drug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45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produ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oner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n-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</w:p>
    <w:p w:rsidR="00ED5463" w:rsidRDefault="00351A10">
      <w:pPr>
        <w:spacing w:before="1" w:after="0" w:line="240" w:lineRule="auto"/>
        <w:ind w:left="106" w:right="10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IDUs,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8</w:t>
      </w:r>
      <w:r>
        <w:rPr>
          <w:rFonts w:ascii="Arial" w:eastAsia="Arial" w:hAnsi="Arial" w:cs="Arial"/>
          <w:spacing w:val="-4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250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4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02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8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ferr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6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6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4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72</w:t>
      </w:r>
      <w:r>
        <w:rPr>
          <w:rFonts w:ascii="Arial" w:eastAsia="Arial" w:hAnsi="Arial" w:cs="Arial"/>
          <w:sz w:val="24"/>
          <w:szCs w:val="24"/>
        </w:rPr>
        <w:t xml:space="preserve">6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Us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genera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</w:p>
    <w:p w:rsidR="00ED5463" w:rsidRDefault="00ED5463">
      <w:pPr>
        <w:spacing w:after="0"/>
        <w:jc w:val="both"/>
        <w:sectPr w:rsidR="00ED5463">
          <w:pgSz w:w="11920" w:h="16840"/>
          <w:pgMar w:top="1560" w:right="1180" w:bottom="1360" w:left="1200" w:header="0" w:footer="1081" w:gutter="0"/>
          <w:cols w:space="720"/>
        </w:sectPr>
      </w:pPr>
    </w:p>
    <w:p w:rsidR="00ED5463" w:rsidRDefault="00351A10">
      <w:pPr>
        <w:spacing w:before="61"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d 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9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 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>K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20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 sy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rogra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tran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Dy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yst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).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</w:p>
    <w:p w:rsidR="00ED5463" w:rsidRDefault="00351A10">
      <w:pPr>
        <w:spacing w:before="1" w:after="0" w:line="271" w:lineRule="auto"/>
        <w:ind w:left="106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ourna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ED5463" w:rsidRDefault="00351A10">
      <w:pPr>
        <w:spacing w:before="1"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</w:p>
    <w:p w:rsidR="00ED5463" w:rsidRDefault="00ED5463">
      <w:pPr>
        <w:spacing w:after="0"/>
        <w:sectPr w:rsidR="00ED5463">
          <w:pgSz w:w="11920" w:h="16840"/>
          <w:pgMar w:top="1380" w:right="1180" w:bottom="1280" w:left="1200" w:header="0" w:footer="1081" w:gutter="0"/>
          <w:cols w:space="720"/>
        </w:sectPr>
      </w:pPr>
    </w:p>
    <w:p w:rsidR="00ED5463" w:rsidRDefault="00351A10">
      <w:pPr>
        <w:spacing w:before="61" w:after="0" w:line="271" w:lineRule="auto"/>
        <w:ind w:left="106" w:right="1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progre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2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</w:p>
    <w:p w:rsidR="00ED5463" w:rsidRDefault="00351A10">
      <w:pPr>
        <w:spacing w:before="1" w:after="0" w:line="271" w:lineRule="auto"/>
        <w:ind w:left="106" w:right="1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rrore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IDUs.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IDUs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(27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34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39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42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ED5463" w:rsidRDefault="00351A10">
      <w:pPr>
        <w:spacing w:before="1" w:after="0" w:line="271" w:lineRule="auto"/>
        <w:ind w:left="106" w:right="1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(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 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9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(p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)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depend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pacing w:val="-4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07</w:t>
      </w:r>
      <w:r>
        <w:rPr>
          <w:rFonts w:ascii="Arial" w:eastAsia="Arial" w:hAnsi="Arial" w:cs="Arial"/>
          <w:sz w:val="24"/>
          <w:szCs w:val="24"/>
        </w:rPr>
        <w:t>4</w:t>
      </w:r>
    </w:p>
    <w:p w:rsidR="00ED5463" w:rsidRDefault="00351A10">
      <w:pPr>
        <w:spacing w:before="1" w:after="0" w:line="271" w:lineRule="auto"/>
        <w:ind w:left="106" w:right="1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Re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orde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agr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0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fro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ED5463" w:rsidRDefault="00351A10">
      <w:pPr>
        <w:spacing w:before="36" w:after="0" w:line="271" w:lineRule="auto"/>
        <w:ind w:left="106" w:right="1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pes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3333"/>
          <w:spacing w:val="1"/>
          <w:sz w:val="24"/>
          <w:szCs w:val="24"/>
        </w:rPr>
        <w:t>18</w:t>
      </w:r>
      <w:r>
        <w:rPr>
          <w:rFonts w:ascii="Arial" w:eastAsia="Arial" w:hAnsi="Arial" w:cs="Arial"/>
          <w:color w:val="333333"/>
          <w:sz w:val="24"/>
          <w:szCs w:val="24"/>
        </w:rPr>
        <w:t>5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color w:val="333333"/>
          <w:sz w:val="24"/>
          <w:szCs w:val="24"/>
        </w:rPr>
        <w:t>g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redu</w:t>
      </w:r>
      <w:r>
        <w:rPr>
          <w:rFonts w:ascii="Arial" w:eastAsia="Arial" w:hAnsi="Arial" w:cs="Arial"/>
          <w:color w:val="333333"/>
          <w:sz w:val="24"/>
          <w:szCs w:val="24"/>
        </w:rPr>
        <w:t>cti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G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x</w:t>
      </w:r>
      <w:r>
        <w:rPr>
          <w:rFonts w:ascii="Arial" w:eastAsia="Arial" w:hAnsi="Arial" w:cs="Arial"/>
          <w:color w:val="333333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17</w:t>
      </w:r>
      <w:r>
        <w:rPr>
          <w:rFonts w:ascii="Arial" w:eastAsia="Arial" w:hAnsi="Arial" w:cs="Arial"/>
          <w:color w:val="333333"/>
          <w:sz w:val="24"/>
          <w:szCs w:val="24"/>
        </w:rPr>
        <w:t>4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333333"/>
          <w:sz w:val="24"/>
          <w:szCs w:val="24"/>
        </w:rPr>
        <w:t>g</w:t>
      </w:r>
    </w:p>
    <w:p w:rsidR="00ED5463" w:rsidRDefault="00ED5463">
      <w:pPr>
        <w:spacing w:after="0"/>
        <w:sectPr w:rsidR="00ED5463">
          <w:pgSz w:w="11920" w:h="16840"/>
          <w:pgMar w:top="1380" w:right="1180" w:bottom="1280" w:left="1200" w:header="0" w:footer="1081" w:gutter="0"/>
          <w:cols w:space="720"/>
        </w:sectPr>
      </w:pPr>
    </w:p>
    <w:p w:rsidR="00ED5463" w:rsidRDefault="00351A10">
      <w:pPr>
        <w:spacing w:before="61" w:after="0" w:line="271" w:lineRule="auto"/>
        <w:ind w:left="106"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333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r>
        <w:rPr>
          <w:rFonts w:ascii="Arial" w:eastAsia="Arial" w:hAnsi="Arial" w:cs="Arial"/>
          <w:color w:val="333333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 </w:t>
      </w:r>
      <w:r>
        <w:rPr>
          <w:rFonts w:ascii="Arial" w:eastAsia="Arial" w:hAnsi="Arial" w:cs="Arial"/>
          <w:color w:val="333333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r </w:t>
      </w:r>
      <w:r>
        <w:rPr>
          <w:rFonts w:ascii="Arial" w:eastAsia="Arial" w:hAnsi="Arial" w:cs="Arial"/>
          <w:color w:val="333333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d </w:t>
      </w:r>
      <w:r>
        <w:rPr>
          <w:rFonts w:ascii="Arial" w:eastAsia="Arial" w:hAnsi="Arial" w:cs="Arial"/>
          <w:color w:val="333333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MM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T </w:t>
      </w:r>
      <w:r>
        <w:rPr>
          <w:rFonts w:ascii="Arial" w:eastAsia="Arial" w:hAnsi="Arial" w:cs="Arial"/>
          <w:color w:val="333333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n </w:t>
      </w:r>
      <w:r>
        <w:rPr>
          <w:rFonts w:ascii="Arial" w:eastAsia="Arial" w:hAnsi="Arial" w:cs="Arial"/>
          <w:color w:val="333333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unnan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. </w:t>
      </w:r>
      <w:r>
        <w:rPr>
          <w:rFonts w:ascii="Arial" w:eastAsia="Arial" w:hAnsi="Arial" w:cs="Arial"/>
          <w:color w:val="333333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AA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RP </w:t>
      </w:r>
      <w:r>
        <w:rPr>
          <w:rFonts w:ascii="Arial" w:eastAsia="Arial" w:hAnsi="Arial" w:cs="Arial"/>
          <w:color w:val="000000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uang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 </w:t>
      </w:r>
      <w:r>
        <w:rPr>
          <w:rFonts w:ascii="Arial" w:eastAsia="Arial" w:hAnsi="Arial" w:cs="Arial"/>
          <w:color w:val="000000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ld </w:t>
      </w:r>
      <w:r>
        <w:rPr>
          <w:rFonts w:ascii="Arial" w:eastAsia="Arial" w:hAnsi="Arial" w:cs="Arial"/>
          <w:color w:val="000000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reg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rde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HIV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j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z w:val="24"/>
          <w:szCs w:val="24"/>
        </w:rPr>
        <w:t>th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>ie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boar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area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pro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ot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AA</w:t>
      </w:r>
      <w:r>
        <w:rPr>
          <w:rFonts w:ascii="Arial" w:eastAsia="Arial" w:hAnsi="Arial" w:cs="Arial"/>
          <w:color w:val="333333"/>
          <w:sz w:val="24"/>
          <w:szCs w:val="24"/>
        </w:rPr>
        <w:t>RP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unna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gne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9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orand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333333"/>
          <w:spacing w:val="-1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un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z w:val="24"/>
          <w:szCs w:val="24"/>
        </w:rPr>
        <w:t>st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ing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(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Us)</w:t>
      </w:r>
      <w:r>
        <w:rPr>
          <w:rFonts w:ascii="Arial" w:eastAsia="Arial" w:hAnsi="Arial" w:cs="Arial"/>
          <w:color w:val="33333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th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sh 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st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333333"/>
          <w:sz w:val="24"/>
          <w:szCs w:val="24"/>
        </w:rPr>
        <w:t>le 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z w:val="24"/>
          <w:szCs w:val="24"/>
        </w:rPr>
        <w:t>ion</w:t>
      </w:r>
      <w:r>
        <w:rPr>
          <w:rFonts w:ascii="Arial" w:eastAsia="Arial" w:hAnsi="Arial" w:cs="Arial"/>
          <w:color w:val="333333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HI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333333"/>
          <w:sz w:val="24"/>
          <w:szCs w:val="24"/>
        </w:rPr>
        <w:t>/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IDS</w:t>
      </w:r>
      <w:r>
        <w:rPr>
          <w:rFonts w:ascii="Arial" w:eastAsia="Arial" w:hAnsi="Arial" w:cs="Arial"/>
          <w:color w:val="333333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pre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s-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bo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s.</w:t>
      </w:r>
      <w:r>
        <w:rPr>
          <w:rFonts w:ascii="Arial" w:eastAsia="Arial" w:hAnsi="Arial" w:cs="Arial"/>
          <w:color w:val="333333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AA</w:t>
      </w:r>
      <w:r>
        <w:rPr>
          <w:rFonts w:ascii="Arial" w:eastAsia="Arial" w:hAnsi="Arial" w:cs="Arial"/>
          <w:color w:val="333333"/>
          <w:sz w:val="24"/>
          <w:szCs w:val="24"/>
        </w:rPr>
        <w:t>RP</w:t>
      </w:r>
      <w:r>
        <w:rPr>
          <w:rFonts w:ascii="Arial" w:eastAsia="Arial" w:hAnsi="Arial" w:cs="Arial"/>
          <w:color w:val="333333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so 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th</w:t>
      </w:r>
      <w:r>
        <w:rPr>
          <w:rFonts w:ascii="Arial" w:eastAsia="Arial" w:hAnsi="Arial" w:cs="Arial"/>
          <w:color w:val="333333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unna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n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P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ade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y</w:t>
      </w:r>
      <w:r>
        <w:rPr>
          <w:rFonts w:ascii="Arial" w:eastAsia="Arial" w:hAnsi="Arial" w:cs="Arial"/>
          <w:color w:val="333333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to</w:t>
      </w:r>
      <w:r>
        <w:rPr>
          <w:rFonts w:ascii="Arial" w:eastAsia="Arial" w:hAnsi="Arial" w:cs="Arial"/>
          <w:color w:val="333333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pro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1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5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har</w:t>
      </w:r>
      <w:r>
        <w:rPr>
          <w:rFonts w:ascii="Arial" w:eastAsia="Arial" w:hAnsi="Arial" w:cs="Arial"/>
          <w:color w:val="333333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redu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n t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g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redu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to</w:t>
      </w:r>
      <w:r>
        <w:rPr>
          <w:rFonts w:ascii="Arial" w:eastAsia="Arial" w:hAnsi="Arial" w:cs="Arial"/>
          <w:color w:val="333333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49</w:t>
      </w:r>
      <w:r>
        <w:rPr>
          <w:rFonts w:ascii="Arial" w:eastAsia="Arial" w:hAnsi="Arial" w:cs="Arial"/>
          <w:color w:val="333333"/>
          <w:sz w:val="24"/>
          <w:szCs w:val="24"/>
        </w:rPr>
        <w:t>0</w:t>
      </w:r>
      <w:r>
        <w:rPr>
          <w:rFonts w:ascii="Arial" w:eastAsia="Arial" w:hAnsi="Arial" w:cs="Arial"/>
          <w:color w:val="333333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-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dru</w:t>
      </w:r>
      <w:r>
        <w:rPr>
          <w:rFonts w:ascii="Arial" w:eastAsia="Arial" w:hAnsi="Arial" w:cs="Arial"/>
          <w:color w:val="333333"/>
          <w:sz w:val="24"/>
          <w:szCs w:val="24"/>
        </w:rPr>
        <w:t>g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p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ou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-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ea</w:t>
      </w:r>
      <w:r>
        <w:rPr>
          <w:rFonts w:ascii="Arial" w:eastAsia="Arial" w:hAnsi="Arial" w:cs="Arial"/>
          <w:color w:val="333333"/>
          <w:sz w:val="24"/>
          <w:szCs w:val="24"/>
        </w:rPr>
        <w:t>st</w:t>
      </w:r>
      <w:r>
        <w:rPr>
          <w:rFonts w:ascii="Arial" w:eastAsia="Arial" w:hAnsi="Arial" w:cs="Arial"/>
          <w:color w:val="333333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n 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oun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AA</w:t>
      </w:r>
      <w:r>
        <w:rPr>
          <w:rFonts w:ascii="Arial" w:eastAsia="Arial" w:hAnsi="Arial" w:cs="Arial"/>
          <w:color w:val="333333"/>
          <w:sz w:val="24"/>
          <w:szCs w:val="24"/>
        </w:rPr>
        <w:t>RP</w:t>
      </w:r>
      <w:r>
        <w:rPr>
          <w:rFonts w:ascii="Arial" w:eastAsia="Arial" w:hAnsi="Arial" w:cs="Arial"/>
          <w:color w:val="333333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ope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in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333333"/>
          <w:sz w:val="24"/>
          <w:szCs w:val="24"/>
        </w:rPr>
        <w:t>in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ur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,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333333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se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Lao</w:t>
      </w:r>
      <w:r>
        <w:rPr>
          <w:rFonts w:ascii="Arial" w:eastAsia="Arial" w:hAnsi="Arial" w:cs="Arial"/>
          <w:color w:val="333333"/>
          <w:sz w:val="24"/>
          <w:szCs w:val="24"/>
        </w:rPr>
        <w:t>s,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w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b</w:t>
      </w:r>
      <w:r>
        <w:rPr>
          <w:rFonts w:ascii="Arial" w:eastAsia="Arial" w:hAnsi="Arial" w:cs="Arial"/>
          <w:color w:val="333333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gu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er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ro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-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bor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3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s to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te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har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edu</w:t>
      </w: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ED5463" w:rsidRDefault="00ED5463">
      <w:pPr>
        <w:spacing w:before="3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us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na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idy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nar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vie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ourna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yze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geogr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fa</w:t>
      </w:r>
      <w:r>
        <w:rPr>
          <w:rFonts w:ascii="Arial" w:eastAsia="Arial" w:hAnsi="Arial" w:cs="Arial"/>
          <w:spacing w:val="-1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</w:p>
    <w:p w:rsidR="00ED5463" w:rsidRDefault="00351A10">
      <w:pPr>
        <w:spacing w:before="1" w:after="0" w:line="271" w:lineRule="auto"/>
        <w:ind w:left="106" w:right="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gra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bon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hal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ges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8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urren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tiv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ing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180" w:bottom="1280" w:left="1200" w:header="0" w:footer="1081" w:gutter="0"/>
          <w:cols w:space="720"/>
        </w:sectPr>
      </w:pPr>
    </w:p>
    <w:p w:rsidR="00ED5463" w:rsidRDefault="00351A10">
      <w:pPr>
        <w:spacing w:before="61" w:after="0" w:line="271" w:lineRule="auto"/>
        <w:ind w:left="106"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nno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reng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hene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still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06"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borde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06" w:right="6714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Le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ons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Le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ned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arn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>fu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eede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rage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06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reng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 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 H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till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arn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vities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180" w:bottom="1280" w:left="1200" w:header="0" w:footer="1081" w:gutter="0"/>
          <w:cols w:space="720"/>
        </w:sectPr>
      </w:pPr>
    </w:p>
    <w:p w:rsidR="00ED5463" w:rsidRDefault="00351A10">
      <w:pPr>
        <w:spacing w:before="54" w:after="0" w:line="240" w:lineRule="auto"/>
        <w:ind w:left="106" w:right="7604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onc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ordan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875218">
        <w:rPr>
          <w:rFonts w:ascii="Arial" w:eastAsia="Arial" w:hAnsi="Arial" w:cs="Arial"/>
          <w:spacing w:val="-2"/>
          <w:sz w:val="24"/>
          <w:szCs w:val="24"/>
        </w:rPr>
        <w:t>DFAT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3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HI</w:t>
      </w:r>
      <w:r>
        <w:rPr>
          <w:rFonts w:ascii="Arial" w:eastAsia="Arial" w:hAnsi="Arial" w:cs="Arial"/>
          <w:spacing w:val="-16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city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;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ion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2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6325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Lon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rm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ne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nd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heor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pp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arn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d a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NGO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500" w:right="1180" w:bottom="1280" w:left="1200" w:header="0" w:footer="1081" w:gutter="0"/>
          <w:cols w:space="720"/>
        </w:sectPr>
      </w:pPr>
    </w:p>
    <w:p w:rsidR="00ED5463" w:rsidRDefault="00ED5463">
      <w:pPr>
        <w:spacing w:before="9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370" w:lineRule="exact"/>
        <w:ind w:left="106" w:right="-20"/>
        <w:rPr>
          <w:rFonts w:ascii="Arial" w:eastAsia="Arial" w:hAnsi="Arial" w:cs="Arial"/>
          <w:sz w:val="28"/>
          <w:szCs w:val="28"/>
        </w:rPr>
      </w:pPr>
      <w:r>
        <w:rPr>
          <w:rFonts w:ascii="Microsoft JhengHei" w:eastAsia="Microsoft JhengHei" w:hAnsi="Microsoft JhengHei" w:cs="Microsoft JhengHei"/>
          <w:spacing w:val="5"/>
          <w:w w:val="99"/>
          <w:sz w:val="28"/>
          <w:szCs w:val="28"/>
        </w:rPr>
        <w:t>Ⅰ</w:t>
      </w:r>
      <w:r>
        <w:rPr>
          <w:rFonts w:ascii="Arial" w:eastAsia="Arial" w:hAnsi="Arial" w:cs="Arial"/>
          <w:spacing w:val="5"/>
          <w:w w:val="178"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1"/>
          <w:w w:val="99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2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w w:val="99"/>
          <w:sz w:val="28"/>
          <w:szCs w:val="28"/>
        </w:rPr>
        <w:t>o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-2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w w:val="99"/>
          <w:sz w:val="28"/>
          <w:szCs w:val="28"/>
        </w:rPr>
        <w:t>c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ou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6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ro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>t Go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l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Ob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ve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before="4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l: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rug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9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8" w:lineRule="auto"/>
        <w:ind w:left="106" w:right="42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ix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city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t;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t;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t;</w:t>
      </w:r>
    </w:p>
    <w:p w:rsidR="00ED5463" w:rsidRDefault="00351A10">
      <w:pPr>
        <w:spacing w:after="0" w:line="269" w:lineRule="exact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 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</w:p>
    <w:p w:rsidR="00ED5463" w:rsidRDefault="00351A10">
      <w:pPr>
        <w:spacing w:before="36" w:after="0" w:line="271" w:lineRule="auto"/>
        <w:ind w:left="106" w:right="24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; 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&amp;E</w:t>
      </w:r>
      <w:r>
        <w:rPr>
          <w:rFonts w:ascii="Arial" w:eastAsia="Arial" w:hAnsi="Arial" w:cs="Arial"/>
          <w:spacing w:val="8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ro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a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t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rg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t g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ou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cities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a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geogr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</w:p>
    <w:p w:rsidR="00ED5463" w:rsidRDefault="008E4D5E">
      <w:pPr>
        <w:spacing w:before="86"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30821D5B" wp14:editId="0AACFD06">
            <wp:extent cx="4563745" cy="3411220"/>
            <wp:effectExtent l="0" t="0" r="8255" b="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3" w:rsidRDefault="00ED5463">
      <w:pPr>
        <w:spacing w:after="0"/>
        <w:sectPr w:rsidR="00ED5463">
          <w:pgSz w:w="11920" w:h="16840"/>
          <w:pgMar w:top="1560" w:right="1180" w:bottom="1280" w:left="1200" w:header="0" w:footer="1081" w:gutter="0"/>
          <w:cols w:space="720"/>
        </w:sectPr>
      </w:pPr>
    </w:p>
    <w:p w:rsidR="00ED5463" w:rsidRDefault="00ED5463">
      <w:pPr>
        <w:spacing w:before="4" w:after="0" w:line="160" w:lineRule="exact"/>
        <w:rPr>
          <w:sz w:val="16"/>
          <w:szCs w:val="16"/>
        </w:rPr>
      </w:pPr>
    </w:p>
    <w:p w:rsidR="00ED5463" w:rsidRDefault="00351A10">
      <w:pPr>
        <w:spacing w:before="29" w:after="0" w:line="271" w:lineRule="exact"/>
        <w:ind w:left="10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2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s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ang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" w:after="0" w:line="260" w:lineRule="exact"/>
        <w:rPr>
          <w:sz w:val="26"/>
          <w:szCs w:val="26"/>
        </w:rPr>
      </w:pPr>
    </w:p>
    <w:p w:rsidR="00ED5463" w:rsidRDefault="008E4D5E">
      <w:pPr>
        <w:spacing w:after="0" w:line="260" w:lineRule="exact"/>
        <w:ind w:left="2394" w:right="-20"/>
        <w:rPr>
          <w:rFonts w:ascii="Microsoft JhengHei" w:eastAsia="Microsoft JhengHei" w:hAnsi="Microsoft JhengHei" w:cs="Microsoft JhengHe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0" behindDoc="1" locked="0" layoutInCell="1" allowOverlap="1" wp14:anchorId="2973798E" wp14:editId="4E0AF86A">
                <wp:simplePos x="0" y="0"/>
                <wp:positionH relativeFrom="page">
                  <wp:posOffset>1231265</wp:posOffset>
                </wp:positionH>
                <wp:positionV relativeFrom="paragraph">
                  <wp:posOffset>173355</wp:posOffset>
                </wp:positionV>
                <wp:extent cx="3713480" cy="2882265"/>
                <wp:effectExtent l="2540" t="1905" r="0" b="1905"/>
                <wp:wrapNone/>
                <wp:docPr id="35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3480" cy="2882265"/>
                          <a:chOff x="1939" y="273"/>
                          <a:chExt cx="5848" cy="4539"/>
                        </a:xfrm>
                      </wpg:grpSpPr>
                      <pic:pic xmlns:pic="http://schemas.openxmlformats.org/drawingml/2006/picture">
                        <pic:nvPicPr>
                          <pic:cNvPr id="357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273"/>
                            <a:ext cx="5848" cy="45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8" name="Group 353"/>
                        <wpg:cNvGrpSpPr>
                          <a:grpSpLocks/>
                        </wpg:cNvGrpSpPr>
                        <wpg:grpSpPr bwMode="auto">
                          <a:xfrm>
                            <a:off x="7191" y="3589"/>
                            <a:ext cx="508" cy="168"/>
                            <a:chOff x="7191" y="3589"/>
                            <a:chExt cx="508" cy="168"/>
                          </a:xfrm>
                        </wpg:grpSpPr>
                        <wps:wsp>
                          <wps:cNvPr id="359" name="Freeform 354"/>
                          <wps:cNvSpPr>
                            <a:spLocks/>
                          </wps:cNvSpPr>
                          <wps:spPr bwMode="auto">
                            <a:xfrm>
                              <a:off x="7191" y="3589"/>
                              <a:ext cx="508" cy="168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508"/>
                                <a:gd name="T2" fmla="+- 0 3757 3589"/>
                                <a:gd name="T3" fmla="*/ 3757 h 168"/>
                                <a:gd name="T4" fmla="+- 0 7699 7191"/>
                                <a:gd name="T5" fmla="*/ T4 w 508"/>
                                <a:gd name="T6" fmla="+- 0 3757 3589"/>
                                <a:gd name="T7" fmla="*/ 3757 h 168"/>
                                <a:gd name="T8" fmla="+- 0 7699 7191"/>
                                <a:gd name="T9" fmla="*/ T8 w 508"/>
                                <a:gd name="T10" fmla="+- 0 3589 3589"/>
                                <a:gd name="T11" fmla="*/ 3589 h 168"/>
                                <a:gd name="T12" fmla="+- 0 7191 7191"/>
                                <a:gd name="T13" fmla="*/ T12 w 508"/>
                                <a:gd name="T14" fmla="+- 0 3589 3589"/>
                                <a:gd name="T15" fmla="*/ 3589 h 168"/>
                                <a:gd name="T16" fmla="+- 0 7191 7191"/>
                                <a:gd name="T17" fmla="*/ T16 w 508"/>
                                <a:gd name="T18" fmla="+- 0 3757 3589"/>
                                <a:gd name="T19" fmla="*/ 375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168">
                                  <a:moveTo>
                                    <a:pt x="0" y="168"/>
                                  </a:moveTo>
                                  <a:lnTo>
                                    <a:pt x="508" y="16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1"/>
                        <wpg:cNvGrpSpPr>
                          <a:grpSpLocks/>
                        </wpg:cNvGrpSpPr>
                        <wpg:grpSpPr bwMode="auto">
                          <a:xfrm>
                            <a:off x="7191" y="3589"/>
                            <a:ext cx="508" cy="168"/>
                            <a:chOff x="7191" y="3589"/>
                            <a:chExt cx="508" cy="168"/>
                          </a:xfrm>
                        </wpg:grpSpPr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7191" y="3589"/>
                              <a:ext cx="508" cy="168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508"/>
                                <a:gd name="T2" fmla="+- 0 3757 3589"/>
                                <a:gd name="T3" fmla="*/ 3757 h 168"/>
                                <a:gd name="T4" fmla="+- 0 7699 7191"/>
                                <a:gd name="T5" fmla="*/ T4 w 508"/>
                                <a:gd name="T6" fmla="+- 0 3757 3589"/>
                                <a:gd name="T7" fmla="*/ 3757 h 168"/>
                                <a:gd name="T8" fmla="+- 0 7699 7191"/>
                                <a:gd name="T9" fmla="*/ T8 w 508"/>
                                <a:gd name="T10" fmla="+- 0 3589 3589"/>
                                <a:gd name="T11" fmla="*/ 3589 h 168"/>
                                <a:gd name="T12" fmla="+- 0 7191 7191"/>
                                <a:gd name="T13" fmla="*/ T12 w 508"/>
                                <a:gd name="T14" fmla="+- 0 3589 3589"/>
                                <a:gd name="T15" fmla="*/ 3589 h 168"/>
                                <a:gd name="T16" fmla="+- 0 7191 7191"/>
                                <a:gd name="T17" fmla="*/ T16 w 508"/>
                                <a:gd name="T18" fmla="+- 0 3757 3589"/>
                                <a:gd name="T19" fmla="*/ 3757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168">
                                  <a:moveTo>
                                    <a:pt x="0" y="168"/>
                                  </a:moveTo>
                                  <a:lnTo>
                                    <a:pt x="508" y="16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9"/>
                        <wpg:cNvGrpSpPr>
                          <a:grpSpLocks/>
                        </wpg:cNvGrpSpPr>
                        <wpg:grpSpPr bwMode="auto">
                          <a:xfrm>
                            <a:off x="7191" y="4095"/>
                            <a:ext cx="508" cy="168"/>
                            <a:chOff x="7191" y="4095"/>
                            <a:chExt cx="508" cy="168"/>
                          </a:xfrm>
                        </wpg:grpSpPr>
                        <wps:wsp>
                          <wps:cNvPr id="363" name="Freeform 350"/>
                          <wps:cNvSpPr>
                            <a:spLocks/>
                          </wps:cNvSpPr>
                          <wps:spPr bwMode="auto">
                            <a:xfrm>
                              <a:off x="7191" y="4095"/>
                              <a:ext cx="508" cy="168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508"/>
                                <a:gd name="T2" fmla="+- 0 4263 4095"/>
                                <a:gd name="T3" fmla="*/ 4263 h 168"/>
                                <a:gd name="T4" fmla="+- 0 7699 7191"/>
                                <a:gd name="T5" fmla="*/ T4 w 508"/>
                                <a:gd name="T6" fmla="+- 0 4263 4095"/>
                                <a:gd name="T7" fmla="*/ 4263 h 168"/>
                                <a:gd name="T8" fmla="+- 0 7699 7191"/>
                                <a:gd name="T9" fmla="*/ T8 w 508"/>
                                <a:gd name="T10" fmla="+- 0 4095 4095"/>
                                <a:gd name="T11" fmla="*/ 4095 h 168"/>
                                <a:gd name="T12" fmla="+- 0 7191 7191"/>
                                <a:gd name="T13" fmla="*/ T12 w 508"/>
                                <a:gd name="T14" fmla="+- 0 4095 4095"/>
                                <a:gd name="T15" fmla="*/ 4095 h 168"/>
                                <a:gd name="T16" fmla="+- 0 7191 7191"/>
                                <a:gd name="T17" fmla="*/ T16 w 508"/>
                                <a:gd name="T18" fmla="+- 0 4263 4095"/>
                                <a:gd name="T19" fmla="*/ 426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168">
                                  <a:moveTo>
                                    <a:pt x="0" y="168"/>
                                  </a:moveTo>
                                  <a:lnTo>
                                    <a:pt x="508" y="16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solidFill>
                              <a:srgbClr val="00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7"/>
                        <wpg:cNvGrpSpPr>
                          <a:grpSpLocks/>
                        </wpg:cNvGrpSpPr>
                        <wpg:grpSpPr bwMode="auto">
                          <a:xfrm>
                            <a:off x="7191" y="4095"/>
                            <a:ext cx="508" cy="168"/>
                            <a:chOff x="7191" y="4095"/>
                            <a:chExt cx="508" cy="168"/>
                          </a:xfrm>
                        </wpg:grpSpPr>
                        <wps:wsp>
                          <wps:cNvPr id="365" name="Freeform 348"/>
                          <wps:cNvSpPr>
                            <a:spLocks/>
                          </wps:cNvSpPr>
                          <wps:spPr bwMode="auto">
                            <a:xfrm>
                              <a:off x="7191" y="4095"/>
                              <a:ext cx="508" cy="168"/>
                            </a:xfrm>
                            <a:custGeom>
                              <a:avLst/>
                              <a:gdLst>
                                <a:gd name="T0" fmla="+- 0 7191 7191"/>
                                <a:gd name="T1" fmla="*/ T0 w 508"/>
                                <a:gd name="T2" fmla="+- 0 4263 4095"/>
                                <a:gd name="T3" fmla="*/ 4263 h 168"/>
                                <a:gd name="T4" fmla="+- 0 7699 7191"/>
                                <a:gd name="T5" fmla="*/ T4 w 508"/>
                                <a:gd name="T6" fmla="+- 0 4263 4095"/>
                                <a:gd name="T7" fmla="*/ 4263 h 168"/>
                                <a:gd name="T8" fmla="+- 0 7699 7191"/>
                                <a:gd name="T9" fmla="*/ T8 w 508"/>
                                <a:gd name="T10" fmla="+- 0 4095 4095"/>
                                <a:gd name="T11" fmla="*/ 4095 h 168"/>
                                <a:gd name="T12" fmla="+- 0 7191 7191"/>
                                <a:gd name="T13" fmla="*/ T12 w 508"/>
                                <a:gd name="T14" fmla="+- 0 4095 4095"/>
                                <a:gd name="T15" fmla="*/ 4095 h 168"/>
                                <a:gd name="T16" fmla="+- 0 7191 7191"/>
                                <a:gd name="T17" fmla="*/ T16 w 508"/>
                                <a:gd name="T18" fmla="+- 0 4263 4095"/>
                                <a:gd name="T19" fmla="*/ 4263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" h="168">
                                  <a:moveTo>
                                    <a:pt x="0" y="168"/>
                                  </a:moveTo>
                                  <a:lnTo>
                                    <a:pt x="508" y="168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96.95pt;margin-top:13.65pt;width:292.4pt;height:226.95pt;z-index:-7970;mso-position-horizontal-relative:page" coordorigin="1939,273" coordsize="5848,45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5" o:spid="_x0000_s1027" type="#_x0000_t75" style="position:absolute;left:1939;top:273;width:5848;height:4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TnhPEAAAA3AAAAA8AAABkcnMvZG93bnJldi54bWxEj19Lw0AQxN8Fv8Oxgm/2YtU2pLmWIgqi&#10;T40BX5fs5k/N7YW7s43f3hMEH4eZ+Q1T7mY7qhP7MDgxcLvIQLE0jgbpDNTvzzc5qBBRCEcnbOCb&#10;A+y2lxclFuTOcuBTFTuVIBIKNNDHOBVah6Zni2HhJpbktc5bjEn6TpPHc4LbUS+zbKUtDpIWepz4&#10;sefms/qyBrrcvn7UT3Ske9rX5JdvbTusjbm+mvcbUJHn+B/+a7+QgbuHNfyeSUd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TnhPEAAAA3AAAAA8AAAAAAAAAAAAAAAAA&#10;nwIAAGRycy9kb3ducmV2LnhtbFBLBQYAAAAABAAEAPcAAACQAwAAAAA=&#10;">
                  <v:imagedata r:id="rId18" o:title=""/>
                </v:shape>
                <v:group id="Group 353" o:spid="_x0000_s1028" style="position:absolute;left:7191;top:3589;width:508;height:168" coordorigin="7191,3589" coordsize="50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4" o:spid="_x0000_s1029" style="position:absolute;left:7191;top:3589;width:508;height:168;visibility:visible;mso-wrap-style:square;v-text-anchor:top" coordsize="50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bxMcA&#10;AADcAAAADwAAAGRycy9kb3ducmV2LnhtbESPQWvCQBSE74L/YXmCl6KbapWaukoRpUVsg1bx+si+&#10;JsHs25Ddxvjvu4WCx2FmvmHmy9aUoqHaFZYVPA4jEMSp1QVnCo5fm8EzCOeRNZaWScGNHCwX3c4c&#10;Y22vvKfm4DMRIOxiVJB7X8VSujQng25oK+LgfdvaoA+yzqSu8RrgppSjKJpKgwWHhRwrWuWUXg4/&#10;RsHHLmmemjZJxg+8PmX6cv6cbt+U6vfa1xcQnlp/D/+337WC8WQG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Zm8THAAAA3AAAAA8AAAAAAAAAAAAAAAAAmAIAAGRy&#10;cy9kb3ducmV2LnhtbFBLBQYAAAAABAAEAPUAAACMAwAAAAA=&#10;" path="m,168r508,l508,,,,,168e" fillcolor="red" stroked="f">
                    <v:path arrowok="t" o:connecttype="custom" o:connectlocs="0,3757;508,3757;508,3589;0,3589;0,3757" o:connectangles="0,0,0,0,0"/>
                  </v:shape>
                </v:group>
                <v:group id="Group 351" o:spid="_x0000_s1030" style="position:absolute;left:7191;top:3589;width:508;height:168" coordorigin="7191,3589" coordsize="50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2" o:spid="_x0000_s1031" style="position:absolute;left:7191;top:3589;width:508;height:168;visibility:visible;mso-wrap-style:square;v-text-anchor:top" coordsize="50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pF8QA&#10;AADcAAAADwAAAGRycy9kb3ducmV2LnhtbESPQWuDQBSE74X+h+UVequraSPBZA0hUCgUGmICvb66&#10;Lyq6b8Xdqvn32UIhx2FmvmE229l0YqTBNZYVJFEMgri0uuFKwfn0/rIC4Tyyxs4yKbiSg23++LDB&#10;TNuJjzQWvhIBwi5DBbX3fSalK2sy6CLbEwfvYgeDPsihknrAKcBNJxdxnEqDDYeFGnva11S2xa9R&#10;UH2ly0NC2h1+dl37+RZ/H+WKlXp+mndrEJ5mfw//tz+0gtc0gb8z4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KRfEAAAA3AAAAA8AAAAAAAAAAAAAAAAAmAIAAGRycy9k&#10;b3ducmV2LnhtbFBLBQYAAAAABAAEAPUAAACJAwAAAAA=&#10;" path="m,168r508,l508,,,,,168xe" filled="f" strokeweight=".13475mm">
                    <v:path arrowok="t" o:connecttype="custom" o:connectlocs="0,3757;508,3757;508,3589;0,3589;0,3757" o:connectangles="0,0,0,0,0"/>
                  </v:shape>
                </v:group>
                <v:group id="Group 349" o:spid="_x0000_s1032" style="position:absolute;left:7191;top:4095;width:508;height:168" coordorigin="7191,4095" coordsize="50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0" o:spid="_x0000_s1033" style="position:absolute;left:7191;top:4095;width:508;height:168;visibility:visible;mso-wrap-style:square;v-text-anchor:top" coordsize="50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46MQA&#10;AADcAAAADwAAAGRycy9kb3ducmV2LnhtbESPQWsCMRSE7wX/Q3gFbzVbFS1bo4ggFT0sq+39NXnd&#10;LG5elk2q6783hYLHYWa+YRar3jXiQl2oPSt4HWUgiLU3NVcKPk/blzcQISIbbDyTghsFWC0HTwvM&#10;jb9ySZdjrESCcMhRgY2xzaUM2pLDMPItcfJ+fOcwJtlV0nR4TXDXyHGWzaTDmtOCxZY2lvT5+OsU&#10;NF7vi1Mx7Q/l16bca/tdnD/mSg2f+/U7iEh9fIT/2zujYDKbwN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eOjEAAAA3AAAAA8AAAAAAAAAAAAAAAAAmAIAAGRycy9k&#10;b3ducmV2LnhtbFBLBQYAAAAABAAEAPUAAACJAwAAAAA=&#10;" path="m,168r508,l508,,,,,168e" fillcolor="#0c0" stroked="f">
                    <v:path arrowok="t" o:connecttype="custom" o:connectlocs="0,4263;508,4263;508,4095;0,4095;0,4263" o:connectangles="0,0,0,0,0"/>
                  </v:shape>
                </v:group>
                <v:group id="Group 347" o:spid="_x0000_s1034" style="position:absolute;left:7191;top:4095;width:508;height:168" coordorigin="7191,4095" coordsize="508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48" o:spid="_x0000_s1035" style="position:absolute;left:7191;top:4095;width:508;height:168;visibility:visible;mso-wrap-style:square;v-text-anchor:top" coordsize="50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vFMQA&#10;AADcAAAADwAAAGRycy9kb3ducmV2LnhtbESPQWvCQBSE74L/YXmF3nSjbYJEN0EEQRAa1EKvz+xr&#10;Esy+DdlV47/vFgSPw8x8w6zywbTiRr1rLCuYTSMQxKXVDVcKvk/byQKE88gaW8uk4EEO8mw8WmGq&#10;7Z0PdDv6SgQIuxQV1N53qZSurMmgm9qOOHi/tjfog+wrqXu8B7hp5TyKEmmw4bBQY0ebmsrL8WoU&#10;VF9JXMxIu+K8bi/7z+jnIBes1PvbsF6C8DT4V/jZ3mkFH0kM/2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LxTEAAAA3AAAAA8AAAAAAAAAAAAAAAAAmAIAAGRycy9k&#10;b3ducmV2LnhtbFBLBQYAAAAABAAEAPUAAACJAwAAAAA=&#10;" path="m,168r508,l508,,,,,168xe" filled="f" strokeweight=".13475mm">
                    <v:path arrowok="t" o:connecttype="custom" o:connectlocs="0,4263;508,4263;508,4095;0,4095;0,4263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Microsoft JhengHei" w:eastAsia="Microsoft JhengHei" w:hAnsi="Microsoft JhengHei" w:cs="Microsoft JhengHei"/>
          <w:position w:val="-1"/>
          <w:sz w:val="18"/>
          <w:szCs w:val="18"/>
        </w:rPr>
        <w:t>广西项目点地理分布</w:t>
      </w:r>
    </w:p>
    <w:p w:rsidR="00ED5463" w:rsidRDefault="00351A10">
      <w:pPr>
        <w:spacing w:before="85" w:after="0" w:line="180" w:lineRule="exact"/>
        <w:ind w:left="2394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position w:val="-1"/>
          <w:sz w:val="16"/>
          <w:szCs w:val="16"/>
        </w:rPr>
        <w:t>lo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c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at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ion </w:t>
      </w:r>
      <w:r>
        <w:rPr>
          <w:rFonts w:ascii="Arial" w:eastAsia="Arial" w:hAnsi="Arial" w:cs="Arial"/>
          <w:spacing w:val="-1"/>
          <w:position w:val="-1"/>
          <w:sz w:val="16"/>
          <w:szCs w:val="16"/>
        </w:rPr>
        <w:t>o</w:t>
      </w:r>
      <w:r>
        <w:rPr>
          <w:rFonts w:ascii="Arial" w:eastAsia="Arial" w:hAnsi="Arial" w:cs="Arial"/>
          <w:position w:val="-1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2"/>
          <w:position w:val="-1"/>
          <w:sz w:val="16"/>
          <w:szCs w:val="16"/>
        </w:rPr>
        <w:t>EA</w:t>
      </w:r>
      <w:r>
        <w:rPr>
          <w:rFonts w:ascii="Arial" w:eastAsia="Arial" w:hAnsi="Arial" w:cs="Arial"/>
          <w:spacing w:val="1"/>
          <w:position w:val="-1"/>
          <w:sz w:val="16"/>
          <w:szCs w:val="16"/>
        </w:rPr>
        <w:t>P</w:t>
      </w:r>
      <w:r>
        <w:rPr>
          <w:rFonts w:ascii="Arial" w:eastAsia="Arial" w:hAnsi="Arial" w:cs="Arial"/>
          <w:position w:val="-1"/>
          <w:sz w:val="16"/>
          <w:szCs w:val="16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8" w:after="0" w:line="260" w:lineRule="exact"/>
        <w:rPr>
          <w:sz w:val="26"/>
          <w:szCs w:val="26"/>
        </w:rPr>
      </w:pPr>
    </w:p>
    <w:p w:rsidR="00ED5463" w:rsidRDefault="00351A10">
      <w:pPr>
        <w:spacing w:after="0" w:line="205" w:lineRule="exact"/>
        <w:ind w:left="4962" w:right="376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position w:val="-1"/>
          <w:sz w:val="14"/>
          <w:szCs w:val="14"/>
        </w:rPr>
        <w:t>桂</w:t>
      </w:r>
      <w:r>
        <w:rPr>
          <w:rFonts w:ascii="Microsoft JhengHei" w:eastAsia="Microsoft JhengHei" w:hAnsi="Microsoft JhengHei" w:cs="Microsoft JhengHei"/>
          <w:color w:val="FF0000"/>
          <w:position w:val="-1"/>
          <w:sz w:val="14"/>
          <w:szCs w:val="14"/>
        </w:rPr>
        <w:t>林</w:t>
      </w:r>
      <w:r>
        <w:rPr>
          <w:rFonts w:ascii="Microsoft JhengHei" w:eastAsia="Microsoft JhengHei" w:hAnsi="Microsoft JhengHei" w:cs="Microsoft JhengHei"/>
          <w:color w:val="FF0000"/>
          <w:spacing w:val="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in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6" w:after="0" w:line="240" w:lineRule="exact"/>
        <w:rPr>
          <w:sz w:val="24"/>
          <w:szCs w:val="24"/>
        </w:rPr>
      </w:pPr>
    </w:p>
    <w:p w:rsidR="00ED5463" w:rsidRDefault="00ED5463">
      <w:pPr>
        <w:spacing w:after="0"/>
        <w:sectPr w:rsidR="00ED5463">
          <w:pgSz w:w="11920" w:h="16840"/>
          <w:pgMar w:top="1560" w:right="1180" w:bottom="1280" w:left="1200" w:header="0" w:footer="1081" w:gutter="0"/>
          <w:cols w:space="720"/>
        </w:sectPr>
      </w:pPr>
    </w:p>
    <w:p w:rsidR="00ED5463" w:rsidRDefault="00ED5463">
      <w:pPr>
        <w:spacing w:before="1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923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3"/>
          <w:sz w:val="18"/>
          <w:szCs w:val="18"/>
        </w:rPr>
        <w:t>Y</w:t>
      </w:r>
      <w:r>
        <w:rPr>
          <w:rFonts w:ascii="Arial" w:eastAsia="Arial" w:hAnsi="Arial" w:cs="Arial"/>
          <w:spacing w:val="1"/>
          <w:sz w:val="18"/>
          <w:szCs w:val="18"/>
        </w:rPr>
        <w:t>unna</w:t>
      </w:r>
      <w:r>
        <w:rPr>
          <w:rFonts w:ascii="Arial" w:eastAsia="Arial" w:hAnsi="Arial" w:cs="Arial"/>
          <w:sz w:val="18"/>
          <w:szCs w:val="18"/>
        </w:rPr>
        <w:t>n</w:t>
      </w:r>
    </w:p>
    <w:p w:rsidR="00ED5463" w:rsidRDefault="00351A10">
      <w:pPr>
        <w:spacing w:before="10" w:after="0" w:line="190" w:lineRule="exact"/>
        <w:rPr>
          <w:sz w:val="19"/>
          <w:szCs w:val="19"/>
        </w:rPr>
      </w:pPr>
      <w:r>
        <w:br w:type="column"/>
      </w:r>
    </w:p>
    <w:p w:rsidR="00ED5463" w:rsidRDefault="00351A10">
      <w:pPr>
        <w:spacing w:after="0" w:line="240" w:lineRule="auto"/>
        <w:ind w:left="282" w:right="-55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百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色</w:t>
      </w:r>
      <w:r>
        <w:rPr>
          <w:rFonts w:ascii="Microsoft JhengHei" w:eastAsia="Microsoft JhengHei" w:hAnsi="Microsoft JhengHei" w:cs="Microsoft JhengHei"/>
          <w:color w:val="FF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Ba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is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e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2" w:after="0" w:line="280" w:lineRule="exact"/>
        <w:rPr>
          <w:sz w:val="28"/>
          <w:szCs w:val="28"/>
        </w:rPr>
      </w:pPr>
    </w:p>
    <w:p w:rsidR="00ED5463" w:rsidRDefault="00351A10">
      <w:pPr>
        <w:spacing w:after="0" w:line="231" w:lineRule="exact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position w:val="-2"/>
          <w:sz w:val="14"/>
          <w:szCs w:val="14"/>
        </w:rPr>
        <w:t>龙</w:t>
      </w:r>
      <w:r>
        <w:rPr>
          <w:rFonts w:ascii="Microsoft JhengHei" w:eastAsia="Microsoft JhengHei" w:hAnsi="Microsoft JhengHei" w:cs="Microsoft JhengHei"/>
          <w:color w:val="FF0000"/>
          <w:position w:val="-2"/>
          <w:sz w:val="14"/>
          <w:szCs w:val="14"/>
        </w:rPr>
        <w:t>州</w:t>
      </w:r>
      <w:r>
        <w:rPr>
          <w:rFonts w:ascii="Microsoft JhengHei" w:eastAsia="Microsoft JhengHei" w:hAnsi="Microsoft JhengHei" w:cs="Microsoft JhengHei"/>
          <w:color w:val="FF0000"/>
          <w:spacing w:val="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position w:val="-2"/>
          <w:sz w:val="14"/>
          <w:szCs w:val="14"/>
        </w:rPr>
        <w:t>Long</w:t>
      </w:r>
      <w:r>
        <w:rPr>
          <w:rFonts w:ascii="Arial" w:eastAsia="Arial" w:hAnsi="Arial" w:cs="Arial"/>
          <w:b/>
          <w:bCs/>
          <w:color w:val="FF0000"/>
          <w:position w:val="-2"/>
          <w:sz w:val="14"/>
          <w:szCs w:val="14"/>
        </w:rPr>
        <w:t>z</w:t>
      </w:r>
      <w:r>
        <w:rPr>
          <w:rFonts w:ascii="Arial" w:eastAsia="Arial" w:hAnsi="Arial" w:cs="Arial"/>
          <w:b/>
          <w:bCs/>
          <w:color w:val="FF0000"/>
          <w:spacing w:val="-1"/>
          <w:position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FF0000"/>
          <w:spacing w:val="1"/>
          <w:position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position w:val="-2"/>
          <w:sz w:val="14"/>
          <w:szCs w:val="14"/>
        </w:rPr>
        <w:t>u</w:t>
      </w:r>
    </w:p>
    <w:p w:rsidR="00ED5463" w:rsidRDefault="00351A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6" w:after="0" w:line="240" w:lineRule="exact"/>
        <w:rPr>
          <w:sz w:val="24"/>
          <w:szCs w:val="24"/>
        </w:rPr>
      </w:pPr>
    </w:p>
    <w:p w:rsidR="00ED5463" w:rsidRDefault="00351A10">
      <w:pPr>
        <w:spacing w:after="0" w:line="240" w:lineRule="auto"/>
        <w:ind w:right="-62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南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宁</w:t>
      </w:r>
      <w:r>
        <w:rPr>
          <w:rFonts w:ascii="Microsoft JhengHei" w:eastAsia="Microsoft JhengHei" w:hAnsi="Microsoft JhengHei" w:cs="Microsoft JhengHei"/>
          <w:color w:val="FF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Na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nn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</w:p>
    <w:p w:rsidR="00ED5463" w:rsidRDefault="00351A10">
      <w:pPr>
        <w:spacing w:after="0" w:line="215" w:lineRule="exact"/>
        <w:ind w:left="252" w:right="-51"/>
        <w:jc w:val="center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Microsoft JhengHei" w:eastAsia="Microsoft JhengHei" w:hAnsi="Microsoft JhengHei" w:cs="Microsoft JhengHei"/>
          <w:color w:val="FF0000"/>
          <w:spacing w:val="2"/>
          <w:position w:val="-1"/>
          <w:sz w:val="14"/>
          <w:szCs w:val="14"/>
        </w:rPr>
        <w:t>柳</w:t>
      </w:r>
      <w:r>
        <w:rPr>
          <w:rFonts w:ascii="Microsoft JhengHei" w:eastAsia="Microsoft JhengHei" w:hAnsi="Microsoft JhengHei" w:cs="Microsoft JhengHei"/>
          <w:color w:val="FF0000"/>
          <w:position w:val="-1"/>
          <w:sz w:val="14"/>
          <w:szCs w:val="14"/>
        </w:rPr>
        <w:t>州</w:t>
      </w:r>
      <w:r>
        <w:rPr>
          <w:rFonts w:ascii="Microsoft JhengHei" w:eastAsia="Microsoft JhengHei" w:hAnsi="Microsoft JhengHei" w:cs="Microsoft JhengHei"/>
          <w:color w:val="FF0000"/>
          <w:spacing w:val="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z</w:t>
      </w:r>
      <w:r>
        <w:rPr>
          <w:rFonts w:ascii="Arial" w:eastAsia="Arial" w:hAnsi="Arial" w:cs="Arial"/>
          <w:b/>
          <w:bCs/>
          <w:color w:val="FF0000"/>
          <w:spacing w:val="-1"/>
          <w:w w:val="99"/>
          <w:position w:val="-1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FF0000"/>
          <w:w w:val="99"/>
          <w:position w:val="-1"/>
          <w:sz w:val="14"/>
          <w:szCs w:val="14"/>
        </w:rPr>
        <w:t>u</w:t>
      </w:r>
    </w:p>
    <w:p w:rsidR="00ED5463" w:rsidRDefault="00ED5463">
      <w:pPr>
        <w:spacing w:before="3" w:after="0" w:line="220" w:lineRule="exact"/>
      </w:pPr>
    </w:p>
    <w:p w:rsidR="00ED5463" w:rsidRDefault="00351A10">
      <w:pPr>
        <w:spacing w:after="0" w:line="240" w:lineRule="auto"/>
        <w:ind w:left="567" w:right="-20"/>
        <w:rPr>
          <w:rFonts w:ascii="Microsoft JhengHei" w:eastAsia="Microsoft JhengHei" w:hAnsi="Microsoft JhengHei" w:cs="Microsoft JhengHei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桂平</w:t>
      </w:r>
    </w:p>
    <w:p w:rsidR="00ED5463" w:rsidRDefault="00351A10">
      <w:pPr>
        <w:spacing w:after="0" w:line="158" w:lineRule="exact"/>
        <w:ind w:left="56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FF0000"/>
          <w:spacing w:val="2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</w:p>
    <w:p w:rsidR="00ED5463" w:rsidRDefault="00351A10">
      <w:pPr>
        <w:spacing w:before="5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贵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港</w:t>
      </w:r>
      <w:r>
        <w:rPr>
          <w:rFonts w:ascii="Microsoft JhengHei" w:eastAsia="Microsoft JhengHei" w:hAnsi="Microsoft JhengHei" w:cs="Microsoft JhengHei"/>
          <w:color w:val="FF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gan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</w:p>
    <w:p w:rsidR="00ED5463" w:rsidRDefault="00351A10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right="-20"/>
        <w:rPr>
          <w:rFonts w:ascii="Microsoft JhengHei" w:eastAsia="Microsoft JhengHei" w:hAnsi="Microsoft JhengHei" w:cs="Microsoft JhengHei"/>
          <w:sz w:val="12"/>
          <w:szCs w:val="12"/>
        </w:rPr>
      </w:pPr>
      <w:r>
        <w:rPr>
          <w:rFonts w:ascii="Microsoft JhengHei" w:eastAsia="Microsoft JhengHei" w:hAnsi="Microsoft JhengHei" w:cs="Microsoft JhengHei"/>
          <w:color w:val="FF0000"/>
          <w:sz w:val="12"/>
          <w:szCs w:val="12"/>
        </w:rPr>
        <w:t>梧州</w:t>
      </w:r>
    </w:p>
    <w:p w:rsidR="00ED5463" w:rsidRDefault="00351A10">
      <w:pPr>
        <w:spacing w:after="0" w:line="133" w:lineRule="exact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FF0000"/>
          <w:sz w:val="12"/>
          <w:szCs w:val="12"/>
        </w:rPr>
        <w:t>W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u</w:t>
      </w:r>
      <w:r>
        <w:rPr>
          <w:rFonts w:ascii="Arial" w:eastAsia="Arial" w:hAnsi="Arial" w:cs="Arial"/>
          <w:b/>
          <w:bCs/>
          <w:color w:val="FF0000"/>
          <w:spacing w:val="2"/>
          <w:sz w:val="12"/>
          <w:szCs w:val="12"/>
        </w:rPr>
        <w:t>z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h</w:t>
      </w:r>
      <w:r>
        <w:rPr>
          <w:rFonts w:ascii="Arial" w:eastAsia="Arial" w:hAnsi="Arial" w:cs="Arial"/>
          <w:b/>
          <w:bCs/>
          <w:color w:val="FF0000"/>
          <w:spacing w:val="1"/>
          <w:sz w:val="12"/>
          <w:szCs w:val="12"/>
        </w:rPr>
        <w:t>o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u</w:t>
      </w:r>
    </w:p>
    <w:p w:rsidR="00ED5463" w:rsidRDefault="00ED5463">
      <w:pPr>
        <w:spacing w:after="0"/>
        <w:sectPr w:rsidR="00ED5463">
          <w:type w:val="continuous"/>
          <w:pgSz w:w="11920" w:h="16840"/>
          <w:pgMar w:top="1560" w:right="1180" w:bottom="1280" w:left="1200" w:header="720" w:footer="720" w:gutter="0"/>
          <w:cols w:num="5" w:space="720" w:equalWidth="0">
            <w:col w:w="1541" w:space="625"/>
            <w:col w:w="979" w:space="38"/>
            <w:col w:w="871" w:space="32"/>
            <w:col w:w="1130" w:space="339"/>
            <w:col w:w="3985"/>
          </w:cols>
        </w:sectPr>
      </w:pPr>
    </w:p>
    <w:p w:rsidR="00ED5463" w:rsidRDefault="00ED5463">
      <w:pPr>
        <w:spacing w:before="19" w:after="0" w:line="240" w:lineRule="exact"/>
        <w:rPr>
          <w:sz w:val="24"/>
          <w:szCs w:val="24"/>
        </w:rPr>
      </w:pPr>
    </w:p>
    <w:p w:rsidR="00ED5463" w:rsidRDefault="00ED5463">
      <w:pPr>
        <w:spacing w:after="0"/>
        <w:sectPr w:rsidR="00ED5463">
          <w:type w:val="continuous"/>
          <w:pgSz w:w="11920" w:h="16840"/>
          <w:pgMar w:top="1560" w:right="1180" w:bottom="1280" w:left="1200" w:header="720" w:footer="720" w:gutter="0"/>
          <w:cols w:space="720"/>
        </w:sectPr>
      </w:pPr>
    </w:p>
    <w:p w:rsidR="00ED5463" w:rsidRDefault="00ED5463">
      <w:pPr>
        <w:spacing w:before="14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093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na</w:t>
      </w:r>
      <w:r>
        <w:rPr>
          <w:rFonts w:ascii="Arial" w:eastAsia="Arial" w:hAnsi="Arial" w:cs="Arial"/>
          <w:sz w:val="18"/>
          <w:szCs w:val="18"/>
        </w:rPr>
        <w:t>m</w:t>
      </w:r>
    </w:p>
    <w:p w:rsidR="00ED5463" w:rsidRDefault="00351A10">
      <w:pPr>
        <w:spacing w:after="0" w:line="215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Microsoft JhengHei" w:eastAsia="Microsoft JhengHei" w:hAnsi="Microsoft JhengHei" w:cs="Microsoft JhengHei"/>
          <w:color w:val="FF0000"/>
          <w:spacing w:val="2"/>
          <w:position w:val="-1"/>
          <w:sz w:val="14"/>
          <w:szCs w:val="14"/>
        </w:rPr>
        <w:t>宁</w:t>
      </w:r>
      <w:r>
        <w:rPr>
          <w:rFonts w:ascii="Microsoft JhengHei" w:eastAsia="Microsoft JhengHei" w:hAnsi="Microsoft JhengHei" w:cs="Microsoft JhengHei"/>
          <w:color w:val="FF0000"/>
          <w:position w:val="-1"/>
          <w:sz w:val="14"/>
          <w:szCs w:val="14"/>
        </w:rPr>
        <w:t>明</w:t>
      </w:r>
      <w:r>
        <w:rPr>
          <w:rFonts w:ascii="Microsoft JhengHei" w:eastAsia="Microsoft JhengHei" w:hAnsi="Microsoft JhengHei" w:cs="Microsoft JhengHei"/>
          <w:color w:val="FF0000"/>
          <w:spacing w:val="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14"/>
          <w:szCs w:val="14"/>
        </w:rPr>
        <w:t>Ni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4"/>
          <w:szCs w:val="14"/>
        </w:rPr>
        <w:t>ng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0000"/>
          <w:position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position w:val="-1"/>
          <w:sz w:val="14"/>
          <w:szCs w:val="14"/>
        </w:rPr>
        <w:t>g</w:t>
      </w:r>
    </w:p>
    <w:p w:rsidR="00ED5463" w:rsidRDefault="00ED5463">
      <w:pPr>
        <w:spacing w:before="1" w:after="0" w:line="190" w:lineRule="exact"/>
        <w:rPr>
          <w:sz w:val="19"/>
          <w:szCs w:val="19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454" w:right="-20"/>
        <w:rPr>
          <w:rFonts w:ascii="Microsoft JhengHei" w:eastAsia="Microsoft JhengHei" w:hAnsi="Microsoft JhengHei" w:cs="Microsoft JhengHei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防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城港</w:t>
      </w:r>
    </w:p>
    <w:p w:rsidR="00ED5463" w:rsidRDefault="00351A10">
      <w:pPr>
        <w:spacing w:after="0" w:line="160" w:lineRule="exact"/>
        <w:ind w:left="45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Fa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gc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en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g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g</w:t>
      </w:r>
    </w:p>
    <w:p w:rsidR="00ED5463" w:rsidRDefault="00351A10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ED5463" w:rsidRDefault="00351A10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灵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山</w:t>
      </w:r>
      <w:r>
        <w:rPr>
          <w:rFonts w:ascii="Microsoft JhengHei" w:eastAsia="Microsoft JhengHei" w:hAnsi="Microsoft JhengHei" w:cs="Microsoft JhengHei"/>
          <w:color w:val="FF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ngsh</w:t>
      </w:r>
      <w:r>
        <w:rPr>
          <w:rFonts w:ascii="Arial" w:eastAsia="Arial" w:hAnsi="Arial" w:cs="Arial"/>
          <w:b/>
          <w:bCs/>
          <w:color w:val="FF0000"/>
          <w:spacing w:val="2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n</w:t>
      </w:r>
    </w:p>
    <w:p w:rsidR="00ED5463" w:rsidRDefault="00ED5463">
      <w:pPr>
        <w:spacing w:after="0" w:line="220" w:lineRule="exact"/>
      </w:pPr>
    </w:p>
    <w:p w:rsidR="00ED5463" w:rsidRDefault="00351A10">
      <w:pPr>
        <w:spacing w:after="0" w:line="240" w:lineRule="auto"/>
        <w:ind w:left="339" w:right="-62"/>
        <w:rPr>
          <w:rFonts w:ascii="Arial" w:eastAsia="Arial" w:hAnsi="Arial" w:cs="Arial"/>
          <w:sz w:val="14"/>
          <w:szCs w:val="14"/>
        </w:rPr>
      </w:pPr>
      <w:r>
        <w:rPr>
          <w:rFonts w:ascii="Microsoft JhengHei" w:eastAsia="Microsoft JhengHei" w:hAnsi="Microsoft JhengHei" w:cs="Microsoft JhengHei"/>
          <w:color w:val="FF0000"/>
          <w:spacing w:val="2"/>
          <w:sz w:val="14"/>
          <w:szCs w:val="14"/>
        </w:rPr>
        <w:t>合</w:t>
      </w:r>
      <w:r>
        <w:rPr>
          <w:rFonts w:ascii="Microsoft JhengHei" w:eastAsia="Microsoft JhengHei" w:hAnsi="Microsoft JhengHei" w:cs="Microsoft JhengHei"/>
          <w:color w:val="FF0000"/>
          <w:sz w:val="14"/>
          <w:szCs w:val="14"/>
        </w:rPr>
        <w:t>浦</w:t>
      </w:r>
      <w:r>
        <w:rPr>
          <w:rFonts w:ascii="Microsoft JhengHei" w:eastAsia="Microsoft JhengHei" w:hAnsi="Microsoft JhengHei" w:cs="Microsoft JhengHei"/>
          <w:color w:val="FF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He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u</w:t>
      </w:r>
    </w:p>
    <w:p w:rsidR="00ED5463" w:rsidRDefault="00351A10">
      <w:pPr>
        <w:spacing w:after="0" w:line="234" w:lineRule="exact"/>
        <w:ind w:right="-20"/>
        <w:rPr>
          <w:rFonts w:ascii="Microsoft JhengHei" w:eastAsia="Microsoft JhengHei" w:hAnsi="Microsoft JhengHei" w:cs="Microsoft JhengHei"/>
          <w:sz w:val="14"/>
          <w:szCs w:val="14"/>
        </w:rPr>
      </w:pPr>
      <w:r>
        <w:br w:type="column"/>
      </w:r>
      <w:r>
        <w:rPr>
          <w:rFonts w:ascii="Microsoft JhengHei" w:eastAsia="Microsoft JhengHei" w:hAnsi="Microsoft JhengHei" w:cs="Microsoft JhengHei"/>
          <w:position w:val="-1"/>
          <w:sz w:val="14"/>
          <w:szCs w:val="14"/>
        </w:rPr>
        <w:t>原项目点</w:t>
      </w:r>
    </w:p>
    <w:p w:rsidR="00ED5463" w:rsidRDefault="00351A10">
      <w:pPr>
        <w:spacing w:before="23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-1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RHP</w:t>
      </w:r>
      <w:r>
        <w:rPr>
          <w:rFonts w:ascii="Arial" w:eastAsia="Arial" w:hAnsi="Arial" w:cs="Arial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E</w:t>
      </w:r>
    </w:p>
    <w:p w:rsidR="00ED5463" w:rsidRDefault="00ED5463">
      <w:pPr>
        <w:spacing w:after="0" w:line="140" w:lineRule="exact"/>
        <w:rPr>
          <w:sz w:val="14"/>
          <w:szCs w:val="14"/>
        </w:rPr>
      </w:pPr>
    </w:p>
    <w:p w:rsidR="00ED5463" w:rsidRDefault="00351A10">
      <w:pPr>
        <w:spacing w:after="0" w:line="240" w:lineRule="auto"/>
        <w:ind w:right="-20"/>
        <w:rPr>
          <w:rFonts w:ascii="Microsoft JhengHei" w:eastAsia="Microsoft JhengHei" w:hAnsi="Microsoft JhengHei" w:cs="Microsoft JhengHei"/>
          <w:sz w:val="14"/>
          <w:szCs w:val="14"/>
        </w:rPr>
      </w:pPr>
      <w:r>
        <w:rPr>
          <w:rFonts w:ascii="Microsoft JhengHei" w:eastAsia="Microsoft JhengHei" w:hAnsi="Microsoft JhengHei" w:cs="Microsoft JhengHei"/>
          <w:sz w:val="14"/>
          <w:szCs w:val="14"/>
        </w:rPr>
        <w:t>新项目点</w:t>
      </w:r>
    </w:p>
    <w:p w:rsidR="00ED5463" w:rsidRDefault="00351A10">
      <w:pPr>
        <w:spacing w:before="20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New</w:t>
      </w:r>
      <w:r>
        <w:rPr>
          <w:rFonts w:ascii="Arial" w:eastAsia="Arial" w:hAnsi="Arial" w:cs="Arial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1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E</w:t>
      </w:r>
    </w:p>
    <w:p w:rsidR="00ED5463" w:rsidRDefault="00ED5463">
      <w:pPr>
        <w:spacing w:after="0"/>
        <w:sectPr w:rsidR="00ED5463">
          <w:type w:val="continuous"/>
          <w:pgSz w:w="11920" w:h="16840"/>
          <w:pgMar w:top="1560" w:right="1180" w:bottom="1280" w:left="1200" w:header="720" w:footer="720" w:gutter="0"/>
          <w:cols w:num="4" w:space="720" w:equalWidth="0">
            <w:col w:w="1723" w:space="1233"/>
            <w:col w:w="1440" w:space="85"/>
            <w:col w:w="1005" w:space="1199"/>
            <w:col w:w="2855"/>
          </w:cols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370" w:lineRule="exact"/>
        <w:ind w:left="106" w:right="542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Microsoft JhengHei" w:eastAsia="Microsoft JhengHei" w:hAnsi="Microsoft JhengHei" w:cs="Microsoft JhengHei"/>
          <w:spacing w:val="5"/>
          <w:w w:val="99"/>
          <w:sz w:val="28"/>
          <w:szCs w:val="28"/>
        </w:rPr>
        <w:t>Ⅱ</w:t>
      </w:r>
      <w:r>
        <w:rPr>
          <w:rFonts w:ascii="Arial" w:eastAsia="Arial" w:hAnsi="Arial" w:cs="Arial"/>
          <w:w w:val="178"/>
          <w:sz w:val="28"/>
          <w:szCs w:val="28"/>
        </w:rPr>
        <w:t>.</w:t>
      </w:r>
      <w:r>
        <w:rPr>
          <w:rFonts w:ascii="Arial" w:eastAsia="Arial" w:hAnsi="Arial" w:cs="Arial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269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. 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progre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s of p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ac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4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06" w:right="86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2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of 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z w:val="32"/>
          <w:szCs w:val="32"/>
        </w:rPr>
        <w:t>pr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hen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e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te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ca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ors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8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06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RP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a: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1"/>
          <w:sz w:val="24"/>
          <w:szCs w:val="24"/>
        </w:rPr>
        <w:t>beha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1"/>
          <w:sz w:val="24"/>
          <w:szCs w:val="24"/>
        </w:rPr>
        <w:t>beha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after="0"/>
        <w:jc w:val="both"/>
        <w:sectPr w:rsidR="00ED5463">
          <w:pgSz w:w="11920" w:h="16840"/>
          <w:pgMar w:top="1560" w:right="1180" w:bottom="1380" w:left="1200" w:header="0" w:footer="1081" w:gutter="0"/>
          <w:cols w:space="720"/>
        </w:sectPr>
      </w:pPr>
    </w:p>
    <w:p w:rsidR="00ED5463" w:rsidRDefault="00ED5463">
      <w:pPr>
        <w:spacing w:before="14" w:after="0" w:line="200" w:lineRule="exact"/>
        <w:rPr>
          <w:sz w:val="20"/>
          <w:szCs w:val="20"/>
        </w:rPr>
      </w:pPr>
    </w:p>
    <w:p w:rsidR="00ED5463" w:rsidRDefault="00ED5463">
      <w:pPr>
        <w:spacing w:after="0"/>
        <w:sectPr w:rsidR="00ED5463">
          <w:footerReference w:type="default" r:id="rId19"/>
          <w:pgSz w:w="16840" w:h="11920" w:orient="landscape"/>
          <w:pgMar w:top="1080" w:right="1220" w:bottom="1280" w:left="1220" w:header="0" w:footer="1098" w:gutter="0"/>
          <w:pgNumType w:start="14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9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220" w:right="-7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</w:p>
    <w:p w:rsidR="00ED5463" w:rsidRDefault="00351A10">
      <w:pPr>
        <w:spacing w:before="29" w:after="0" w:line="240" w:lineRule="auto"/>
        <w:ind w:left="1729" w:right="50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le1: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vice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</w:p>
    <w:p w:rsidR="00ED5463" w:rsidRDefault="00ED5463">
      <w:pPr>
        <w:spacing w:before="8" w:after="0" w:line="100" w:lineRule="exact"/>
        <w:rPr>
          <w:sz w:val="10"/>
          <w:szCs w:val="10"/>
        </w:rPr>
      </w:pPr>
    </w:p>
    <w:p w:rsidR="00ED5463" w:rsidRDefault="00351A10">
      <w:pPr>
        <w:tabs>
          <w:tab w:val="left" w:pos="4900"/>
          <w:tab w:val="left" w:pos="8860"/>
        </w:tabs>
        <w:spacing w:after="0" w:line="240" w:lineRule="auto"/>
        <w:ind w:left="1261" w:right="177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2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al</w:t>
      </w:r>
    </w:p>
    <w:p w:rsidR="00ED5463" w:rsidRDefault="00ED5463">
      <w:pPr>
        <w:spacing w:before="7" w:after="0" w:line="160" w:lineRule="exact"/>
        <w:rPr>
          <w:sz w:val="16"/>
          <w:szCs w:val="16"/>
        </w:rPr>
      </w:pPr>
    </w:p>
    <w:p w:rsidR="00ED5463" w:rsidRDefault="00351A10">
      <w:pPr>
        <w:tabs>
          <w:tab w:val="left" w:pos="820"/>
          <w:tab w:val="left" w:pos="1740"/>
          <w:tab w:val="left" w:pos="2720"/>
          <w:tab w:val="left" w:pos="3640"/>
          <w:tab w:val="left" w:pos="4500"/>
          <w:tab w:val="left" w:pos="5420"/>
          <w:tab w:val="left" w:pos="6400"/>
          <w:tab w:val="left" w:pos="7380"/>
          <w:tab w:val="left" w:pos="8360"/>
          <w:tab w:val="left" w:pos="9340"/>
          <w:tab w:val="left" w:pos="10320"/>
        </w:tabs>
        <w:spacing w:after="0" w:line="240" w:lineRule="auto"/>
        <w:ind w:left="-36" w:right="30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</w:p>
    <w:p w:rsidR="00ED5463" w:rsidRDefault="00ED5463">
      <w:pPr>
        <w:spacing w:before="1" w:after="0" w:line="170" w:lineRule="exact"/>
        <w:rPr>
          <w:sz w:val="17"/>
          <w:szCs w:val="17"/>
        </w:rPr>
      </w:pPr>
    </w:p>
    <w:p w:rsidR="00ED5463" w:rsidRDefault="00351A10">
      <w:pPr>
        <w:spacing w:after="0" w:line="240" w:lineRule="auto"/>
        <w:ind w:left="3392" w:right="656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p</w:t>
      </w:r>
    </w:p>
    <w:p w:rsidR="00ED5463" w:rsidRDefault="00ED5463">
      <w:pPr>
        <w:spacing w:after="0"/>
        <w:jc w:val="center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num="2" w:space="720" w:equalWidth="0">
            <w:col w:w="2166" w:space="1026"/>
            <w:col w:w="11208"/>
          </w:cols>
        </w:sectPr>
      </w:pPr>
    </w:p>
    <w:p w:rsidR="00ED5463" w:rsidRDefault="008E4D5E">
      <w:pPr>
        <w:spacing w:before="5" w:after="0" w:line="80" w:lineRule="exact"/>
        <w:rPr>
          <w:sz w:val="8"/>
          <w:szCs w:val="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1" behindDoc="1" locked="0" layoutInCell="1" allowOverlap="1" wp14:anchorId="15E8E911" wp14:editId="2341F849">
                <wp:simplePos x="0" y="0"/>
                <wp:positionH relativeFrom="page">
                  <wp:posOffset>836295</wp:posOffset>
                </wp:positionH>
                <wp:positionV relativeFrom="page">
                  <wp:posOffset>1026795</wp:posOffset>
                </wp:positionV>
                <wp:extent cx="9022715" cy="5578475"/>
                <wp:effectExtent l="7620" t="7620" r="0" b="5080"/>
                <wp:wrapNone/>
                <wp:docPr id="31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2715" cy="5578475"/>
                          <a:chOff x="1317" y="1617"/>
                          <a:chExt cx="14209" cy="8785"/>
                        </a:xfrm>
                      </wpg:grpSpPr>
                      <wpg:grpSp>
                        <wpg:cNvPr id="312" name="Group 344"/>
                        <wpg:cNvGrpSpPr>
                          <a:grpSpLocks/>
                        </wpg:cNvGrpSpPr>
                        <wpg:grpSpPr bwMode="auto">
                          <a:xfrm>
                            <a:off x="1325" y="1623"/>
                            <a:ext cx="14188" cy="2"/>
                            <a:chOff x="1325" y="1623"/>
                            <a:chExt cx="14188" cy="2"/>
                          </a:xfrm>
                        </wpg:grpSpPr>
                        <wps:wsp>
                          <wps:cNvPr id="313" name="Freeform 345"/>
                          <wps:cNvSpPr>
                            <a:spLocks/>
                          </wps:cNvSpPr>
                          <wps:spPr bwMode="auto">
                            <a:xfrm>
                              <a:off x="1325" y="1623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42"/>
                        <wpg:cNvGrpSpPr>
                          <a:grpSpLocks/>
                        </wpg:cNvGrpSpPr>
                        <wpg:grpSpPr bwMode="auto">
                          <a:xfrm>
                            <a:off x="1330" y="1628"/>
                            <a:ext cx="2" cy="8768"/>
                            <a:chOff x="1330" y="1628"/>
                            <a:chExt cx="2" cy="8768"/>
                          </a:xfrm>
                        </wpg:grpSpPr>
                        <wps:wsp>
                          <wps:cNvPr id="315" name="Freeform 343"/>
                          <wps:cNvSpPr>
                            <a:spLocks/>
                          </wps:cNvSpPr>
                          <wps:spPr bwMode="auto">
                            <a:xfrm>
                              <a:off x="1330" y="1628"/>
                              <a:ext cx="2" cy="8768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1628 h 8768"/>
                                <a:gd name="T2" fmla="+- 0 10396 1628"/>
                                <a:gd name="T3" fmla="*/ 10396 h 8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8">
                                  <a:moveTo>
                                    <a:pt x="0" y="0"/>
                                  </a:moveTo>
                                  <a:lnTo>
                                    <a:pt x="0" y="87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40"/>
                        <wpg:cNvGrpSpPr>
                          <a:grpSpLocks/>
                        </wpg:cNvGrpSpPr>
                        <wpg:grpSpPr bwMode="auto">
                          <a:xfrm>
                            <a:off x="4220" y="1628"/>
                            <a:ext cx="2" cy="807"/>
                            <a:chOff x="4220" y="1628"/>
                            <a:chExt cx="2" cy="807"/>
                          </a:xfrm>
                        </wpg:grpSpPr>
                        <wps:wsp>
                          <wps:cNvPr id="317" name="Freeform 341"/>
                          <wps:cNvSpPr>
                            <a:spLocks/>
                          </wps:cNvSpPr>
                          <wps:spPr bwMode="auto">
                            <a:xfrm>
                              <a:off x="4220" y="1628"/>
                              <a:ext cx="2" cy="807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1628 h 807"/>
                                <a:gd name="T2" fmla="+- 0 2435 1628"/>
                                <a:gd name="T3" fmla="*/ 243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38"/>
                        <wpg:cNvGrpSpPr>
                          <a:grpSpLocks/>
                        </wpg:cNvGrpSpPr>
                        <wpg:grpSpPr bwMode="auto">
                          <a:xfrm>
                            <a:off x="7903" y="1628"/>
                            <a:ext cx="2" cy="807"/>
                            <a:chOff x="7903" y="1628"/>
                            <a:chExt cx="2" cy="807"/>
                          </a:xfrm>
                        </wpg:grpSpPr>
                        <wps:wsp>
                          <wps:cNvPr id="319" name="Freeform 339"/>
                          <wps:cNvSpPr>
                            <a:spLocks/>
                          </wps:cNvSpPr>
                          <wps:spPr bwMode="auto">
                            <a:xfrm>
                              <a:off x="7903" y="1628"/>
                              <a:ext cx="2" cy="807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1628 h 807"/>
                                <a:gd name="T2" fmla="+- 0 2435 1628"/>
                                <a:gd name="T3" fmla="*/ 243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36"/>
                        <wpg:cNvGrpSpPr>
                          <a:grpSpLocks/>
                        </wpg:cNvGrpSpPr>
                        <wpg:grpSpPr bwMode="auto">
                          <a:xfrm>
                            <a:off x="11595" y="1628"/>
                            <a:ext cx="2" cy="807"/>
                            <a:chOff x="11595" y="1628"/>
                            <a:chExt cx="2" cy="807"/>
                          </a:xfrm>
                        </wpg:grpSpPr>
                        <wps:wsp>
                          <wps:cNvPr id="321" name="Freeform 337"/>
                          <wps:cNvSpPr>
                            <a:spLocks/>
                          </wps:cNvSpPr>
                          <wps:spPr bwMode="auto">
                            <a:xfrm>
                              <a:off x="11595" y="1628"/>
                              <a:ext cx="2" cy="807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1628 h 807"/>
                                <a:gd name="T2" fmla="+- 0 2435 1628"/>
                                <a:gd name="T3" fmla="*/ 2435 h 8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7">
                                  <a:moveTo>
                                    <a:pt x="0" y="0"/>
                                  </a:moveTo>
                                  <a:lnTo>
                                    <a:pt x="0" y="8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34"/>
                        <wpg:cNvGrpSpPr>
                          <a:grpSpLocks/>
                        </wpg:cNvGrpSpPr>
                        <wpg:grpSpPr bwMode="auto">
                          <a:xfrm>
                            <a:off x="15508" y="1628"/>
                            <a:ext cx="2" cy="8768"/>
                            <a:chOff x="15508" y="1628"/>
                            <a:chExt cx="2" cy="8768"/>
                          </a:xfrm>
                        </wpg:grpSpPr>
                        <wps:wsp>
                          <wps:cNvPr id="323" name="Freeform 335"/>
                          <wps:cNvSpPr>
                            <a:spLocks/>
                          </wps:cNvSpPr>
                          <wps:spPr bwMode="auto">
                            <a:xfrm>
                              <a:off x="15508" y="1628"/>
                              <a:ext cx="2" cy="8768"/>
                            </a:xfrm>
                            <a:custGeom>
                              <a:avLst/>
                              <a:gdLst>
                                <a:gd name="T0" fmla="+- 0 1628 1628"/>
                                <a:gd name="T1" fmla="*/ 1628 h 8768"/>
                                <a:gd name="T2" fmla="+- 0 10396 1628"/>
                                <a:gd name="T3" fmla="*/ 10396 h 87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8">
                                  <a:moveTo>
                                    <a:pt x="0" y="0"/>
                                  </a:moveTo>
                                  <a:lnTo>
                                    <a:pt x="0" y="87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2"/>
                        <wpg:cNvGrpSpPr>
                          <a:grpSpLocks/>
                        </wpg:cNvGrpSpPr>
                        <wpg:grpSpPr bwMode="auto">
                          <a:xfrm>
                            <a:off x="4215" y="2031"/>
                            <a:ext cx="11298" cy="2"/>
                            <a:chOff x="4215" y="2031"/>
                            <a:chExt cx="11298" cy="2"/>
                          </a:xfrm>
                        </wpg:grpSpPr>
                        <wps:wsp>
                          <wps:cNvPr id="325" name="Freeform 333"/>
                          <wps:cNvSpPr>
                            <a:spLocks/>
                          </wps:cNvSpPr>
                          <wps:spPr bwMode="auto">
                            <a:xfrm>
                              <a:off x="4215" y="2031"/>
                              <a:ext cx="11298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11298"/>
                                <a:gd name="T2" fmla="+- 0 15513 4215"/>
                                <a:gd name="T3" fmla="*/ T2 w 1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98">
                                  <a:moveTo>
                                    <a:pt x="0" y="0"/>
                                  </a:moveTo>
                                  <a:lnTo>
                                    <a:pt x="112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0"/>
                        <wpg:cNvGrpSpPr>
                          <a:grpSpLocks/>
                        </wpg:cNvGrpSpPr>
                        <wpg:grpSpPr bwMode="auto">
                          <a:xfrm>
                            <a:off x="5089" y="2036"/>
                            <a:ext cx="2" cy="398"/>
                            <a:chOff x="5089" y="2036"/>
                            <a:chExt cx="2" cy="398"/>
                          </a:xfrm>
                        </wpg:grpSpPr>
                        <wps:wsp>
                          <wps:cNvPr id="327" name="Freeform 331"/>
                          <wps:cNvSpPr>
                            <a:spLocks/>
                          </wps:cNvSpPr>
                          <wps:spPr bwMode="auto">
                            <a:xfrm>
                              <a:off x="5089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8"/>
                        <wpg:cNvGrpSpPr>
                          <a:grpSpLocks/>
                        </wpg:cNvGrpSpPr>
                        <wpg:grpSpPr bwMode="auto">
                          <a:xfrm>
                            <a:off x="5958" y="2036"/>
                            <a:ext cx="2" cy="398"/>
                            <a:chOff x="5958" y="2036"/>
                            <a:chExt cx="2" cy="398"/>
                          </a:xfrm>
                        </wpg:grpSpPr>
                        <wps:wsp>
                          <wps:cNvPr id="329" name="Freeform 329"/>
                          <wps:cNvSpPr>
                            <a:spLocks/>
                          </wps:cNvSpPr>
                          <wps:spPr bwMode="auto">
                            <a:xfrm>
                              <a:off x="5958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6"/>
                        <wpg:cNvGrpSpPr>
                          <a:grpSpLocks/>
                        </wpg:cNvGrpSpPr>
                        <wpg:grpSpPr bwMode="auto">
                          <a:xfrm>
                            <a:off x="6924" y="2036"/>
                            <a:ext cx="2" cy="398"/>
                            <a:chOff x="6924" y="2036"/>
                            <a:chExt cx="2" cy="398"/>
                          </a:xfrm>
                        </wpg:grpSpPr>
                        <wps:wsp>
                          <wps:cNvPr id="331" name="Freeform 327"/>
                          <wps:cNvSpPr>
                            <a:spLocks/>
                          </wps:cNvSpPr>
                          <wps:spPr bwMode="auto">
                            <a:xfrm>
                              <a:off x="6924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4"/>
                        <wpg:cNvGrpSpPr>
                          <a:grpSpLocks/>
                        </wpg:cNvGrpSpPr>
                        <wpg:grpSpPr bwMode="auto">
                          <a:xfrm>
                            <a:off x="8772" y="2036"/>
                            <a:ext cx="2" cy="398"/>
                            <a:chOff x="8772" y="2036"/>
                            <a:chExt cx="2" cy="398"/>
                          </a:xfrm>
                        </wpg:grpSpPr>
                        <wps:wsp>
                          <wps:cNvPr id="333" name="Freeform 325"/>
                          <wps:cNvSpPr>
                            <a:spLocks/>
                          </wps:cNvSpPr>
                          <wps:spPr bwMode="auto">
                            <a:xfrm>
                              <a:off x="8772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2"/>
                        <wpg:cNvGrpSpPr>
                          <a:grpSpLocks/>
                        </wpg:cNvGrpSpPr>
                        <wpg:grpSpPr bwMode="auto">
                          <a:xfrm>
                            <a:off x="9641" y="2036"/>
                            <a:ext cx="2" cy="398"/>
                            <a:chOff x="9641" y="2036"/>
                            <a:chExt cx="2" cy="398"/>
                          </a:xfrm>
                        </wpg:grpSpPr>
                        <wps:wsp>
                          <wps:cNvPr id="335" name="Freeform 323"/>
                          <wps:cNvSpPr>
                            <a:spLocks/>
                          </wps:cNvSpPr>
                          <wps:spPr bwMode="auto">
                            <a:xfrm>
                              <a:off x="9641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20"/>
                        <wpg:cNvGrpSpPr>
                          <a:grpSpLocks/>
                        </wpg:cNvGrpSpPr>
                        <wpg:grpSpPr bwMode="auto">
                          <a:xfrm>
                            <a:off x="10620" y="2036"/>
                            <a:ext cx="2" cy="398"/>
                            <a:chOff x="10620" y="2036"/>
                            <a:chExt cx="2" cy="398"/>
                          </a:xfrm>
                        </wpg:grpSpPr>
                        <wps:wsp>
                          <wps:cNvPr id="337" name="Freeform 321"/>
                          <wps:cNvSpPr>
                            <a:spLocks/>
                          </wps:cNvSpPr>
                          <wps:spPr bwMode="auto">
                            <a:xfrm>
                              <a:off x="10620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8"/>
                        <wpg:cNvGrpSpPr>
                          <a:grpSpLocks/>
                        </wpg:cNvGrpSpPr>
                        <wpg:grpSpPr bwMode="auto">
                          <a:xfrm>
                            <a:off x="12575" y="2036"/>
                            <a:ext cx="2" cy="398"/>
                            <a:chOff x="12575" y="2036"/>
                            <a:chExt cx="2" cy="398"/>
                          </a:xfrm>
                        </wpg:grpSpPr>
                        <wps:wsp>
                          <wps:cNvPr id="339" name="Freeform 319"/>
                          <wps:cNvSpPr>
                            <a:spLocks/>
                          </wps:cNvSpPr>
                          <wps:spPr bwMode="auto">
                            <a:xfrm>
                              <a:off x="12575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6"/>
                        <wpg:cNvGrpSpPr>
                          <a:grpSpLocks/>
                        </wpg:cNvGrpSpPr>
                        <wpg:grpSpPr bwMode="auto">
                          <a:xfrm>
                            <a:off x="13554" y="2036"/>
                            <a:ext cx="2" cy="398"/>
                            <a:chOff x="13554" y="2036"/>
                            <a:chExt cx="2" cy="398"/>
                          </a:xfrm>
                        </wpg:grpSpPr>
                        <wps:wsp>
                          <wps:cNvPr id="341" name="Freeform 317"/>
                          <wps:cNvSpPr>
                            <a:spLocks/>
                          </wps:cNvSpPr>
                          <wps:spPr bwMode="auto">
                            <a:xfrm>
                              <a:off x="13554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14"/>
                        <wpg:cNvGrpSpPr>
                          <a:grpSpLocks/>
                        </wpg:cNvGrpSpPr>
                        <wpg:grpSpPr bwMode="auto">
                          <a:xfrm>
                            <a:off x="14533" y="2036"/>
                            <a:ext cx="2" cy="398"/>
                            <a:chOff x="14533" y="2036"/>
                            <a:chExt cx="2" cy="398"/>
                          </a:xfrm>
                        </wpg:grpSpPr>
                        <wps:wsp>
                          <wps:cNvPr id="343" name="Freeform 315"/>
                          <wps:cNvSpPr>
                            <a:spLocks/>
                          </wps:cNvSpPr>
                          <wps:spPr bwMode="auto">
                            <a:xfrm>
                              <a:off x="14533" y="2036"/>
                              <a:ext cx="2" cy="398"/>
                            </a:xfrm>
                            <a:custGeom>
                              <a:avLst/>
                              <a:gdLst>
                                <a:gd name="T0" fmla="+- 0 2036 2036"/>
                                <a:gd name="T1" fmla="*/ 2036 h 398"/>
                                <a:gd name="T2" fmla="+- 0 2435 2036"/>
                                <a:gd name="T3" fmla="*/ 2435 h 3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">
                                  <a:moveTo>
                                    <a:pt x="0" y="0"/>
                                  </a:moveTo>
                                  <a:lnTo>
                                    <a:pt x="0" y="3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12"/>
                        <wpg:cNvGrpSpPr>
                          <a:grpSpLocks/>
                        </wpg:cNvGrpSpPr>
                        <wpg:grpSpPr bwMode="auto">
                          <a:xfrm>
                            <a:off x="1340" y="2448"/>
                            <a:ext cx="14164" cy="45"/>
                            <a:chOff x="1340" y="2448"/>
                            <a:chExt cx="14164" cy="45"/>
                          </a:xfrm>
                        </wpg:grpSpPr>
                        <wps:wsp>
                          <wps:cNvPr id="345" name="Freeform 313"/>
                          <wps:cNvSpPr>
                            <a:spLocks/>
                          </wps:cNvSpPr>
                          <wps:spPr bwMode="auto">
                            <a:xfrm>
                              <a:off x="1340" y="2448"/>
                              <a:ext cx="14164" cy="45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4164"/>
                                <a:gd name="T2" fmla="+- 0 2493 2448"/>
                                <a:gd name="T3" fmla="*/ 2493 h 45"/>
                                <a:gd name="T4" fmla="+- 0 15503 1340"/>
                                <a:gd name="T5" fmla="*/ T4 w 14164"/>
                                <a:gd name="T6" fmla="+- 0 2493 2448"/>
                                <a:gd name="T7" fmla="*/ 2493 h 45"/>
                                <a:gd name="T8" fmla="+- 0 15503 1340"/>
                                <a:gd name="T9" fmla="*/ T8 w 14164"/>
                                <a:gd name="T10" fmla="+- 0 2448 2448"/>
                                <a:gd name="T11" fmla="*/ 2448 h 45"/>
                                <a:gd name="T12" fmla="+- 0 1340 1340"/>
                                <a:gd name="T13" fmla="*/ T12 w 14164"/>
                                <a:gd name="T14" fmla="+- 0 2448 2448"/>
                                <a:gd name="T15" fmla="*/ 2448 h 45"/>
                                <a:gd name="T16" fmla="+- 0 1340 1340"/>
                                <a:gd name="T17" fmla="*/ T16 w 14164"/>
                                <a:gd name="T18" fmla="+- 0 2493 2448"/>
                                <a:gd name="T19" fmla="*/ 2493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4" h="45">
                                  <a:moveTo>
                                    <a:pt x="0" y="45"/>
                                  </a:moveTo>
                                  <a:lnTo>
                                    <a:pt x="14163" y="45"/>
                                  </a:lnTo>
                                  <a:lnTo>
                                    <a:pt x="14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0"/>
                        <wpg:cNvGrpSpPr>
                          <a:grpSpLocks/>
                        </wpg:cNvGrpSpPr>
                        <wpg:grpSpPr bwMode="auto">
                          <a:xfrm>
                            <a:off x="1340" y="2492"/>
                            <a:ext cx="101" cy="312"/>
                            <a:chOff x="1340" y="2492"/>
                            <a:chExt cx="101" cy="312"/>
                          </a:xfrm>
                        </wpg:grpSpPr>
                        <wps:wsp>
                          <wps:cNvPr id="347" name="Freeform 311"/>
                          <wps:cNvSpPr>
                            <a:spLocks/>
                          </wps:cNvSpPr>
                          <wps:spPr bwMode="auto">
                            <a:xfrm>
                              <a:off x="1340" y="2492"/>
                              <a:ext cx="101" cy="312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01"/>
                                <a:gd name="T2" fmla="+- 0 2804 2492"/>
                                <a:gd name="T3" fmla="*/ 2804 h 312"/>
                                <a:gd name="T4" fmla="+- 0 1440 1340"/>
                                <a:gd name="T5" fmla="*/ T4 w 101"/>
                                <a:gd name="T6" fmla="+- 0 2804 2492"/>
                                <a:gd name="T7" fmla="*/ 2804 h 312"/>
                                <a:gd name="T8" fmla="+- 0 1440 1340"/>
                                <a:gd name="T9" fmla="*/ T8 w 101"/>
                                <a:gd name="T10" fmla="+- 0 2492 2492"/>
                                <a:gd name="T11" fmla="*/ 2492 h 312"/>
                                <a:gd name="T12" fmla="+- 0 1340 1340"/>
                                <a:gd name="T13" fmla="*/ T12 w 101"/>
                                <a:gd name="T14" fmla="+- 0 2492 2492"/>
                                <a:gd name="T15" fmla="*/ 2492 h 312"/>
                                <a:gd name="T16" fmla="+- 0 1340 1340"/>
                                <a:gd name="T17" fmla="*/ T16 w 101"/>
                                <a:gd name="T18" fmla="+- 0 2804 2492"/>
                                <a:gd name="T19" fmla="*/ 280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12">
                                  <a:moveTo>
                                    <a:pt x="0" y="312"/>
                                  </a:moveTo>
                                  <a:lnTo>
                                    <a:pt x="100" y="31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08"/>
                        <wpg:cNvGrpSpPr>
                          <a:grpSpLocks/>
                        </wpg:cNvGrpSpPr>
                        <wpg:grpSpPr bwMode="auto">
                          <a:xfrm>
                            <a:off x="15403" y="2492"/>
                            <a:ext cx="101" cy="312"/>
                            <a:chOff x="15403" y="2492"/>
                            <a:chExt cx="101" cy="312"/>
                          </a:xfrm>
                        </wpg:grpSpPr>
                        <wps:wsp>
                          <wps:cNvPr id="349" name="Freeform 309"/>
                          <wps:cNvSpPr>
                            <a:spLocks/>
                          </wps:cNvSpPr>
                          <wps:spPr bwMode="auto">
                            <a:xfrm>
                              <a:off x="15403" y="2492"/>
                              <a:ext cx="101" cy="312"/>
                            </a:xfrm>
                            <a:custGeom>
                              <a:avLst/>
                              <a:gdLst>
                                <a:gd name="T0" fmla="+- 0 15403 15403"/>
                                <a:gd name="T1" fmla="*/ T0 w 101"/>
                                <a:gd name="T2" fmla="+- 0 2804 2492"/>
                                <a:gd name="T3" fmla="*/ 2804 h 312"/>
                                <a:gd name="T4" fmla="+- 0 15504 15403"/>
                                <a:gd name="T5" fmla="*/ T4 w 101"/>
                                <a:gd name="T6" fmla="+- 0 2804 2492"/>
                                <a:gd name="T7" fmla="*/ 2804 h 312"/>
                                <a:gd name="T8" fmla="+- 0 15504 15403"/>
                                <a:gd name="T9" fmla="*/ T8 w 101"/>
                                <a:gd name="T10" fmla="+- 0 2492 2492"/>
                                <a:gd name="T11" fmla="*/ 2492 h 312"/>
                                <a:gd name="T12" fmla="+- 0 15403 15403"/>
                                <a:gd name="T13" fmla="*/ T12 w 101"/>
                                <a:gd name="T14" fmla="+- 0 2492 2492"/>
                                <a:gd name="T15" fmla="*/ 2492 h 312"/>
                                <a:gd name="T16" fmla="+- 0 15403 15403"/>
                                <a:gd name="T17" fmla="*/ T16 w 101"/>
                                <a:gd name="T18" fmla="+- 0 2804 2492"/>
                                <a:gd name="T19" fmla="*/ 280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12">
                                  <a:moveTo>
                                    <a:pt x="0" y="312"/>
                                  </a:moveTo>
                                  <a:lnTo>
                                    <a:pt x="101" y="31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6"/>
                        <wpg:cNvGrpSpPr>
                          <a:grpSpLocks/>
                        </wpg:cNvGrpSpPr>
                        <wpg:grpSpPr bwMode="auto">
                          <a:xfrm>
                            <a:off x="1340" y="2803"/>
                            <a:ext cx="14164" cy="45"/>
                            <a:chOff x="1340" y="2803"/>
                            <a:chExt cx="14164" cy="45"/>
                          </a:xfrm>
                        </wpg:grpSpPr>
                        <wps:wsp>
                          <wps:cNvPr id="351" name="Freeform 307"/>
                          <wps:cNvSpPr>
                            <a:spLocks/>
                          </wps:cNvSpPr>
                          <wps:spPr bwMode="auto">
                            <a:xfrm>
                              <a:off x="1340" y="2803"/>
                              <a:ext cx="14164" cy="45"/>
                            </a:xfrm>
                            <a:custGeom>
                              <a:avLst/>
                              <a:gdLst>
                                <a:gd name="T0" fmla="+- 0 1340 1340"/>
                                <a:gd name="T1" fmla="*/ T0 w 14164"/>
                                <a:gd name="T2" fmla="+- 0 2848 2803"/>
                                <a:gd name="T3" fmla="*/ 2848 h 45"/>
                                <a:gd name="T4" fmla="+- 0 15503 1340"/>
                                <a:gd name="T5" fmla="*/ T4 w 14164"/>
                                <a:gd name="T6" fmla="+- 0 2848 2803"/>
                                <a:gd name="T7" fmla="*/ 2848 h 45"/>
                                <a:gd name="T8" fmla="+- 0 15503 1340"/>
                                <a:gd name="T9" fmla="*/ T8 w 14164"/>
                                <a:gd name="T10" fmla="+- 0 2803 2803"/>
                                <a:gd name="T11" fmla="*/ 2803 h 45"/>
                                <a:gd name="T12" fmla="+- 0 1340 1340"/>
                                <a:gd name="T13" fmla="*/ T12 w 14164"/>
                                <a:gd name="T14" fmla="+- 0 2803 2803"/>
                                <a:gd name="T15" fmla="*/ 2803 h 45"/>
                                <a:gd name="T16" fmla="+- 0 1340 1340"/>
                                <a:gd name="T17" fmla="*/ T16 w 14164"/>
                                <a:gd name="T18" fmla="+- 0 2848 2803"/>
                                <a:gd name="T19" fmla="*/ 2848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64" h="45">
                                  <a:moveTo>
                                    <a:pt x="0" y="45"/>
                                  </a:moveTo>
                                  <a:lnTo>
                                    <a:pt x="14163" y="45"/>
                                  </a:lnTo>
                                  <a:lnTo>
                                    <a:pt x="141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04"/>
                        <wpg:cNvGrpSpPr>
                          <a:grpSpLocks/>
                        </wpg:cNvGrpSpPr>
                        <wpg:grpSpPr bwMode="auto">
                          <a:xfrm>
                            <a:off x="1440" y="2492"/>
                            <a:ext cx="13962" cy="312"/>
                            <a:chOff x="1440" y="2492"/>
                            <a:chExt cx="13962" cy="312"/>
                          </a:xfrm>
                        </wpg:grpSpPr>
                        <wps:wsp>
                          <wps:cNvPr id="353" name="Freeform 305"/>
                          <wps:cNvSpPr>
                            <a:spLocks/>
                          </wps:cNvSpPr>
                          <wps:spPr bwMode="auto">
                            <a:xfrm>
                              <a:off x="1440" y="2492"/>
                              <a:ext cx="13962" cy="31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962"/>
                                <a:gd name="T2" fmla="+- 0 2804 2492"/>
                                <a:gd name="T3" fmla="*/ 2804 h 312"/>
                                <a:gd name="T4" fmla="+- 0 15403 1440"/>
                                <a:gd name="T5" fmla="*/ T4 w 13962"/>
                                <a:gd name="T6" fmla="+- 0 2804 2492"/>
                                <a:gd name="T7" fmla="*/ 2804 h 312"/>
                                <a:gd name="T8" fmla="+- 0 15403 1440"/>
                                <a:gd name="T9" fmla="*/ T8 w 13962"/>
                                <a:gd name="T10" fmla="+- 0 2492 2492"/>
                                <a:gd name="T11" fmla="*/ 2492 h 312"/>
                                <a:gd name="T12" fmla="+- 0 1440 1440"/>
                                <a:gd name="T13" fmla="*/ T12 w 13962"/>
                                <a:gd name="T14" fmla="+- 0 2492 2492"/>
                                <a:gd name="T15" fmla="*/ 2492 h 312"/>
                                <a:gd name="T16" fmla="+- 0 1440 1440"/>
                                <a:gd name="T17" fmla="*/ T16 w 13962"/>
                                <a:gd name="T18" fmla="+- 0 2804 2492"/>
                                <a:gd name="T19" fmla="*/ 2804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962" h="312">
                                  <a:moveTo>
                                    <a:pt x="0" y="312"/>
                                  </a:moveTo>
                                  <a:lnTo>
                                    <a:pt x="13963" y="312"/>
                                  </a:lnTo>
                                  <a:lnTo>
                                    <a:pt x="139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02"/>
                        <wpg:cNvGrpSpPr>
                          <a:grpSpLocks/>
                        </wpg:cNvGrpSpPr>
                        <wpg:grpSpPr bwMode="auto">
                          <a:xfrm>
                            <a:off x="1325" y="2434"/>
                            <a:ext cx="14188" cy="12"/>
                            <a:chOff x="1325" y="2434"/>
                            <a:chExt cx="14188" cy="12"/>
                          </a:xfrm>
                        </wpg:grpSpPr>
                        <wps:wsp>
                          <wps:cNvPr id="355" name="Freeform 303"/>
                          <wps:cNvSpPr>
                            <a:spLocks/>
                          </wps:cNvSpPr>
                          <wps:spPr bwMode="auto">
                            <a:xfrm>
                              <a:off x="1325" y="2434"/>
                              <a:ext cx="14188" cy="1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2445 2434"/>
                                <a:gd name="T3" fmla="*/ 2445 h 12"/>
                                <a:gd name="T4" fmla="+- 0 15513 1325"/>
                                <a:gd name="T5" fmla="*/ T4 w 14188"/>
                                <a:gd name="T6" fmla="+- 0 2445 2434"/>
                                <a:gd name="T7" fmla="*/ 2445 h 12"/>
                                <a:gd name="T8" fmla="+- 0 15513 1325"/>
                                <a:gd name="T9" fmla="*/ T8 w 14188"/>
                                <a:gd name="T10" fmla="+- 0 2434 2434"/>
                                <a:gd name="T11" fmla="*/ 2434 h 12"/>
                                <a:gd name="T12" fmla="+- 0 1325 1325"/>
                                <a:gd name="T13" fmla="*/ T12 w 14188"/>
                                <a:gd name="T14" fmla="+- 0 2434 2434"/>
                                <a:gd name="T15" fmla="*/ 2434 h 12"/>
                                <a:gd name="T16" fmla="+- 0 1325 1325"/>
                                <a:gd name="T17" fmla="*/ T16 w 14188"/>
                                <a:gd name="T18" fmla="+- 0 2445 2434"/>
                                <a:gd name="T19" fmla="*/ 24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88" h="12">
                                  <a:moveTo>
                                    <a:pt x="0" y="11"/>
                                  </a:moveTo>
                                  <a:lnTo>
                                    <a:pt x="14188" y="11"/>
                                  </a:lnTo>
                                  <a:lnTo>
                                    <a:pt x="14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65.85pt;margin-top:80.85pt;width:710.45pt;height:439.25pt;z-index:-7969;mso-position-horizontal-relative:page;mso-position-vertical-relative:page" coordorigin="1317,1617" coordsize="14209,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">
                <v:group id="Group 344" o:spid="_x0000_s1027" style="position:absolute;left:1325;top:1623;width:14188;height:2" coordorigin="1325,1623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45" o:spid="_x0000_s1028" style="position:absolute;left:1325;top:1623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HgPMQA&#10;AADcAAAADwAAAGRycy9kb3ducmV2LnhtbESPQYvCMBSE78L+h/CEvWmqLlKqUXRBWFAP7e7F27N5&#10;tsXmpTRRq79+Iwgeh5n5hpkvO1OLK7WusqxgNIxAEOdWV1wo+PvdDGIQziNrrC2Tgjs5WC4+enNM&#10;tL1xStfMFyJA2CWooPS+SaR0eUkG3dA2xME72dagD7ItpG7xFuCmluMomkqDFYeFEhv6Lik/Zxej&#10;4Ks5xMc622/T6GB4/cD0suO1Up/9bjUD4anz7/Cr/aMVTEY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4DzEAAAA3AAAAA8AAAAAAAAAAAAAAAAAmAIAAGRycy9k&#10;b3ducmV2LnhtbFBLBQYAAAAABAAEAPUAAACJAwAAAAA=&#10;" path="m,l14188,e" filled="f" strokeweight=".58pt">
                    <v:path arrowok="t" o:connecttype="custom" o:connectlocs="0,0;14188,0" o:connectangles="0,0"/>
                  </v:shape>
                </v:group>
                <v:group id="Group 342" o:spid="_x0000_s1029" style="position:absolute;left:1330;top:1628;width:2;height:8768" coordorigin="1330,1628" coordsize="2,8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43" o:spid="_x0000_s1030" style="position:absolute;left:1330;top:1628;width:2;height:8768;visibility:visible;mso-wrap-style:square;v-text-anchor:top" coordsize="2,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uvMMA&#10;AADcAAAADwAAAGRycy9kb3ducmV2LnhtbESPQWvCQBSE70L/w/KE3nRjRZHUVUQsFC9iDPT6yD6z&#10;wezbNLuNqb/eFQSPw8x8wyzXva1FR62vHCuYjBMQxIXTFZcK8tPXaAHCB2SNtWNS8E8e1qu3wRJT&#10;7a58pC4LpYgQ9ikqMCE0qZS+MGTRj11DHL2zay2GKNtS6havEW5r+ZEkc2mx4rhgsKGtoeKS/dlI&#10;yXC36XLT7fPDzf2GxPycp0ap92G/+QQRqA+v8LP9rRVMJzN4nI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XuvMMAAADcAAAADwAAAAAAAAAAAAAAAACYAgAAZHJzL2Rv&#10;d25yZXYueG1sUEsFBgAAAAAEAAQA9QAAAIgDAAAAAA==&#10;" path="m,l,8768e" filled="f" strokeweight=".58pt">
                    <v:path arrowok="t" o:connecttype="custom" o:connectlocs="0,1628;0,10396" o:connectangles="0,0"/>
                  </v:shape>
                </v:group>
                <v:group id="Group 340" o:spid="_x0000_s1031" style="position:absolute;left:4220;top:1628;width:2;height:807" coordorigin="4220,1628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41" o:spid="_x0000_s1032" style="position:absolute;left:4220;top:1628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3ucUA&#10;AADcAAAADwAAAGRycy9kb3ducmV2LnhtbESPT2vCQBTE7wW/w/KE3upGS62m2UgQFNubf/D8zD6T&#10;pdm3Mbtq+u27BaHHYWZ+w2SL3jbiRp03jhWMRwkI4tJpw5WCw371MgPhA7LGxjEp+CEPi3zwlGGq&#10;3Z23dNuFSkQI+xQV1CG0qZS+rMmiH7mWOHpn11kMUXaV1B3eI9w2cpIkU2nRcFyosaVlTeX37moV&#10;rPntcCm2X7OzmSzn/bFoT2vzqdTzsC8+QATqw3/40d5oBa/jd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fe5xQAAANwAAAAPAAAAAAAAAAAAAAAAAJgCAABkcnMv&#10;ZG93bnJldi54bWxQSwUGAAAAAAQABAD1AAAAigMAAAAA&#10;" path="m,l,807e" filled="f" strokeweight=".58pt">
                    <v:path arrowok="t" o:connecttype="custom" o:connectlocs="0,1628;0,2435" o:connectangles="0,0"/>
                  </v:shape>
                </v:group>
                <v:group id="Group 338" o:spid="_x0000_s1033" style="position:absolute;left:7903;top:1628;width:2;height:807" coordorigin="7903,1628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39" o:spid="_x0000_s1034" style="position:absolute;left:7903;top:1628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GUMUA&#10;AADcAAAADwAAAGRycy9kb3ducmV2LnhtbESPQWvCQBSE7wX/w/IEb3Wj0hJTVwlCxfamDZ6f2Wey&#10;NPs2za5J+u+7hUKPw8x8w2x2o21ET503jhUs5gkI4tJpw5WC4uP1MQXhA7LGxjEp+CYPu+3kYYOZ&#10;dgOfqD+HSkQI+wwV1CG0mZS+rMmin7uWOHo311kMUXaV1B0OEW4buUySZ2nRcFyosaV9TeXn+W4V&#10;HPip+MpP7+nNLPfr8ZK314N5U2o2HfMXEIHG8B/+ax+1gtViD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sZQxQAAANwAAAAPAAAAAAAAAAAAAAAAAJgCAABkcnMv&#10;ZG93bnJldi54bWxQSwUGAAAAAAQABAD1AAAAigMAAAAA&#10;" path="m,l,807e" filled="f" strokeweight=".58pt">
                    <v:path arrowok="t" o:connecttype="custom" o:connectlocs="0,1628;0,2435" o:connectangles="0,0"/>
                  </v:shape>
                </v:group>
                <v:group id="Group 336" o:spid="_x0000_s1035" style="position:absolute;left:11595;top:1628;width:2;height:807" coordorigin="11595,1628" coordsize="2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37" o:spid="_x0000_s1036" style="position:absolute;left:11595;top:1628;width:2;height:807;visibility:visible;mso-wrap-style:square;v-text-anchor:top" coordsize="2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A68MA&#10;AADcAAAADwAAAGRycy9kb3ducmV2LnhtbESPQWvCQBSE7wX/w/IEb3VjxKLRVYJQ0d600vMz+0wW&#10;s2/T7Krx37uFgsdhZr5hFqvO1uJGrTeOFYyGCQjiwmnDpYLj9+f7FIQPyBprx6TgQR5Wy97bAjPt&#10;7ryn2yGUIkLYZ6igCqHJpPRFRRb90DXE0Tu71mKIsi2lbvEe4baWaZJ8SIuG40KFDa0rKi6Hq1Ww&#10;4cnxN99/Tc8mXc+6n7w5bcxOqUG/y+cgAnXhFf5vb7WCcTqCv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QA68MAAADcAAAADwAAAAAAAAAAAAAAAACYAgAAZHJzL2Rv&#10;d25yZXYueG1sUEsFBgAAAAAEAAQA9QAAAIgDAAAAAA==&#10;" path="m,l,807e" filled="f" strokeweight=".58pt">
                    <v:path arrowok="t" o:connecttype="custom" o:connectlocs="0,1628;0,2435" o:connectangles="0,0"/>
                  </v:shape>
                </v:group>
                <v:group id="Group 334" o:spid="_x0000_s1037" style="position:absolute;left:15508;top:1628;width:2;height:8768" coordorigin="15508,1628" coordsize="2,8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35" o:spid="_x0000_s1038" style="position:absolute;left:15508;top:1628;width:2;height:8768;visibility:visible;mso-wrap-style:square;v-text-anchor:top" coordsize="2,8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Z7sMA&#10;AADcAAAADwAAAGRycy9kb3ducmV2LnhtbESPQWvCQBSE7wX/w/IEb3WjgVKiq4goiBdpGvD6yD6z&#10;wezbmF1j9Nd3C4Ueh5n5hlmuB9uInjpfO1YwmyYgiEuna64UFN/7908QPiBrbByTgid5WK9Gb0vM&#10;tHvwF/V5qESEsM9QgQmhzaT0pSGLfupa4uhdXGcxRNlVUnf4iHDbyHmSfEiLNccFgy1tDZXX/G4j&#10;Jcfdpi9MfyxOL3cLiTlfUqPUZDxsFiACDeE//Nc+aAXpPIXfM/E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wZ7sMAAADcAAAADwAAAAAAAAAAAAAAAACYAgAAZHJzL2Rv&#10;d25yZXYueG1sUEsFBgAAAAAEAAQA9QAAAIgDAAAAAA==&#10;" path="m,l,8768e" filled="f" strokeweight=".58pt">
                    <v:path arrowok="t" o:connecttype="custom" o:connectlocs="0,1628;0,10396" o:connectangles="0,0"/>
                  </v:shape>
                </v:group>
                <v:group id="Group 332" o:spid="_x0000_s1039" style="position:absolute;left:4215;top:2031;width:11298;height:2" coordorigin="4215,2031" coordsize="1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33" o:spid="_x0000_s1040" style="position:absolute;left:4215;top:2031;width:11298;height:2;visibility:visible;mso-wrap-style:square;v-text-anchor:top" coordsize="1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HosUA&#10;AADcAAAADwAAAGRycy9kb3ducmV2LnhtbESPQWvCQBSE7wX/w/KE3upGiyKpm6CC0FIqVev9Nfua&#10;BLNv4+5WY3+9KxQ8DjPzDTPLO9OIEzlfW1YwHCQgiAuray4VfO1WT1MQPiBrbCyTggt5yLPewwxT&#10;bc+8odM2lCJC2KeooAqhTaX0RUUG/cC2xNH7sc5giNKVUjs8R7hp5ChJJtJgzXGhwpaWFRWH7a9R&#10;8P1hzY5bl+z/lvt3euPF5/q4Ueqx381fQATqwj38337VCp5HY7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geixQAAANwAAAAPAAAAAAAAAAAAAAAAAJgCAABkcnMv&#10;ZG93bnJldi54bWxQSwUGAAAAAAQABAD1AAAAigMAAAAA&#10;" path="m,l11298,e" filled="f" strokeweight=".58pt">
                    <v:path arrowok="t" o:connecttype="custom" o:connectlocs="0,0;11298,0" o:connectangles="0,0"/>
                  </v:shape>
                </v:group>
                <v:group id="Group 330" o:spid="_x0000_s1041" style="position:absolute;left:5089;top:2036;width:2;height:398" coordorigin="5089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1" o:spid="_x0000_s1042" style="position:absolute;left:5089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cJcUA&#10;AADcAAAADwAAAGRycy9kb3ducmV2LnhtbESPT4vCMBTE7wt+h/AEb2taBVeqUUQQuste/AN6fDTP&#10;trR5CU1Wq59+syDscZiZ3zDLdW9acaPO15YVpOMEBHFhdc2lgtNx9z4H4QOyxtYyKXiQh/Vq8LbE&#10;TNs77+l2CKWIEPYZKqhCcJmUvqjIoB9bRxy9q+0Mhii7UuoO7xFuWjlJkpk0WHNcqNDRtqKiOfwY&#10;BZ/kmjb9lu7r/MzTxyVvnvNZo9Ro2G8WIAL14T/8audawXTy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hwlxQAAANwAAAAPAAAAAAAAAAAAAAAAAJgCAABkcnMv&#10;ZG93bnJldi54bWxQSwUGAAAAAAQABAD1AAAAigMAAAAA&#10;" path="m,l,399e" filled="f" strokeweight=".58pt">
                    <v:path arrowok="t" o:connecttype="custom" o:connectlocs="0,2036;0,2435" o:connectangles="0,0"/>
                  </v:shape>
                </v:group>
                <v:group id="Group 328" o:spid="_x0000_s1043" style="position:absolute;left:5958;top:2036;width:2;height:398" coordorigin="5958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9" o:spid="_x0000_s1044" style="position:absolute;left:5958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0tzMUA&#10;AADcAAAADwAAAGRycy9kb3ducmV2LnhtbESPT2vCQBTE70K/w/IKvZlNLIhGVykFIS1e/APt8ZF9&#10;JiHZt0t21eind4VCj8PM/IZZrgfTiQv1vrGsIEtSEMSl1Q1XCo6HzXgGwgdkjZ1lUnAjD+vVy2iJ&#10;ubZX3tFlHyoRIexzVFCH4HIpfVmTQZ9YRxy9k+0Nhij7SuoerxFuOjlJ06k02HBcqNHRZ01luz8b&#10;BV/k2i7bSvf9cy+y22/R3mfTVqm31+FjASLQEP7Df+1CK3ifzOF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S3MxQAAANwAAAAPAAAAAAAAAAAAAAAAAJgCAABkcnMv&#10;ZG93bnJldi54bWxQSwUGAAAAAAQABAD1AAAAigMAAAAA&#10;" path="m,l,399e" filled="f" strokeweight=".58pt">
                    <v:path arrowok="t" o:connecttype="custom" o:connectlocs="0,2036;0,2435" o:connectangles="0,0"/>
                  </v:shape>
                </v:group>
                <v:group id="Group 326" o:spid="_x0000_s1045" style="position:absolute;left:6924;top:2036;width:2;height:398" coordorigin="6924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7" o:spid="_x0000_s1046" style="position:absolute;left:6924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3F8MA&#10;AADcAAAADwAAAGRycy9kb3ducmV2LnhtbESPQYvCMBSE7wv+h/AEb2vaFUSqURZBqOJFV9Djo3nb&#10;ljYvoclq9dcbQdjjMDPfMItVb1pxpc7XlhWk4wQEcWF1zaWC08/mcwbCB2SNrWVScCcPq+XgY4GZ&#10;tjc+0PUYShEh7DNUUIXgMil9UZFBP7aOOHq/tjMYouxKqTu8Rbhp5VeSTKXBmuNChY7WFRXN8c8o&#10;2JJr2nQv3e78yNP7JW8es2mj1GjYf89BBOrDf/jdzrWCySSF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3F8MAAADcAAAADwAAAAAAAAAAAAAAAACYAgAAZHJzL2Rv&#10;d25yZXYueG1sUEsFBgAAAAAEAAQA9QAAAIgDAAAAAA==&#10;" path="m,l,399e" filled="f" strokeweight=".58pt">
                    <v:path arrowok="t" o:connecttype="custom" o:connectlocs="0,2036;0,2435" o:connectangles="0,0"/>
                  </v:shape>
                </v:group>
                <v:group id="Group 324" o:spid="_x0000_s1047" style="position:absolute;left:8772;top:2036;width:2;height:398" coordorigin="8772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5" o:spid="_x0000_s1048" style="position:absolute;left:8772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M+8QA&#10;AADcAAAADwAAAGRycy9kb3ducmV2LnhtbESPQWvCQBSE74L/YXkFb7pJAyKpq5SCEMVLVbDHR/Y1&#10;Ccm+XbJbjf76riB4HGbmG2a5HkwnLtT7xrKCdJaAIC6tbrhScDpupgsQPiBr7CyTght5WK/GoyXm&#10;2l75my6HUIkIYZ+jgjoEl0vpy5oM+pl1xNH7tb3BEGVfSd3jNcJNJ9+TZC4NNhwXanT0VVPZHv6M&#10;gi25tkv30u3O9yK9/RTtfTFvlZq8DZ8fIAIN4RV+tgutIMsyeJy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8jPvEAAAA3AAAAA8AAAAAAAAAAAAAAAAAmAIAAGRycy9k&#10;b3ducmV2LnhtbFBLBQYAAAAABAAEAPUAAACJAwAAAAA=&#10;" path="m,l,399e" filled="f" strokeweight=".58pt">
                    <v:path arrowok="t" o:connecttype="custom" o:connectlocs="0,2036;0,2435" o:connectangles="0,0"/>
                  </v:shape>
                </v:group>
                <v:group id="Group 322" o:spid="_x0000_s1049" style="position:absolute;left:9641;top:2036;width:2;height:398" coordorigin="9641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3" o:spid="_x0000_s1050" style="position:absolute;left:9641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mxFMUA&#10;AADcAAAADwAAAGRycy9kb3ducmV2LnhtbESPT4vCMBTE7wv7HcJb8LamVVakGkUWFqrsxT+gx0fz&#10;bEubl9BErX56IyzscZiZ3zDzZW9acaXO15YVpMMEBHFhdc2lgsP+53MKwgdkja1lUnAnD8vF+9sc&#10;M21vvKXrLpQiQthnqKAKwWVS+qIig35oHXH0zrYzGKLsSqk7vEW4aeUoSSbSYM1xoUJH3xUVze5i&#10;FKzJNW36K93m+MjT+ylvHtNJo9Tgo1/NQATqw3/4r51rBePxF7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bEUxQAAANwAAAAPAAAAAAAAAAAAAAAAAJgCAABkcnMv&#10;ZG93bnJldi54bWxQSwUGAAAAAAQABAD1AAAAigMAAAAA&#10;" path="m,l,399e" filled="f" strokeweight=".58pt">
                    <v:path arrowok="t" o:connecttype="custom" o:connectlocs="0,2036;0,2435" o:connectangles="0,0"/>
                  </v:shape>
                </v:group>
                <v:group id="Group 320" o:spid="_x0000_s1051" style="position:absolute;left:10620;top:2036;width:2;height:398" coordorigin="10620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21" o:spid="_x0000_s1052" style="position:absolute;left:10620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K+MQA&#10;AADcAAAADwAAAGRycy9kb3ducmV2LnhtbESPQWvCQBSE74L/YXmCN92kgkrqKiIIsfSiFtrjI/tM&#10;QrJvl+xWo7++WxA8DjPzDbPa9KYVV+p8bVlBOk1AEBdW11wq+DrvJ0sQPiBrbC2Tgjt52KyHgxVm&#10;2t74SNdTKEWEsM9QQRWCy6T0RUUG/dQ64uhdbGcwRNmVUnd4i3DTyrckmUuDNceFCh3tKiqa069R&#10;cCDXtOmndB/fjzy9/+TNYzlvlBqP+u07iEB9eIWf7VwrmM0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ivjEAAAA3AAAAA8AAAAAAAAAAAAAAAAAmAIAAGRycy9k&#10;b3ducmV2LnhtbFBLBQYAAAAABAAEAPUAAACJAwAAAAA=&#10;" path="m,l,399e" filled="f" strokeweight=".58pt">
                    <v:path arrowok="t" o:connecttype="custom" o:connectlocs="0,2036;0,2435" o:connectangles="0,0"/>
                  </v:shape>
                </v:group>
                <v:group id="Group 318" o:spid="_x0000_s1053" style="position:absolute;left:12575;top:2036;width:2;height:398" coordorigin="12575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19" o:spid="_x0000_s1054" style="position:absolute;left:12575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eLscA&#10;AADcAAAADwAAAGRycy9kb3ducmV2LnhtbESPQWvCQBSE74X+h+UVeim6UaFodJUiWEqhQqOI3h7Z&#10;ZxK6+zZkt0n017tCocdhZr5hFqveGtFS4yvHCkbDBARx7nTFhYL9bjOYgvABWaNxTAou5GG1fHxY&#10;YKpdx9/UZqEQEcI+RQVlCHUqpc9LsuiHriaO3tk1FkOUTSF1g12EWyPHSfIqLVYcF0qsaV1S/pP9&#10;WgXteLetr6fu+JldXszWfB02s+u7Us9P/dscRKA+/If/2h9awWQyg/uZe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Hi7HAAAA3AAAAA8AAAAAAAAAAAAAAAAAmAIAAGRy&#10;cy9kb3ducmV2LnhtbFBLBQYAAAAABAAEAPUAAACMAwAAAAA=&#10;" path="m,l,399e" filled="f" strokeweight=".20464mm">
                    <v:path arrowok="t" o:connecttype="custom" o:connectlocs="0,2036;0,2435" o:connectangles="0,0"/>
                  </v:shape>
                </v:group>
                <v:group id="Group 316" o:spid="_x0000_s1055" style="position:absolute;left:13554;top:2036;width:2;height:398" coordorigin="13554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7" o:spid="_x0000_s1056" style="position:absolute;left:13554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hVcgA&#10;AADcAAAADwAAAGRycy9kb3ducmV2LnhtbESP3WrCQBSE74W+w3IKvSl14w9iU1eRgkUEhcZS2rtD&#10;9jQJ7p4N2W0SfXq3UPBymJlvmMWqt0a01PjKsYLRMAFBnDtdcaHg47h5moPwAVmjcUwKzuRhtbwb&#10;LDDVruN3arNQiAhhn6KCMoQ6ldLnJVn0Q1cTR+/HNRZDlE0hdYNdhFsjx0kykxYrjgsl1vRaUn7K&#10;fq2Cdnw81Jfv7muXnR/Nwew/N8+XN6Ue7vv1C4hAfbiF/9tbrWAyHcHfmXgE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7mFVyAAAANwAAAAPAAAAAAAAAAAAAAAAAJgCAABk&#10;cnMvZG93bnJldi54bWxQSwUGAAAAAAQABAD1AAAAjQMAAAAA&#10;" path="m,l,399e" filled="f" strokeweight=".20464mm">
                    <v:path arrowok="t" o:connecttype="custom" o:connectlocs="0,2036;0,2435" o:connectangles="0,0"/>
                  </v:shape>
                </v:group>
                <v:group id="Group 314" o:spid="_x0000_s1057" style="position:absolute;left:14533;top:2036;width:2;height:398" coordorigin="14533,2036" coordsize="2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15" o:spid="_x0000_s1058" style="position:absolute;left:14533;top:2036;width:2;height:398;visibility:visible;mso-wrap-style:square;v-text-anchor:top" coordsize="2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/hsUA&#10;AADcAAAADwAAAGRycy9kb3ducmV2LnhtbESPT4vCMBTE7wv7HcJb8Lam1UWkGkUWFqrsxT+gx0fz&#10;bEubl9BErX56IyzscZiZ3zDzZW9acaXO15YVpMMEBHFhdc2lgsP+53MKwgdkja1lUnAnD8vF+9sc&#10;M21vvKXrLpQiQthnqKAKwWVS+qIig35oHXH0zrYzGKLsSqk7vEW4aeUoSSbSYM1xoUJH3xUVze5i&#10;FKzJNW36K93m+MjT+ylvHtNJo9Tgo1/NQATqw3/4r51rBeOvMb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v+GxQAAANwAAAAPAAAAAAAAAAAAAAAAAJgCAABkcnMv&#10;ZG93bnJldi54bWxQSwUGAAAAAAQABAD1AAAAigMAAAAA&#10;" path="m,l,399e" filled="f" strokeweight=".58pt">
                    <v:path arrowok="t" o:connecttype="custom" o:connectlocs="0,2036;0,2435" o:connectangles="0,0"/>
                  </v:shape>
                </v:group>
                <v:group id="Group 312" o:spid="_x0000_s1059" style="position:absolute;left:1340;top:2448;width:14164;height:45" coordorigin="1340,2448" coordsize="1416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3" o:spid="_x0000_s1060" style="position:absolute;left:1340;top:2448;width:14164;height:45;visibility:visible;mso-wrap-style:square;v-text-anchor:top" coordsize="141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GvcYA&#10;AADcAAAADwAAAGRycy9kb3ducmV2LnhtbESP3YrCMBSE7wXfIRxhb0RTf1alGkXcFQS9WH8e4NAc&#10;29LmpDRRu/v0G0HwcpiZb5jFqjGluFPtcssKBv0IBHFidc6pgst525uBcB5ZY2mZFPySg9Wy3Vpg&#10;rO2Dj3Q/+VQECLsYFWTeV7GULsnIoOvbijh4V1sb9EHWqdQ1PgLclHIYRRNpMOewkGFFm4yS4nQz&#10;CiaDdDf8uvzd9sVoNi3457t72BZKfXSa9RyEp8a/w6/2TisYjT/heS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bGvcYAAADcAAAADwAAAAAAAAAAAAAAAACYAgAAZHJz&#10;L2Rvd25yZXYueG1sUEsFBgAAAAAEAAQA9QAAAIsDAAAAAA==&#10;" path="m,45r14163,l14163,,,,,45xe" fillcolor="silver" stroked="f">
                    <v:path arrowok="t" o:connecttype="custom" o:connectlocs="0,2493;14163,2493;14163,2448;0,2448;0,2493" o:connectangles="0,0,0,0,0"/>
                  </v:shape>
                </v:group>
                <v:group id="Group 310" o:spid="_x0000_s1061" style="position:absolute;left:1340;top:2492;width:101;height:312" coordorigin="1340,2492" coordsize="101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1" o:spid="_x0000_s1062" style="position:absolute;left:1340;top:2492;width:101;height:312;visibility:visible;mso-wrap-style:square;v-text-anchor:top" coordsize="10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FjsQA&#10;AADcAAAADwAAAGRycy9kb3ducmV2LnhtbESPQWuDQBSE74X8h+UFcinNqi1pMVklCIEeetH2kOPD&#10;fVWJ+1bcTdT8+m6h0OMwM98wh3w2vbjR6DrLCuJtBIK4trrjRsHX5+npDYTzyBp7y6RgIQd5tno4&#10;YKrtxCXdKt+IAGGXooLW+yGV0tUtGXRbOxAH79uOBn2QYyP1iFOAm14mUbSTBjsOCy0OVLRUX6qr&#10;UfB4vpe8JCXGHxMVE8WFu1aVUpv1fNyD8DT7//Bf+10reH55h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BY7EAAAA3AAAAA8AAAAAAAAAAAAAAAAAmAIAAGRycy9k&#10;b3ducmV2LnhtbFBLBQYAAAAABAAEAPUAAACJAwAAAAA=&#10;" path="m,312r100,l100,,,,,312e" fillcolor="silver" stroked="f">
                    <v:path arrowok="t" o:connecttype="custom" o:connectlocs="0,2804;100,2804;100,2492;0,2492;0,2804" o:connectangles="0,0,0,0,0"/>
                  </v:shape>
                </v:group>
                <v:group id="Group 308" o:spid="_x0000_s1063" style="position:absolute;left:15403;top:2492;width:101;height:312" coordorigin="15403,2492" coordsize="101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09" o:spid="_x0000_s1064" style="position:absolute;left:15403;top:2492;width:101;height:312;visibility:visible;mso-wrap-style:square;v-text-anchor:top" coordsize="101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0Z8QA&#10;AADcAAAADwAAAGRycy9kb3ducmV2LnhtbESPQWuDQBSE74X8h+UFcinNqi2hNVklCIEeetH2kOPD&#10;fVWJ+1bcTdT8+m6h0OMwM98wh3w2vbjR6DrLCuJtBIK4trrjRsHX5+npFYTzyBp7y6RgIQd5tno4&#10;YKrtxCXdKt+IAGGXooLW+yGV0tUtGXRbOxAH79uOBn2QYyP1iFOAm14mUbSTBjsOCy0OVLRUX6qr&#10;UfB4vpe8JCXGHxMVE8WFu1aVUpv1fNyD8DT7//Bf+10reH55g9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NGfEAAAA3AAAAA8AAAAAAAAAAAAAAAAAmAIAAGRycy9k&#10;b3ducmV2LnhtbFBLBQYAAAAABAAEAPUAAACJAwAAAAA=&#10;" path="m,312r101,l101,,,,,312e" fillcolor="silver" stroked="f">
                    <v:path arrowok="t" o:connecttype="custom" o:connectlocs="0,2804;101,2804;101,2492;0,2492;0,2804" o:connectangles="0,0,0,0,0"/>
                  </v:shape>
                </v:group>
                <v:group id="Group 306" o:spid="_x0000_s1065" style="position:absolute;left:1340;top:2803;width:14164;height:45" coordorigin="1340,2803" coordsize="14164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07" o:spid="_x0000_s1066" style="position:absolute;left:1340;top:2803;width:14164;height:45;visibility:visible;mso-wrap-style:square;v-text-anchor:top" coordsize="1416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WY8YA&#10;AADcAAAADwAAAGRycy9kb3ducmV2LnhtbESP3YrCMBSE74V9h3CEvRFNq/hDNcqiKwh6sas+wKE5&#10;tqXNSWmidvfpjSB4OczMN8xi1ZpK3KhxhWUF8SACQZxaXXCm4Hza9mcgnEfWWFkmBX/kYLX86Cww&#10;0fbOv3Q7+kwECLsEFeTe14mULs3JoBvYmjh4F9sY9EE2mdQN3gPcVHIYRRNpsOCwkGNN65zS8ng1&#10;CiZxthtuzv/XfTmaTUv++e4dtqVSn932aw7CU+vf4Vd7pxWMxjE8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RWY8YAAADcAAAADwAAAAAAAAAAAAAAAACYAgAAZHJz&#10;L2Rvd25yZXYueG1sUEsFBgAAAAAEAAQA9QAAAIsDAAAAAA==&#10;" path="m,45r14163,l14163,,,,,45xe" fillcolor="silver" stroked="f">
                    <v:path arrowok="t" o:connecttype="custom" o:connectlocs="0,2848;14163,2848;14163,2803;0,2803;0,2848" o:connectangles="0,0,0,0,0"/>
                  </v:shape>
                </v:group>
                <v:group id="Group 304" o:spid="_x0000_s1067" style="position:absolute;left:1440;top:2492;width:13962;height:312" coordorigin="1440,2492" coordsize="1396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05" o:spid="_x0000_s1068" style="position:absolute;left:1440;top:2492;width:13962;height:312;visibility:visible;mso-wrap-style:square;v-text-anchor:top" coordsize="1396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WBcQA&#10;AADcAAAADwAAAGRycy9kb3ducmV2LnhtbESP3WoCMRSE7wu+QziCdzWr0iqrUeyCIFQqrj7AYXP2&#10;B5OTZZOu69s3hUIvh5n5htnsBmtET51vHCuYTRMQxIXTDVcKbtfD6wqED8gajWNS8CQPu+3oZYOp&#10;dg++UJ+HSkQI+xQV1CG0qZS+qMmin7qWOHql6yyGKLtK6g4fEW6NnCfJu7TYcFyosaWspuKef1sF&#10;5yJkvfkoP5enrzlhec3NcMqUmoyH/RpEoCH8h//aR61g8baA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FgXEAAAA3AAAAA8AAAAAAAAAAAAAAAAAmAIAAGRycy9k&#10;b3ducmV2LnhtbFBLBQYAAAAABAAEAPUAAACJAwAAAAA=&#10;" path="m,312r13963,l13963,,,,,312e" fillcolor="silver" stroked="f">
                    <v:path arrowok="t" o:connecttype="custom" o:connectlocs="0,2804;13963,2804;13963,2492;0,2492;0,2804" o:connectangles="0,0,0,0,0"/>
                  </v:shape>
                </v:group>
                <v:group id="Group 302" o:spid="_x0000_s1069" style="position:absolute;left:1325;top:2434;width:14188;height:12" coordorigin="1325,2434" coordsize="1418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03" o:spid="_x0000_s1070" style="position:absolute;left:1325;top:2434;width:14188;height:12;visibility:visible;mso-wrap-style:square;v-text-anchor:top" coordsize="1418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dVsYA&#10;AADcAAAADwAAAGRycy9kb3ducmV2LnhtbESPS2/CMBCE75X6H6ytxA2cFvFQikEUieeFNu2hx1W8&#10;jSPidRQbCPx6jITU42hmvtFMZq2txIkaXzpW8NpLQBDnTpdcKPj5XnbHIHxA1lg5JgUX8jCbPj9N&#10;MNXuzF90ykIhIoR9igpMCHUqpc8NWfQ9VxNH7881FkOUTSF1g+cIt5V8S5KhtFhyXDBY08JQfsiO&#10;VsHa7ulzcTAfo2y1K6/2dzsfJ1ulOi/t/B1EoDb8hx/tjVbQHwz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ldVsYAAADcAAAADwAAAAAAAAAAAAAAAACYAgAAZHJz&#10;L2Rvd25yZXYueG1sUEsFBgAAAAAEAAQA9QAAAIsDAAAAAA==&#10;" path="m,11r14188,l14188,,,,,11xe" fillcolor="black" stroked="f">
                    <v:path arrowok="t" o:connecttype="custom" o:connectlocs="0,2445;14188,2445;14188,2434;0,2434;0,244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2"/>
        <w:gridCol w:w="452"/>
        <w:gridCol w:w="1027"/>
        <w:gridCol w:w="855"/>
        <w:gridCol w:w="871"/>
        <w:gridCol w:w="963"/>
        <w:gridCol w:w="974"/>
        <w:gridCol w:w="869"/>
        <w:gridCol w:w="871"/>
        <w:gridCol w:w="977"/>
        <w:gridCol w:w="980"/>
        <w:gridCol w:w="979"/>
        <w:gridCol w:w="977"/>
        <w:gridCol w:w="977"/>
        <w:gridCol w:w="984"/>
      </w:tblGrid>
      <w:tr w:rsidR="00ED5463">
        <w:trPr>
          <w:trHeight w:hRule="exact" w:val="408"/>
        </w:trPr>
        <w:tc>
          <w:tcPr>
            <w:tcW w:w="188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1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22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19" w:right="3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</w:t>
            </w:r>
          </w:p>
        </w:tc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0" w:right="3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73" w:right="2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28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1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1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0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28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</w:p>
        </w:tc>
        <w:tc>
          <w:tcPr>
            <w:tcW w:w="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0" w:right="3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</w:p>
        </w:tc>
      </w:tr>
      <w:tr w:rsidR="00ED5463">
        <w:trPr>
          <w:trHeight w:hRule="exact" w:val="413"/>
        </w:trPr>
        <w:tc>
          <w:tcPr>
            <w:tcW w:w="188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ED5463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59" w:right="2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22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28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31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2" w:right="2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235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224</w:t>
            </w:r>
          </w:p>
        </w:tc>
      </w:tr>
      <w:tr w:rsidR="00ED5463">
        <w:trPr>
          <w:trHeight w:hRule="exact" w:val="408"/>
        </w:trPr>
        <w:tc>
          <w:tcPr>
            <w:tcW w:w="18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1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8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22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19" w:right="3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0" w:right="3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38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28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1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2" w:right="2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0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28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0" w:right="3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59</w:t>
            </w:r>
          </w:p>
        </w:tc>
      </w:tr>
      <w:tr w:rsidR="00ED5463">
        <w:trPr>
          <w:trHeight w:hRule="exact" w:val="413"/>
        </w:trPr>
        <w:tc>
          <w:tcPr>
            <w:tcW w:w="188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ED5463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59" w:right="2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26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3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87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3" w:right="26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1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283</w:t>
            </w:r>
          </w:p>
        </w:tc>
      </w:tr>
      <w:tr w:rsidR="00ED5463">
        <w:trPr>
          <w:trHeight w:hRule="exact" w:val="408"/>
        </w:trPr>
        <w:tc>
          <w:tcPr>
            <w:tcW w:w="14188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ED5463" w:rsidRDefault="00351A10">
            <w:pPr>
              <w:spacing w:before="71" w:after="0" w:line="240" w:lineRule="auto"/>
              <w:ind w:left="33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 of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rs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 xml:space="preserve">ng 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0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 xml:space="preserve"> 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nd r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 xml:space="preserve"> se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408"/>
        </w:trPr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ED5463" w:rsidRDefault="00351A10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D5463" w:rsidRDefault="00ED5463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ED5463" w:rsidRDefault="00351A10">
            <w:pPr>
              <w:spacing w:after="0" w:line="240" w:lineRule="auto"/>
              <w:ind w:left="1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8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1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2268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1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4698</w:t>
            </w:r>
          </w:p>
        </w:tc>
        <w:tc>
          <w:tcPr>
            <w:tcW w:w="9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3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5942</w:t>
            </w:r>
          </w:p>
        </w:tc>
        <w:tc>
          <w:tcPr>
            <w:tcW w:w="9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5614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19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3495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4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4319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4446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2" w:right="2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8193</w:t>
            </w:r>
          </w:p>
        </w:tc>
        <w:tc>
          <w:tcPr>
            <w:tcW w:w="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18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102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1" w:after="0" w:line="240" w:lineRule="auto"/>
              <w:ind w:left="18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ED5463">
        <w:trPr>
          <w:trHeight w:hRule="exact" w:val="413"/>
        </w:trPr>
        <w:tc>
          <w:tcPr>
            <w:tcW w:w="143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27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3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490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3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1485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1399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8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896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4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1047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1135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2" w:right="2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2022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4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2532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0" w:after="0" w:line="240" w:lineRule="auto"/>
              <w:ind w:left="25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2534</w:t>
            </w:r>
          </w:p>
        </w:tc>
      </w:tr>
      <w:tr w:rsidR="00ED5463">
        <w:trPr>
          <w:trHeight w:hRule="exact" w:val="634"/>
        </w:trPr>
        <w:tc>
          <w:tcPr>
            <w:tcW w:w="37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tabs>
                <w:tab w:val="left" w:pos="960"/>
                <w:tab w:val="left" w:pos="1960"/>
                <w:tab w:val="left" w:pos="2360"/>
              </w:tabs>
              <w:spacing w:before="44" w:after="0" w:line="210" w:lineRule="exact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pa</w:t>
            </w:r>
            <w:r>
              <w:rPr>
                <w:rFonts w:ascii="Arial" w:eastAsia="Arial" w:hAnsi="Arial" w:cs="Arial"/>
                <w:spacing w:val="1"/>
                <w:position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position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position w:val="-3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position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position w:val="-3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position w:val="-3"/>
                <w:sz w:val="21"/>
                <w:szCs w:val="21"/>
              </w:rPr>
              <w:t>g</w:t>
            </w:r>
          </w:p>
          <w:p w:rsidR="00ED5463" w:rsidRDefault="00351A10">
            <w:pPr>
              <w:spacing w:before="11" w:after="0" w:line="157" w:lineRule="auto"/>
              <w:ind w:left="115" w:right="268" w:firstLine="309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 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79" w:right="2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346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8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1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762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1142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36" w:right="3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486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1649</w:t>
            </w:r>
          </w:p>
        </w:tc>
      </w:tr>
      <w:tr w:rsidR="00ED5463">
        <w:trPr>
          <w:trHeight w:hRule="exact" w:val="408"/>
        </w:trPr>
        <w:tc>
          <w:tcPr>
            <w:tcW w:w="18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2791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5909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2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7773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7520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2947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4792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25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6128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6723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5738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87" w:after="0" w:line="240" w:lineRule="auto"/>
              <w:ind w:left="1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142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ED5463">
        <w:trPr>
          <w:trHeight w:hRule="exact" w:val="632"/>
        </w:trPr>
        <w:tc>
          <w:tcPr>
            <w:tcW w:w="188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351A10">
            <w:pPr>
              <w:spacing w:before="33" w:after="0" w:line="310" w:lineRule="auto"/>
              <w:ind w:left="115" w:right="-1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/t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) 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f 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351A10">
            <w:pPr>
              <w:spacing w:before="33" w:after="0" w:line="310" w:lineRule="auto"/>
              <w:ind w:left="95" w:right="68" w:firstLine="27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39325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87833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136653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128249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115258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149370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8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215533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205767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154583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237203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352186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ED5463" w:rsidRDefault="00ED5463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334016</w:t>
            </w:r>
          </w:p>
        </w:tc>
      </w:tr>
      <w:tr w:rsidR="00ED5463">
        <w:trPr>
          <w:trHeight w:hRule="exact" w:val="314"/>
        </w:trPr>
        <w:tc>
          <w:tcPr>
            <w:tcW w:w="188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24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/>
        </w:tc>
      </w:tr>
      <w:tr w:rsidR="00ED5463">
        <w:trPr>
          <w:trHeight w:hRule="exact" w:val="413"/>
        </w:trPr>
        <w:tc>
          <w:tcPr>
            <w:tcW w:w="291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2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need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1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430744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739228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5"/>
                <w:w w:val="10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13773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1004651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899838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988188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1440516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1610082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1330582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1727416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2578246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2614733</w:t>
            </w:r>
          </w:p>
        </w:tc>
      </w:tr>
      <w:tr w:rsidR="00ED5463">
        <w:trPr>
          <w:trHeight w:hRule="exact" w:val="409"/>
        </w:trPr>
        <w:tc>
          <w:tcPr>
            <w:tcW w:w="29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6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70010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100499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7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210400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8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163818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3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107302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8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92613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88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159943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181438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177312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9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193</w:t>
            </w:r>
            <w:r>
              <w:rPr>
                <w:rFonts w:ascii="Arial" w:eastAsia="Arial" w:hAnsi="Arial" w:cs="Arial"/>
                <w:spacing w:val="-15"/>
                <w:w w:val="10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w w:val="101"/>
                <w:sz w:val="18"/>
                <w:szCs w:val="18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370343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90" w:after="0" w:line="240" w:lineRule="auto"/>
              <w:ind w:left="19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w w:val="101"/>
                <w:sz w:val="18"/>
                <w:szCs w:val="18"/>
              </w:rPr>
              <w:t>345256</w:t>
            </w:r>
          </w:p>
        </w:tc>
      </w:tr>
      <w:tr w:rsidR="00ED5463">
        <w:trPr>
          <w:trHeight w:hRule="exact" w:val="413"/>
        </w:trPr>
        <w:tc>
          <w:tcPr>
            <w:tcW w:w="29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3357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4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8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4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4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353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640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228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799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ED5463">
        <w:trPr>
          <w:trHeight w:hRule="exact" w:val="634"/>
        </w:trPr>
        <w:tc>
          <w:tcPr>
            <w:tcW w:w="29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32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. </w:t>
            </w:r>
            <w:r>
              <w:rPr>
                <w:rFonts w:ascii="Arial" w:eastAsia="Arial" w:hAnsi="Arial" w:cs="Arial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cc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5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  <w:p w:rsidR="00ED5463" w:rsidRDefault="00351A10">
            <w:pPr>
              <w:spacing w:before="71" w:after="0" w:line="240" w:lineRule="auto"/>
              <w:ind w:left="1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1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1064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1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2410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2341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6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</w:t>
            </w: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981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1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1890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1284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2978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2045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4300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3625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5789</w:t>
            </w:r>
          </w:p>
        </w:tc>
      </w:tr>
      <w:tr w:rsidR="00ED5463">
        <w:trPr>
          <w:trHeight w:hRule="exact" w:val="408"/>
        </w:trPr>
        <w:tc>
          <w:tcPr>
            <w:tcW w:w="29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79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445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974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819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563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274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251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268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321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719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1225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5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1087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884</w:t>
            </w:r>
          </w:p>
        </w:tc>
      </w:tr>
      <w:tr w:rsidR="00ED5463">
        <w:trPr>
          <w:trHeight w:hRule="exact" w:val="413"/>
        </w:trPr>
        <w:tc>
          <w:tcPr>
            <w:tcW w:w="29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184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D 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8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65" w:right="26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79" w:right="27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94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36" w:right="3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37</w:t>
            </w:r>
          </w:p>
        </w:tc>
        <w:tc>
          <w:tcPr>
            <w:tcW w:w="8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28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41" w:right="3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34" w:right="3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36" w:right="3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36" w:right="3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103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1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142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D5463" w:rsidRDefault="00351A10">
            <w:pPr>
              <w:spacing w:before="75" w:after="0" w:line="240" w:lineRule="auto"/>
              <w:ind w:left="336" w:right="32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82</w:t>
            </w:r>
          </w:p>
        </w:tc>
      </w:tr>
    </w:tbl>
    <w:p w:rsidR="00ED5463" w:rsidRDefault="00ED5463">
      <w:pPr>
        <w:spacing w:after="0"/>
        <w:jc w:val="center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space="720"/>
        </w:sectPr>
      </w:pPr>
    </w:p>
    <w:p w:rsidR="00ED5463" w:rsidRDefault="00ED5463">
      <w:pPr>
        <w:spacing w:before="11"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869"/>
        <w:gridCol w:w="869"/>
        <w:gridCol w:w="965"/>
        <w:gridCol w:w="979"/>
        <w:gridCol w:w="869"/>
        <w:gridCol w:w="869"/>
        <w:gridCol w:w="980"/>
        <w:gridCol w:w="975"/>
        <w:gridCol w:w="979"/>
        <w:gridCol w:w="980"/>
        <w:gridCol w:w="979"/>
        <w:gridCol w:w="975"/>
      </w:tblGrid>
      <w:tr w:rsidR="00ED5463">
        <w:trPr>
          <w:trHeight w:hRule="exact" w:val="40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right="76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352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5463" w:rsidRDefault="00ED5463"/>
        </w:tc>
      </w:tr>
      <w:tr w:rsidR="00ED5463">
        <w:trPr>
          <w:trHeight w:hRule="exact" w:val="409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right="80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6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5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7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70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28" w:right="3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28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1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7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180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281</w:t>
            </w:r>
          </w:p>
        </w:tc>
      </w:tr>
      <w:tr w:rsidR="00ED5463">
        <w:trPr>
          <w:trHeight w:hRule="exact" w:val="413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right="87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TB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6" w:right="2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5" w:right="2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134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270" w:right="26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28" w:right="3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17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28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33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33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325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0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165</w:t>
            </w:r>
          </w:p>
        </w:tc>
      </w:tr>
      <w:tr w:rsidR="00ED5463">
        <w:trPr>
          <w:trHeight w:hRule="exact" w:val="408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right="81"/>
              <w:jc w:val="right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6" w:right="2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5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27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3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28" w:right="3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28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33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200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5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179</w:t>
            </w:r>
          </w:p>
        </w:tc>
      </w:tr>
      <w:tr w:rsidR="00ED5463">
        <w:trPr>
          <w:trHeight w:hRule="exact" w:val="413"/>
        </w:trPr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7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76" w:right="2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5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418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219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7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NA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3" w:right="31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33" w:right="3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60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1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418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352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0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409</w:t>
            </w:r>
          </w:p>
        </w:tc>
      </w:tr>
    </w:tbl>
    <w:p w:rsidR="00ED5463" w:rsidRDefault="00ED5463">
      <w:pPr>
        <w:spacing w:before="7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/>
        <w:sectPr w:rsidR="00ED5463">
          <w:pgSz w:w="16840" w:h="11920" w:orient="landscape"/>
          <w:pgMar w:top="1080" w:right="1220" w:bottom="1280" w:left="1220" w:header="0" w:footer="1098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9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on</w:t>
      </w:r>
    </w:p>
    <w:p w:rsidR="00ED5463" w:rsidRDefault="00ED5463">
      <w:pPr>
        <w:spacing w:before="16" w:after="0" w:line="240" w:lineRule="exact"/>
        <w:rPr>
          <w:sz w:val="24"/>
          <w:szCs w:val="24"/>
        </w:rPr>
      </w:pPr>
    </w:p>
    <w:p w:rsidR="00ED5463" w:rsidRDefault="00351A10">
      <w:pPr>
        <w:spacing w:after="0" w:line="310" w:lineRule="atLeast"/>
        <w:ind w:left="220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4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x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z w:val="21"/>
          <w:szCs w:val="21"/>
        </w:rPr>
        <w:t>e?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oun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s</w:t>
      </w:r>
    </w:p>
    <w:p w:rsidR="00ED5463" w:rsidRDefault="00351A10">
      <w:pPr>
        <w:spacing w:before="29" w:after="0" w:line="240" w:lineRule="auto"/>
        <w:ind w:left="2084" w:right="-2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2: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Capaci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ies</w:t>
      </w:r>
    </w:p>
    <w:p w:rsidR="00ED5463" w:rsidRDefault="00ED5463">
      <w:pPr>
        <w:spacing w:before="7" w:after="0" w:line="100" w:lineRule="exact"/>
        <w:rPr>
          <w:sz w:val="10"/>
          <w:szCs w:val="10"/>
        </w:rPr>
      </w:pPr>
    </w:p>
    <w:p w:rsidR="00ED5463" w:rsidRDefault="00351A10">
      <w:pPr>
        <w:tabs>
          <w:tab w:val="left" w:pos="4900"/>
          <w:tab w:val="left" w:pos="8860"/>
        </w:tabs>
        <w:spacing w:after="0" w:line="240" w:lineRule="auto"/>
        <w:ind w:left="1261" w:right="177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8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b/>
          <w:bCs/>
          <w:spacing w:val="-5"/>
          <w:sz w:val="21"/>
          <w:szCs w:val="21"/>
        </w:rPr>
        <w:t>x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2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al</w:t>
      </w:r>
    </w:p>
    <w:p w:rsidR="00ED5463" w:rsidRDefault="00ED5463">
      <w:pPr>
        <w:spacing w:before="7" w:after="0" w:line="160" w:lineRule="exact"/>
        <w:rPr>
          <w:sz w:val="16"/>
          <w:szCs w:val="16"/>
        </w:rPr>
      </w:pPr>
    </w:p>
    <w:p w:rsidR="00ED5463" w:rsidRDefault="00351A10">
      <w:pPr>
        <w:tabs>
          <w:tab w:val="left" w:pos="820"/>
          <w:tab w:val="left" w:pos="1740"/>
          <w:tab w:val="left" w:pos="2720"/>
          <w:tab w:val="left" w:pos="3640"/>
          <w:tab w:val="left" w:pos="4500"/>
          <w:tab w:val="left" w:pos="5420"/>
          <w:tab w:val="left" w:pos="6400"/>
          <w:tab w:val="left" w:pos="7380"/>
          <w:tab w:val="left" w:pos="8360"/>
          <w:tab w:val="left" w:pos="9340"/>
          <w:tab w:val="left" w:pos="10320"/>
        </w:tabs>
        <w:spacing w:after="0" w:line="240" w:lineRule="auto"/>
        <w:ind w:left="-36" w:right="30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08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09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09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  <w:t>10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12</w:t>
      </w:r>
    </w:p>
    <w:p w:rsidR="00ED5463" w:rsidRDefault="00ED5463">
      <w:pPr>
        <w:spacing w:before="16" w:after="0" w:line="260" w:lineRule="exact"/>
        <w:rPr>
          <w:sz w:val="26"/>
          <w:szCs w:val="26"/>
        </w:rPr>
      </w:pPr>
    </w:p>
    <w:p w:rsidR="00ED5463" w:rsidRDefault="00351A10">
      <w:pPr>
        <w:tabs>
          <w:tab w:val="left" w:pos="900"/>
          <w:tab w:val="left" w:pos="1860"/>
          <w:tab w:val="left" w:pos="2900"/>
          <w:tab w:val="left" w:pos="3720"/>
          <w:tab w:val="left" w:pos="4620"/>
          <w:tab w:val="left" w:pos="5560"/>
          <w:tab w:val="left" w:pos="6540"/>
          <w:tab w:val="left" w:pos="7460"/>
          <w:tab w:val="left" w:pos="8440"/>
          <w:tab w:val="left" w:pos="9460"/>
          <w:tab w:val="left" w:pos="10440"/>
        </w:tabs>
        <w:spacing w:after="0" w:line="240" w:lineRule="auto"/>
        <w:ind w:left="32" w:right="42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22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34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23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22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40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29</w:t>
      </w:r>
    </w:p>
    <w:p w:rsidR="00ED5463" w:rsidRDefault="00ED5463">
      <w:pPr>
        <w:spacing w:after="0"/>
        <w:jc w:val="center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num="2" w:space="720" w:equalWidth="0">
            <w:col w:w="2819" w:space="373"/>
            <w:col w:w="11208"/>
          </w:cols>
        </w:sectPr>
      </w:pPr>
    </w:p>
    <w:p w:rsidR="00ED5463" w:rsidRDefault="00351A10">
      <w:pPr>
        <w:spacing w:before="80" w:after="0" w:line="310" w:lineRule="auto"/>
        <w:ind w:left="220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pacing w:val="-7"/>
          <w:sz w:val="21"/>
          <w:szCs w:val="21"/>
        </w:rPr>
        <w:t>u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eo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 xml:space="preserve">e </w:t>
      </w:r>
      <w:r>
        <w:rPr>
          <w:rFonts w:ascii="Arial" w:eastAsia="Arial" w:hAnsi="Arial" w:cs="Arial"/>
          <w:spacing w:val="-2"/>
          <w:sz w:val="21"/>
          <w:szCs w:val="21"/>
        </w:rPr>
        <w:t>pa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pa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f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m </w:t>
      </w: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oun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ct 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ana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</w:p>
    <w:p w:rsidR="00ED5463" w:rsidRDefault="00351A10">
      <w:pPr>
        <w:spacing w:before="2" w:after="0" w:line="237" w:lineRule="exact"/>
        <w:ind w:left="2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s</w:t>
      </w:r>
      <w:r>
        <w:rPr>
          <w:rFonts w:ascii="Arial" w:eastAsia="Arial" w:hAnsi="Arial" w:cs="Arial"/>
          <w:spacing w:val="-6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f</w:t>
      </w:r>
      <w:r>
        <w:rPr>
          <w:rFonts w:ascii="Arial" w:eastAsia="Arial" w:hAnsi="Arial" w:cs="Arial"/>
          <w:position w:val="-1"/>
          <w:sz w:val="21"/>
          <w:szCs w:val="21"/>
        </w:rPr>
        <w:t>f</w:t>
      </w:r>
    </w:p>
    <w:p w:rsidR="00ED5463" w:rsidRDefault="00351A10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ED5463" w:rsidRDefault="00351A10">
      <w:pPr>
        <w:tabs>
          <w:tab w:val="left" w:pos="1220"/>
          <w:tab w:val="left" w:pos="2080"/>
          <w:tab w:val="left" w:pos="3000"/>
          <w:tab w:val="left" w:pos="3980"/>
          <w:tab w:val="left" w:pos="4920"/>
          <w:tab w:val="left" w:pos="5820"/>
          <w:tab w:val="left" w:pos="6740"/>
          <w:tab w:val="left" w:pos="7740"/>
          <w:tab w:val="left" w:pos="8660"/>
          <w:tab w:val="left" w:pos="9640"/>
          <w:tab w:val="left" w:pos="10600"/>
          <w:tab w:val="left" w:pos="1158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38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52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18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12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50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38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56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26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177</w:t>
      </w:r>
    </w:p>
    <w:p w:rsidR="00ED5463" w:rsidRDefault="00ED5463">
      <w:pPr>
        <w:spacing w:before="5" w:after="0" w:line="150" w:lineRule="exact"/>
        <w:rPr>
          <w:sz w:val="15"/>
          <w:szCs w:val="15"/>
        </w:rPr>
      </w:pPr>
    </w:p>
    <w:p w:rsidR="00ED5463" w:rsidRDefault="00351A10">
      <w:pPr>
        <w:tabs>
          <w:tab w:val="left" w:pos="1280"/>
          <w:tab w:val="left" w:pos="2080"/>
          <w:tab w:val="left" w:pos="3000"/>
          <w:tab w:val="left" w:pos="3980"/>
          <w:tab w:val="left" w:pos="4920"/>
          <w:tab w:val="left" w:pos="5820"/>
          <w:tab w:val="left" w:pos="6740"/>
          <w:tab w:val="left" w:pos="7740"/>
          <w:tab w:val="left" w:pos="8700"/>
          <w:tab w:val="left" w:pos="9640"/>
          <w:tab w:val="left" w:pos="10600"/>
          <w:tab w:val="left" w:pos="1158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13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15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10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36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15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18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144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40" w:lineRule="exact"/>
        <w:rPr>
          <w:sz w:val="24"/>
          <w:szCs w:val="24"/>
        </w:rPr>
      </w:pPr>
    </w:p>
    <w:p w:rsidR="00ED5463" w:rsidRDefault="00351A10">
      <w:pPr>
        <w:tabs>
          <w:tab w:val="left" w:pos="1220"/>
          <w:tab w:val="left" w:pos="2080"/>
          <w:tab w:val="left" w:pos="3000"/>
          <w:tab w:val="left" w:pos="3980"/>
          <w:tab w:val="left" w:pos="4920"/>
          <w:tab w:val="left" w:pos="5820"/>
          <w:tab w:val="left" w:pos="6680"/>
          <w:tab w:val="left" w:pos="7740"/>
          <w:tab w:val="left" w:pos="8660"/>
          <w:tab w:val="left" w:pos="9640"/>
          <w:tab w:val="left" w:pos="10600"/>
          <w:tab w:val="left" w:pos="1158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Su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6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44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65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33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23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86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44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72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44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321</w:t>
      </w:r>
    </w:p>
    <w:p w:rsidR="00ED5463" w:rsidRDefault="00ED5463">
      <w:pPr>
        <w:spacing w:after="0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num="2" w:space="720" w:equalWidth="0">
            <w:col w:w="1574" w:space="457"/>
            <w:col w:w="12369"/>
          </w:cols>
        </w:sectPr>
      </w:pPr>
    </w:p>
    <w:p w:rsidR="00ED5463" w:rsidRDefault="00ED5463">
      <w:pPr>
        <w:spacing w:before="8" w:after="0" w:line="120" w:lineRule="exact"/>
        <w:rPr>
          <w:sz w:val="12"/>
          <w:szCs w:val="12"/>
        </w:rPr>
      </w:pPr>
    </w:p>
    <w:p w:rsidR="00ED5463" w:rsidRDefault="00351A10">
      <w:pPr>
        <w:tabs>
          <w:tab w:val="left" w:pos="3300"/>
          <w:tab w:val="left" w:pos="4120"/>
          <w:tab w:val="left" w:pos="5100"/>
          <w:tab w:val="left" w:pos="6020"/>
          <w:tab w:val="left" w:pos="6980"/>
          <w:tab w:val="left" w:pos="7800"/>
          <w:tab w:val="left" w:pos="8780"/>
          <w:tab w:val="left" w:pos="9760"/>
          <w:tab w:val="left" w:pos="10740"/>
          <w:tab w:val="left" w:pos="11660"/>
          <w:tab w:val="left" w:pos="12640"/>
          <w:tab w:val="left" w:pos="13620"/>
        </w:tabs>
        <w:spacing w:after="0" w:line="240" w:lineRule="auto"/>
        <w:ind w:left="2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ea</w:t>
      </w:r>
      <w:r>
        <w:rPr>
          <w:rFonts w:ascii="Arial" w:eastAsia="Arial" w:hAnsi="Arial" w:cs="Arial"/>
          <w:sz w:val="21"/>
          <w:szCs w:val="21"/>
        </w:rPr>
        <w:t>ch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24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17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10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49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35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13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225</w:t>
      </w:r>
    </w:p>
    <w:p w:rsidR="00ED5463" w:rsidRDefault="00ED5463">
      <w:pPr>
        <w:spacing w:before="6" w:after="0" w:line="160" w:lineRule="exact"/>
        <w:rPr>
          <w:sz w:val="16"/>
          <w:szCs w:val="16"/>
        </w:rPr>
      </w:pPr>
    </w:p>
    <w:p w:rsidR="00ED5463" w:rsidRDefault="00351A10">
      <w:pPr>
        <w:tabs>
          <w:tab w:val="left" w:pos="3260"/>
          <w:tab w:val="left" w:pos="4120"/>
          <w:tab w:val="left" w:pos="5100"/>
          <w:tab w:val="left" w:pos="5960"/>
          <w:tab w:val="left" w:pos="6960"/>
          <w:tab w:val="left" w:pos="7800"/>
          <w:tab w:val="left" w:pos="8720"/>
          <w:tab w:val="left" w:pos="9720"/>
          <w:tab w:val="left" w:pos="10720"/>
          <w:tab w:val="left" w:pos="11660"/>
          <w:tab w:val="left" w:pos="12640"/>
          <w:tab w:val="left" w:pos="13560"/>
        </w:tabs>
        <w:spacing w:after="0" w:line="238" w:lineRule="exact"/>
        <w:ind w:left="2031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position w:val="-1"/>
          <w:sz w:val="21"/>
          <w:szCs w:val="21"/>
        </w:rPr>
        <w:t>M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l</w:t>
      </w:r>
      <w:r>
        <w:rPr>
          <w:rFonts w:ascii="Arial" w:eastAsia="Arial" w:hAnsi="Arial" w:cs="Arial"/>
          <w:position w:val="-1"/>
          <w:sz w:val="21"/>
          <w:szCs w:val="21"/>
        </w:rPr>
        <w:t>e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39</w:t>
      </w:r>
      <w:r>
        <w:rPr>
          <w:rFonts w:ascii="Arial" w:eastAsia="Arial" w:hAnsi="Arial" w:cs="Arial"/>
          <w:position w:val="-1"/>
          <w:sz w:val="21"/>
          <w:szCs w:val="21"/>
        </w:rPr>
        <w:t>2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70</w:t>
      </w:r>
      <w:r>
        <w:rPr>
          <w:rFonts w:ascii="Arial" w:eastAsia="Arial" w:hAnsi="Arial" w:cs="Arial"/>
          <w:position w:val="-1"/>
          <w:sz w:val="21"/>
          <w:szCs w:val="21"/>
        </w:rPr>
        <w:t>4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6</w:t>
      </w:r>
      <w:r>
        <w:rPr>
          <w:rFonts w:ascii="Arial" w:eastAsia="Arial" w:hAnsi="Arial" w:cs="Arial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220</w:t>
      </w:r>
      <w:r>
        <w:rPr>
          <w:rFonts w:ascii="Arial" w:eastAsia="Arial" w:hAnsi="Arial" w:cs="Arial"/>
          <w:position w:val="-1"/>
          <w:sz w:val="21"/>
          <w:szCs w:val="21"/>
        </w:rPr>
        <w:t>7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18</w:t>
      </w:r>
      <w:r>
        <w:rPr>
          <w:rFonts w:ascii="Arial" w:eastAsia="Arial" w:hAnsi="Arial" w:cs="Arial"/>
          <w:position w:val="-1"/>
          <w:sz w:val="21"/>
          <w:szCs w:val="21"/>
        </w:rPr>
        <w:t>4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14</w:t>
      </w:r>
      <w:r>
        <w:rPr>
          <w:rFonts w:ascii="Arial" w:eastAsia="Arial" w:hAnsi="Arial" w:cs="Arial"/>
          <w:position w:val="-1"/>
          <w:sz w:val="21"/>
          <w:szCs w:val="21"/>
        </w:rPr>
        <w:t>3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123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88</w:t>
      </w:r>
      <w:r>
        <w:rPr>
          <w:rFonts w:ascii="Arial" w:eastAsia="Arial" w:hAnsi="Arial" w:cs="Arial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</w:t>
      </w:r>
      <w:r>
        <w:rPr>
          <w:rFonts w:ascii="Arial" w:eastAsia="Arial" w:hAnsi="Arial" w:cs="Arial"/>
          <w:spacing w:val="-17"/>
          <w:position w:val="-1"/>
          <w:sz w:val="21"/>
          <w:szCs w:val="21"/>
        </w:rPr>
        <w:t>1</w:t>
      </w:r>
      <w:r>
        <w:rPr>
          <w:rFonts w:ascii="Arial" w:eastAsia="Arial" w:hAnsi="Arial" w:cs="Arial"/>
          <w:position w:val="-1"/>
          <w:sz w:val="21"/>
          <w:szCs w:val="21"/>
        </w:rPr>
        <w:t>1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2330</w:t>
      </w:r>
    </w:p>
    <w:p w:rsidR="00ED5463" w:rsidRDefault="00ED5463">
      <w:pPr>
        <w:spacing w:after="0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space="720"/>
        </w:sectPr>
      </w:pPr>
    </w:p>
    <w:p w:rsidR="00ED5463" w:rsidRDefault="00351A10">
      <w:pPr>
        <w:spacing w:before="16" w:after="0" w:line="310" w:lineRule="auto"/>
        <w:ind w:left="220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-8"/>
          <w:sz w:val="21"/>
          <w:szCs w:val="21"/>
        </w:rPr>
        <w:t>R</w:t>
      </w:r>
      <w:r>
        <w:rPr>
          <w:rFonts w:ascii="Arial" w:eastAsia="Arial" w:hAnsi="Arial" w:cs="Arial"/>
          <w:spacing w:val="7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s</w:t>
      </w:r>
    </w:p>
    <w:p w:rsidR="00ED5463" w:rsidRDefault="00351A10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ED5463" w:rsidRDefault="00351A10">
      <w:pPr>
        <w:tabs>
          <w:tab w:val="left" w:pos="1280"/>
          <w:tab w:val="left" w:pos="2140"/>
          <w:tab w:val="left" w:pos="3060"/>
          <w:tab w:val="left" w:pos="3920"/>
          <w:tab w:val="left" w:pos="4920"/>
          <w:tab w:val="left" w:pos="5820"/>
          <w:tab w:val="left" w:pos="6760"/>
          <w:tab w:val="left" w:pos="7740"/>
          <w:tab w:val="left" w:pos="8680"/>
          <w:tab w:val="left" w:pos="9640"/>
          <w:tab w:val="left" w:pos="10660"/>
          <w:tab w:val="left" w:pos="11520"/>
        </w:tabs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4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0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120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88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15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8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1291</w:t>
      </w:r>
    </w:p>
    <w:p w:rsidR="00ED5463" w:rsidRDefault="00ED5463">
      <w:pPr>
        <w:spacing w:before="6" w:after="0" w:line="160" w:lineRule="exact"/>
        <w:rPr>
          <w:sz w:val="16"/>
          <w:szCs w:val="16"/>
        </w:rPr>
      </w:pPr>
    </w:p>
    <w:p w:rsidR="00ED5463" w:rsidRDefault="00351A10">
      <w:pPr>
        <w:tabs>
          <w:tab w:val="left" w:pos="1220"/>
          <w:tab w:val="left" w:pos="2080"/>
          <w:tab w:val="left" w:pos="3060"/>
          <w:tab w:val="left" w:pos="3920"/>
          <w:tab w:val="left" w:pos="4960"/>
          <w:tab w:val="left" w:pos="5760"/>
          <w:tab w:val="left" w:pos="6700"/>
          <w:tab w:val="left" w:pos="7680"/>
          <w:tab w:val="left" w:pos="8660"/>
          <w:tab w:val="left" w:pos="9580"/>
          <w:tab w:val="left" w:pos="10600"/>
          <w:tab w:val="left" w:pos="11520"/>
        </w:tabs>
        <w:spacing w:after="0" w:line="238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position w:val="-1"/>
          <w:sz w:val="21"/>
          <w:szCs w:val="21"/>
        </w:rPr>
        <w:t>Su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b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o</w:t>
      </w:r>
      <w:r>
        <w:rPr>
          <w:rFonts w:ascii="Arial" w:eastAsia="Arial" w:hAnsi="Arial" w:cs="Arial"/>
          <w:spacing w:val="-6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>l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43</w:t>
      </w:r>
      <w:r>
        <w:rPr>
          <w:rFonts w:ascii="Arial" w:eastAsia="Arial" w:hAnsi="Arial" w:cs="Arial"/>
          <w:position w:val="-1"/>
          <w:sz w:val="21"/>
          <w:szCs w:val="21"/>
        </w:rPr>
        <w:t>5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78</w:t>
      </w:r>
      <w:r>
        <w:rPr>
          <w:rFonts w:ascii="Arial" w:eastAsia="Arial" w:hAnsi="Arial" w:cs="Arial"/>
          <w:position w:val="-1"/>
          <w:sz w:val="21"/>
          <w:szCs w:val="21"/>
        </w:rPr>
        <w:t>5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341</w:t>
      </w:r>
      <w:r>
        <w:rPr>
          <w:rFonts w:ascii="Arial" w:eastAsia="Arial" w:hAnsi="Arial" w:cs="Arial"/>
          <w:position w:val="-1"/>
          <w:sz w:val="21"/>
          <w:szCs w:val="21"/>
        </w:rPr>
        <w:t>0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7</w:t>
      </w:r>
      <w:r>
        <w:rPr>
          <w:rFonts w:ascii="Arial" w:eastAsia="Arial" w:hAnsi="Arial" w:cs="Arial"/>
          <w:position w:val="-1"/>
          <w:sz w:val="21"/>
          <w:szCs w:val="21"/>
        </w:rPr>
        <w:t>3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25</w:t>
      </w:r>
      <w:r>
        <w:rPr>
          <w:rFonts w:ascii="Arial" w:eastAsia="Arial" w:hAnsi="Arial" w:cs="Arial"/>
          <w:position w:val="-1"/>
          <w:sz w:val="21"/>
          <w:szCs w:val="21"/>
        </w:rPr>
        <w:t>9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20</w:t>
      </w:r>
      <w:r>
        <w:rPr>
          <w:rFonts w:ascii="Arial" w:eastAsia="Arial" w:hAnsi="Arial" w:cs="Arial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211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50</w:t>
      </w:r>
      <w:r>
        <w:rPr>
          <w:rFonts w:ascii="Arial" w:eastAsia="Arial" w:hAnsi="Arial" w:cs="Arial"/>
          <w:position w:val="-1"/>
          <w:sz w:val="21"/>
          <w:szCs w:val="21"/>
        </w:rPr>
        <w:t>8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104</w:t>
      </w:r>
      <w:r>
        <w:rPr>
          <w:rFonts w:ascii="Arial" w:eastAsia="Arial" w:hAnsi="Arial" w:cs="Arial"/>
          <w:position w:val="-1"/>
          <w:sz w:val="21"/>
          <w:szCs w:val="21"/>
        </w:rPr>
        <w:t>4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29</w:t>
      </w:r>
      <w:r>
        <w:rPr>
          <w:rFonts w:ascii="Arial" w:eastAsia="Arial" w:hAnsi="Arial" w:cs="Arial"/>
          <w:position w:val="-1"/>
          <w:sz w:val="21"/>
          <w:szCs w:val="21"/>
        </w:rPr>
        <w:t>6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3621</w:t>
      </w:r>
    </w:p>
    <w:p w:rsidR="00ED5463" w:rsidRDefault="00ED5463">
      <w:pPr>
        <w:spacing w:after="0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num="2" w:space="720" w:equalWidth="0">
            <w:col w:w="1063" w:space="968"/>
            <w:col w:w="12369"/>
          </w:cols>
        </w:sectPr>
      </w:pPr>
    </w:p>
    <w:p w:rsidR="00ED5463" w:rsidRDefault="008E4D5E">
      <w:pPr>
        <w:spacing w:after="0" w:line="140" w:lineRule="exact"/>
        <w:rPr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2" behindDoc="1" locked="0" layoutInCell="1" allowOverlap="1" wp14:anchorId="34DECA75" wp14:editId="6209BE59">
                <wp:simplePos x="0" y="0"/>
                <wp:positionH relativeFrom="page">
                  <wp:posOffset>837565</wp:posOffset>
                </wp:positionH>
                <wp:positionV relativeFrom="page">
                  <wp:posOffset>2929890</wp:posOffset>
                </wp:positionV>
                <wp:extent cx="9017000" cy="3626485"/>
                <wp:effectExtent l="8890" t="5715" r="3810" b="6350"/>
                <wp:wrapNone/>
                <wp:docPr id="25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00" cy="3626485"/>
                          <a:chOff x="1319" y="4614"/>
                          <a:chExt cx="14200" cy="5711"/>
                        </a:xfrm>
                      </wpg:grpSpPr>
                      <wpg:grpSp>
                        <wpg:cNvPr id="255" name="Group 299"/>
                        <wpg:cNvGrpSpPr>
                          <a:grpSpLocks/>
                        </wpg:cNvGrpSpPr>
                        <wpg:grpSpPr bwMode="auto">
                          <a:xfrm>
                            <a:off x="1325" y="4620"/>
                            <a:ext cx="14188" cy="2"/>
                            <a:chOff x="1325" y="4620"/>
                            <a:chExt cx="14188" cy="2"/>
                          </a:xfrm>
                        </wpg:grpSpPr>
                        <wps:wsp>
                          <wps:cNvPr id="256" name="Freeform 300"/>
                          <wps:cNvSpPr>
                            <a:spLocks/>
                          </wps:cNvSpPr>
                          <wps:spPr bwMode="auto">
                            <a:xfrm>
                              <a:off x="1325" y="4620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97"/>
                        <wpg:cNvGrpSpPr>
                          <a:grpSpLocks/>
                        </wpg:cNvGrpSpPr>
                        <wpg:grpSpPr bwMode="auto">
                          <a:xfrm>
                            <a:off x="1330" y="4624"/>
                            <a:ext cx="2" cy="5690"/>
                            <a:chOff x="1330" y="4624"/>
                            <a:chExt cx="2" cy="5690"/>
                          </a:xfrm>
                        </wpg:grpSpPr>
                        <wps:wsp>
                          <wps:cNvPr id="258" name="Freeform 298"/>
                          <wps:cNvSpPr>
                            <a:spLocks/>
                          </wps:cNvSpPr>
                          <wps:spPr bwMode="auto">
                            <a:xfrm>
                              <a:off x="1330" y="4624"/>
                              <a:ext cx="2" cy="5690"/>
                            </a:xfrm>
                            <a:custGeom>
                              <a:avLst/>
                              <a:gdLst>
                                <a:gd name="T0" fmla="+- 0 4624 4624"/>
                                <a:gd name="T1" fmla="*/ 4624 h 5690"/>
                                <a:gd name="T2" fmla="+- 0 10314 4624"/>
                                <a:gd name="T3" fmla="*/ 10314 h 5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0">
                                  <a:moveTo>
                                    <a:pt x="0" y="0"/>
                                  </a:moveTo>
                                  <a:lnTo>
                                    <a:pt x="0" y="56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95"/>
                        <wpg:cNvGrpSpPr>
                          <a:grpSpLocks/>
                        </wpg:cNvGrpSpPr>
                        <wpg:grpSpPr bwMode="auto">
                          <a:xfrm>
                            <a:off x="4220" y="4624"/>
                            <a:ext cx="2" cy="5690"/>
                            <a:chOff x="4220" y="4624"/>
                            <a:chExt cx="2" cy="5690"/>
                          </a:xfrm>
                        </wpg:grpSpPr>
                        <wps:wsp>
                          <wps:cNvPr id="260" name="Freeform 296"/>
                          <wps:cNvSpPr>
                            <a:spLocks/>
                          </wps:cNvSpPr>
                          <wps:spPr bwMode="auto">
                            <a:xfrm>
                              <a:off x="4220" y="4624"/>
                              <a:ext cx="2" cy="5690"/>
                            </a:xfrm>
                            <a:custGeom>
                              <a:avLst/>
                              <a:gdLst>
                                <a:gd name="T0" fmla="+- 0 4624 4624"/>
                                <a:gd name="T1" fmla="*/ 4624 h 5690"/>
                                <a:gd name="T2" fmla="+- 0 10314 4624"/>
                                <a:gd name="T3" fmla="*/ 10314 h 5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0">
                                  <a:moveTo>
                                    <a:pt x="0" y="0"/>
                                  </a:moveTo>
                                  <a:lnTo>
                                    <a:pt x="0" y="56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93"/>
                        <wpg:cNvGrpSpPr>
                          <a:grpSpLocks/>
                        </wpg:cNvGrpSpPr>
                        <wpg:grpSpPr bwMode="auto">
                          <a:xfrm>
                            <a:off x="7903" y="4624"/>
                            <a:ext cx="2" cy="5690"/>
                            <a:chOff x="7903" y="4624"/>
                            <a:chExt cx="2" cy="5690"/>
                          </a:xfrm>
                        </wpg:grpSpPr>
                        <wps:wsp>
                          <wps:cNvPr id="262" name="Freeform 294"/>
                          <wps:cNvSpPr>
                            <a:spLocks/>
                          </wps:cNvSpPr>
                          <wps:spPr bwMode="auto">
                            <a:xfrm>
                              <a:off x="7903" y="4624"/>
                              <a:ext cx="2" cy="5690"/>
                            </a:xfrm>
                            <a:custGeom>
                              <a:avLst/>
                              <a:gdLst>
                                <a:gd name="T0" fmla="+- 0 4624 4624"/>
                                <a:gd name="T1" fmla="*/ 4624 h 5690"/>
                                <a:gd name="T2" fmla="+- 0 10314 4624"/>
                                <a:gd name="T3" fmla="*/ 10314 h 5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0">
                                  <a:moveTo>
                                    <a:pt x="0" y="0"/>
                                  </a:moveTo>
                                  <a:lnTo>
                                    <a:pt x="0" y="56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91"/>
                        <wpg:cNvGrpSpPr>
                          <a:grpSpLocks/>
                        </wpg:cNvGrpSpPr>
                        <wpg:grpSpPr bwMode="auto">
                          <a:xfrm>
                            <a:off x="11595" y="4624"/>
                            <a:ext cx="2" cy="5690"/>
                            <a:chOff x="11595" y="4624"/>
                            <a:chExt cx="2" cy="5690"/>
                          </a:xfrm>
                        </wpg:grpSpPr>
                        <wps:wsp>
                          <wps:cNvPr id="264" name="Freeform 292"/>
                          <wps:cNvSpPr>
                            <a:spLocks/>
                          </wps:cNvSpPr>
                          <wps:spPr bwMode="auto">
                            <a:xfrm>
                              <a:off x="11595" y="4624"/>
                              <a:ext cx="2" cy="5690"/>
                            </a:xfrm>
                            <a:custGeom>
                              <a:avLst/>
                              <a:gdLst>
                                <a:gd name="T0" fmla="+- 0 4624 4624"/>
                                <a:gd name="T1" fmla="*/ 4624 h 5690"/>
                                <a:gd name="T2" fmla="+- 0 10314 4624"/>
                                <a:gd name="T3" fmla="*/ 10314 h 5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0">
                                  <a:moveTo>
                                    <a:pt x="0" y="0"/>
                                  </a:moveTo>
                                  <a:lnTo>
                                    <a:pt x="0" y="56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89"/>
                        <wpg:cNvGrpSpPr>
                          <a:grpSpLocks/>
                        </wpg:cNvGrpSpPr>
                        <wpg:grpSpPr bwMode="auto">
                          <a:xfrm>
                            <a:off x="15508" y="4624"/>
                            <a:ext cx="2" cy="5690"/>
                            <a:chOff x="15508" y="4624"/>
                            <a:chExt cx="2" cy="5690"/>
                          </a:xfrm>
                        </wpg:grpSpPr>
                        <wps:wsp>
                          <wps:cNvPr id="266" name="Freeform 290"/>
                          <wps:cNvSpPr>
                            <a:spLocks/>
                          </wps:cNvSpPr>
                          <wps:spPr bwMode="auto">
                            <a:xfrm>
                              <a:off x="15508" y="4624"/>
                              <a:ext cx="2" cy="5690"/>
                            </a:xfrm>
                            <a:custGeom>
                              <a:avLst/>
                              <a:gdLst>
                                <a:gd name="T0" fmla="+- 0 4624 4624"/>
                                <a:gd name="T1" fmla="*/ 4624 h 5690"/>
                                <a:gd name="T2" fmla="+- 0 10314 4624"/>
                                <a:gd name="T3" fmla="*/ 10314 h 5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90">
                                  <a:moveTo>
                                    <a:pt x="0" y="0"/>
                                  </a:moveTo>
                                  <a:lnTo>
                                    <a:pt x="0" y="56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87"/>
                        <wpg:cNvGrpSpPr>
                          <a:grpSpLocks/>
                        </wpg:cNvGrpSpPr>
                        <wpg:grpSpPr bwMode="auto">
                          <a:xfrm>
                            <a:off x="4215" y="5028"/>
                            <a:ext cx="11298" cy="2"/>
                            <a:chOff x="4215" y="5028"/>
                            <a:chExt cx="11298" cy="2"/>
                          </a:xfrm>
                        </wpg:grpSpPr>
                        <wps:wsp>
                          <wps:cNvPr id="268" name="Freeform 288"/>
                          <wps:cNvSpPr>
                            <a:spLocks/>
                          </wps:cNvSpPr>
                          <wps:spPr bwMode="auto">
                            <a:xfrm>
                              <a:off x="4215" y="5028"/>
                              <a:ext cx="11298" cy="2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T0 w 11298"/>
                                <a:gd name="T2" fmla="+- 0 15513 4215"/>
                                <a:gd name="T3" fmla="*/ T2 w 1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98">
                                  <a:moveTo>
                                    <a:pt x="0" y="0"/>
                                  </a:moveTo>
                                  <a:lnTo>
                                    <a:pt x="112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85"/>
                        <wpg:cNvGrpSpPr>
                          <a:grpSpLocks/>
                        </wpg:cNvGrpSpPr>
                        <wpg:grpSpPr bwMode="auto">
                          <a:xfrm>
                            <a:off x="5089" y="5032"/>
                            <a:ext cx="2" cy="5282"/>
                            <a:chOff x="5089" y="5032"/>
                            <a:chExt cx="2" cy="5282"/>
                          </a:xfrm>
                        </wpg:grpSpPr>
                        <wps:wsp>
                          <wps:cNvPr id="270" name="Freeform 286"/>
                          <wps:cNvSpPr>
                            <a:spLocks/>
                          </wps:cNvSpPr>
                          <wps:spPr bwMode="auto">
                            <a:xfrm>
                              <a:off x="5089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83"/>
                        <wpg:cNvGrpSpPr>
                          <a:grpSpLocks/>
                        </wpg:cNvGrpSpPr>
                        <wpg:grpSpPr bwMode="auto">
                          <a:xfrm>
                            <a:off x="5958" y="5032"/>
                            <a:ext cx="2" cy="5282"/>
                            <a:chOff x="5958" y="5032"/>
                            <a:chExt cx="2" cy="5282"/>
                          </a:xfrm>
                        </wpg:grpSpPr>
                        <wps:wsp>
                          <wps:cNvPr id="272" name="Freeform 284"/>
                          <wps:cNvSpPr>
                            <a:spLocks/>
                          </wps:cNvSpPr>
                          <wps:spPr bwMode="auto">
                            <a:xfrm>
                              <a:off x="5958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81"/>
                        <wpg:cNvGrpSpPr>
                          <a:grpSpLocks/>
                        </wpg:cNvGrpSpPr>
                        <wpg:grpSpPr bwMode="auto">
                          <a:xfrm>
                            <a:off x="6924" y="5032"/>
                            <a:ext cx="2" cy="5282"/>
                            <a:chOff x="6924" y="5032"/>
                            <a:chExt cx="2" cy="5282"/>
                          </a:xfrm>
                        </wpg:grpSpPr>
                        <wps:wsp>
                          <wps:cNvPr id="274" name="Freeform 282"/>
                          <wps:cNvSpPr>
                            <a:spLocks/>
                          </wps:cNvSpPr>
                          <wps:spPr bwMode="auto">
                            <a:xfrm>
                              <a:off x="6924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79"/>
                        <wpg:cNvGrpSpPr>
                          <a:grpSpLocks/>
                        </wpg:cNvGrpSpPr>
                        <wpg:grpSpPr bwMode="auto">
                          <a:xfrm>
                            <a:off x="8772" y="5032"/>
                            <a:ext cx="2" cy="5282"/>
                            <a:chOff x="8772" y="5032"/>
                            <a:chExt cx="2" cy="5282"/>
                          </a:xfrm>
                        </wpg:grpSpPr>
                        <wps:wsp>
                          <wps:cNvPr id="276" name="Freeform 280"/>
                          <wps:cNvSpPr>
                            <a:spLocks/>
                          </wps:cNvSpPr>
                          <wps:spPr bwMode="auto">
                            <a:xfrm>
                              <a:off x="8772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77"/>
                        <wpg:cNvGrpSpPr>
                          <a:grpSpLocks/>
                        </wpg:cNvGrpSpPr>
                        <wpg:grpSpPr bwMode="auto">
                          <a:xfrm>
                            <a:off x="9641" y="5032"/>
                            <a:ext cx="2" cy="5282"/>
                            <a:chOff x="9641" y="5032"/>
                            <a:chExt cx="2" cy="5282"/>
                          </a:xfrm>
                        </wpg:grpSpPr>
                        <wps:wsp>
                          <wps:cNvPr id="278" name="Freeform 278"/>
                          <wps:cNvSpPr>
                            <a:spLocks/>
                          </wps:cNvSpPr>
                          <wps:spPr bwMode="auto">
                            <a:xfrm>
                              <a:off x="9641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5"/>
                        <wpg:cNvGrpSpPr>
                          <a:grpSpLocks/>
                        </wpg:cNvGrpSpPr>
                        <wpg:grpSpPr bwMode="auto">
                          <a:xfrm>
                            <a:off x="10620" y="5032"/>
                            <a:ext cx="2" cy="5282"/>
                            <a:chOff x="10620" y="5032"/>
                            <a:chExt cx="2" cy="5282"/>
                          </a:xfrm>
                        </wpg:grpSpPr>
                        <wps:wsp>
                          <wps:cNvPr id="280" name="Freeform 276"/>
                          <wps:cNvSpPr>
                            <a:spLocks/>
                          </wps:cNvSpPr>
                          <wps:spPr bwMode="auto">
                            <a:xfrm>
                              <a:off x="10620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73"/>
                        <wpg:cNvGrpSpPr>
                          <a:grpSpLocks/>
                        </wpg:cNvGrpSpPr>
                        <wpg:grpSpPr bwMode="auto">
                          <a:xfrm>
                            <a:off x="12575" y="5032"/>
                            <a:ext cx="2" cy="5282"/>
                            <a:chOff x="12575" y="5032"/>
                            <a:chExt cx="2" cy="5282"/>
                          </a:xfrm>
                        </wpg:grpSpPr>
                        <wps:wsp>
                          <wps:cNvPr id="282" name="Freeform 274"/>
                          <wps:cNvSpPr>
                            <a:spLocks/>
                          </wps:cNvSpPr>
                          <wps:spPr bwMode="auto">
                            <a:xfrm>
                              <a:off x="12575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71"/>
                        <wpg:cNvGrpSpPr>
                          <a:grpSpLocks/>
                        </wpg:cNvGrpSpPr>
                        <wpg:grpSpPr bwMode="auto">
                          <a:xfrm>
                            <a:off x="13554" y="5032"/>
                            <a:ext cx="2" cy="5282"/>
                            <a:chOff x="13554" y="5032"/>
                            <a:chExt cx="2" cy="5282"/>
                          </a:xfrm>
                        </wpg:grpSpPr>
                        <wps:wsp>
                          <wps:cNvPr id="284" name="Freeform 272"/>
                          <wps:cNvSpPr>
                            <a:spLocks/>
                          </wps:cNvSpPr>
                          <wps:spPr bwMode="auto">
                            <a:xfrm>
                              <a:off x="13554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69"/>
                        <wpg:cNvGrpSpPr>
                          <a:grpSpLocks/>
                        </wpg:cNvGrpSpPr>
                        <wpg:grpSpPr bwMode="auto">
                          <a:xfrm>
                            <a:off x="14533" y="5032"/>
                            <a:ext cx="2" cy="5282"/>
                            <a:chOff x="14533" y="5032"/>
                            <a:chExt cx="2" cy="5282"/>
                          </a:xfrm>
                        </wpg:grpSpPr>
                        <wps:wsp>
                          <wps:cNvPr id="286" name="Freeform 270"/>
                          <wps:cNvSpPr>
                            <a:spLocks/>
                          </wps:cNvSpPr>
                          <wps:spPr bwMode="auto">
                            <a:xfrm>
                              <a:off x="14533" y="5032"/>
                              <a:ext cx="2" cy="5282"/>
                            </a:xfrm>
                            <a:custGeom>
                              <a:avLst/>
                              <a:gdLst>
                                <a:gd name="T0" fmla="+- 0 5032 5032"/>
                                <a:gd name="T1" fmla="*/ 5032 h 5282"/>
                                <a:gd name="T2" fmla="+- 0 10314 5032"/>
                                <a:gd name="T3" fmla="*/ 10314 h 52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82">
                                  <a:moveTo>
                                    <a:pt x="0" y="0"/>
                                  </a:moveTo>
                                  <a:lnTo>
                                    <a:pt x="0" y="5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67"/>
                        <wpg:cNvGrpSpPr>
                          <a:grpSpLocks/>
                        </wpg:cNvGrpSpPr>
                        <wpg:grpSpPr bwMode="auto">
                          <a:xfrm>
                            <a:off x="1325" y="5440"/>
                            <a:ext cx="14188" cy="2"/>
                            <a:chOff x="1325" y="5440"/>
                            <a:chExt cx="14188" cy="2"/>
                          </a:xfrm>
                        </wpg:grpSpPr>
                        <wps:wsp>
                          <wps:cNvPr id="288" name="Freeform 268"/>
                          <wps:cNvSpPr>
                            <a:spLocks/>
                          </wps:cNvSpPr>
                          <wps:spPr bwMode="auto">
                            <a:xfrm>
                              <a:off x="1325" y="5440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65"/>
                        <wpg:cNvGrpSpPr>
                          <a:grpSpLocks/>
                        </wpg:cNvGrpSpPr>
                        <wpg:grpSpPr bwMode="auto">
                          <a:xfrm>
                            <a:off x="1325" y="6074"/>
                            <a:ext cx="14188" cy="2"/>
                            <a:chOff x="1325" y="6074"/>
                            <a:chExt cx="14188" cy="2"/>
                          </a:xfrm>
                        </wpg:grpSpPr>
                        <wps:wsp>
                          <wps:cNvPr id="290" name="Freeform 266"/>
                          <wps:cNvSpPr>
                            <a:spLocks/>
                          </wps:cNvSpPr>
                          <wps:spPr bwMode="auto">
                            <a:xfrm>
                              <a:off x="1325" y="6074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63"/>
                        <wpg:cNvGrpSpPr>
                          <a:grpSpLocks/>
                        </wpg:cNvGrpSpPr>
                        <wpg:grpSpPr bwMode="auto">
                          <a:xfrm>
                            <a:off x="3140" y="6079"/>
                            <a:ext cx="2" cy="2185"/>
                            <a:chOff x="3140" y="6079"/>
                            <a:chExt cx="2" cy="2185"/>
                          </a:xfrm>
                        </wpg:grpSpPr>
                        <wps:wsp>
                          <wps:cNvPr id="292" name="Freeform 264"/>
                          <wps:cNvSpPr>
                            <a:spLocks/>
                          </wps:cNvSpPr>
                          <wps:spPr bwMode="auto">
                            <a:xfrm>
                              <a:off x="3140" y="6079"/>
                              <a:ext cx="2" cy="2185"/>
                            </a:xfrm>
                            <a:custGeom>
                              <a:avLst/>
                              <a:gdLst>
                                <a:gd name="T0" fmla="+- 0 6079 6079"/>
                                <a:gd name="T1" fmla="*/ 6079 h 2185"/>
                                <a:gd name="T2" fmla="+- 0 8264 6079"/>
                                <a:gd name="T3" fmla="*/ 8264 h 2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5">
                                  <a:moveTo>
                                    <a:pt x="0" y="0"/>
                                  </a:moveTo>
                                  <a:lnTo>
                                    <a:pt x="0" y="21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61"/>
                        <wpg:cNvGrpSpPr>
                          <a:grpSpLocks/>
                        </wpg:cNvGrpSpPr>
                        <wpg:grpSpPr bwMode="auto">
                          <a:xfrm>
                            <a:off x="3135" y="6482"/>
                            <a:ext cx="12378" cy="2"/>
                            <a:chOff x="3135" y="6482"/>
                            <a:chExt cx="12378" cy="2"/>
                          </a:xfrm>
                        </wpg:grpSpPr>
                        <wps:wsp>
                          <wps:cNvPr id="294" name="Freeform 262"/>
                          <wps:cNvSpPr>
                            <a:spLocks/>
                          </wps:cNvSpPr>
                          <wps:spPr bwMode="auto">
                            <a:xfrm>
                              <a:off x="3135" y="6482"/>
                              <a:ext cx="12378" cy="2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12378"/>
                                <a:gd name="T2" fmla="+- 0 15513 3135"/>
                                <a:gd name="T3" fmla="*/ T2 w 12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78">
                                  <a:moveTo>
                                    <a:pt x="0" y="0"/>
                                  </a:moveTo>
                                  <a:lnTo>
                                    <a:pt x="12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59"/>
                        <wpg:cNvGrpSpPr>
                          <a:grpSpLocks/>
                        </wpg:cNvGrpSpPr>
                        <wpg:grpSpPr bwMode="auto">
                          <a:xfrm>
                            <a:off x="3135" y="6895"/>
                            <a:ext cx="12378" cy="2"/>
                            <a:chOff x="3135" y="6895"/>
                            <a:chExt cx="12378" cy="2"/>
                          </a:xfrm>
                        </wpg:grpSpPr>
                        <wps:wsp>
                          <wps:cNvPr id="296" name="Freeform 260"/>
                          <wps:cNvSpPr>
                            <a:spLocks/>
                          </wps:cNvSpPr>
                          <wps:spPr bwMode="auto">
                            <a:xfrm>
                              <a:off x="3135" y="6895"/>
                              <a:ext cx="12378" cy="2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12378"/>
                                <a:gd name="T2" fmla="+- 0 15513 3135"/>
                                <a:gd name="T3" fmla="*/ T2 w 12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78">
                                  <a:moveTo>
                                    <a:pt x="0" y="0"/>
                                  </a:moveTo>
                                  <a:lnTo>
                                    <a:pt x="12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57"/>
                        <wpg:cNvGrpSpPr>
                          <a:grpSpLocks/>
                        </wpg:cNvGrpSpPr>
                        <wpg:grpSpPr bwMode="auto">
                          <a:xfrm>
                            <a:off x="1325" y="8269"/>
                            <a:ext cx="14188" cy="2"/>
                            <a:chOff x="1325" y="8269"/>
                            <a:chExt cx="14188" cy="2"/>
                          </a:xfrm>
                        </wpg:grpSpPr>
                        <wps:wsp>
                          <wps:cNvPr id="298" name="Freeform 258"/>
                          <wps:cNvSpPr>
                            <a:spLocks/>
                          </wps:cNvSpPr>
                          <wps:spPr bwMode="auto">
                            <a:xfrm>
                              <a:off x="1325" y="8269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55"/>
                        <wpg:cNvGrpSpPr>
                          <a:grpSpLocks/>
                        </wpg:cNvGrpSpPr>
                        <wpg:grpSpPr bwMode="auto">
                          <a:xfrm>
                            <a:off x="1325" y="8677"/>
                            <a:ext cx="14188" cy="2"/>
                            <a:chOff x="1325" y="8677"/>
                            <a:chExt cx="14188" cy="2"/>
                          </a:xfrm>
                        </wpg:grpSpPr>
                        <wps:wsp>
                          <wps:cNvPr id="300" name="Freeform 256"/>
                          <wps:cNvSpPr>
                            <a:spLocks/>
                          </wps:cNvSpPr>
                          <wps:spPr bwMode="auto">
                            <a:xfrm>
                              <a:off x="1325" y="8677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53"/>
                        <wpg:cNvGrpSpPr>
                          <a:grpSpLocks/>
                        </wpg:cNvGrpSpPr>
                        <wpg:grpSpPr bwMode="auto">
                          <a:xfrm>
                            <a:off x="3140" y="8682"/>
                            <a:ext cx="2" cy="1220"/>
                            <a:chOff x="3140" y="8682"/>
                            <a:chExt cx="2" cy="1220"/>
                          </a:xfrm>
                        </wpg:grpSpPr>
                        <wps:wsp>
                          <wps:cNvPr id="302" name="Freeform 254"/>
                          <wps:cNvSpPr>
                            <a:spLocks/>
                          </wps:cNvSpPr>
                          <wps:spPr bwMode="auto">
                            <a:xfrm>
                              <a:off x="3140" y="8682"/>
                              <a:ext cx="2" cy="1220"/>
                            </a:xfrm>
                            <a:custGeom>
                              <a:avLst/>
                              <a:gdLst>
                                <a:gd name="T0" fmla="+- 0 8682 8682"/>
                                <a:gd name="T1" fmla="*/ 8682 h 1220"/>
                                <a:gd name="T2" fmla="+- 0 9901 8682"/>
                                <a:gd name="T3" fmla="*/ 9901 h 1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0">
                                  <a:moveTo>
                                    <a:pt x="0" y="0"/>
                                  </a:moveTo>
                                  <a:lnTo>
                                    <a:pt x="0" y="12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51"/>
                        <wpg:cNvGrpSpPr>
                          <a:grpSpLocks/>
                        </wpg:cNvGrpSpPr>
                        <wpg:grpSpPr bwMode="auto">
                          <a:xfrm>
                            <a:off x="3135" y="9090"/>
                            <a:ext cx="12378" cy="2"/>
                            <a:chOff x="3135" y="9090"/>
                            <a:chExt cx="12378" cy="2"/>
                          </a:xfrm>
                        </wpg:grpSpPr>
                        <wps:wsp>
                          <wps:cNvPr id="304" name="Freeform 252"/>
                          <wps:cNvSpPr>
                            <a:spLocks/>
                          </wps:cNvSpPr>
                          <wps:spPr bwMode="auto">
                            <a:xfrm>
                              <a:off x="3135" y="9090"/>
                              <a:ext cx="12378" cy="2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12378"/>
                                <a:gd name="T2" fmla="+- 0 15513 3135"/>
                                <a:gd name="T3" fmla="*/ T2 w 12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78">
                                  <a:moveTo>
                                    <a:pt x="0" y="0"/>
                                  </a:moveTo>
                                  <a:lnTo>
                                    <a:pt x="12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49"/>
                        <wpg:cNvGrpSpPr>
                          <a:grpSpLocks/>
                        </wpg:cNvGrpSpPr>
                        <wpg:grpSpPr bwMode="auto">
                          <a:xfrm>
                            <a:off x="3135" y="9498"/>
                            <a:ext cx="12378" cy="2"/>
                            <a:chOff x="3135" y="9498"/>
                            <a:chExt cx="12378" cy="2"/>
                          </a:xfrm>
                        </wpg:grpSpPr>
                        <wps:wsp>
                          <wps:cNvPr id="306" name="Freeform 250"/>
                          <wps:cNvSpPr>
                            <a:spLocks/>
                          </wps:cNvSpPr>
                          <wps:spPr bwMode="auto">
                            <a:xfrm>
                              <a:off x="3135" y="9498"/>
                              <a:ext cx="12378" cy="2"/>
                            </a:xfrm>
                            <a:custGeom>
                              <a:avLst/>
                              <a:gdLst>
                                <a:gd name="T0" fmla="+- 0 3135 3135"/>
                                <a:gd name="T1" fmla="*/ T0 w 12378"/>
                                <a:gd name="T2" fmla="+- 0 15513 3135"/>
                                <a:gd name="T3" fmla="*/ T2 w 12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78">
                                  <a:moveTo>
                                    <a:pt x="0" y="0"/>
                                  </a:moveTo>
                                  <a:lnTo>
                                    <a:pt x="1237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47"/>
                        <wpg:cNvGrpSpPr>
                          <a:grpSpLocks/>
                        </wpg:cNvGrpSpPr>
                        <wpg:grpSpPr bwMode="auto">
                          <a:xfrm>
                            <a:off x="1325" y="9906"/>
                            <a:ext cx="14188" cy="2"/>
                            <a:chOff x="1325" y="9906"/>
                            <a:chExt cx="14188" cy="2"/>
                          </a:xfrm>
                        </wpg:grpSpPr>
                        <wps:wsp>
                          <wps:cNvPr id="308" name="Freeform 248"/>
                          <wps:cNvSpPr>
                            <a:spLocks/>
                          </wps:cNvSpPr>
                          <wps:spPr bwMode="auto">
                            <a:xfrm>
                              <a:off x="1325" y="9906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45"/>
                        <wpg:cNvGrpSpPr>
                          <a:grpSpLocks/>
                        </wpg:cNvGrpSpPr>
                        <wpg:grpSpPr bwMode="auto">
                          <a:xfrm>
                            <a:off x="1325" y="10319"/>
                            <a:ext cx="14188" cy="2"/>
                            <a:chOff x="1325" y="10319"/>
                            <a:chExt cx="14188" cy="2"/>
                          </a:xfrm>
                        </wpg:grpSpPr>
                        <wps:wsp>
                          <wps:cNvPr id="310" name="Freeform 246"/>
                          <wps:cNvSpPr>
                            <a:spLocks/>
                          </wps:cNvSpPr>
                          <wps:spPr bwMode="auto">
                            <a:xfrm>
                              <a:off x="1325" y="10319"/>
                              <a:ext cx="14188" cy="2"/>
                            </a:xfrm>
                            <a:custGeom>
                              <a:avLst/>
                              <a:gdLst>
                                <a:gd name="T0" fmla="+- 0 1325 1325"/>
                                <a:gd name="T1" fmla="*/ T0 w 14188"/>
                                <a:gd name="T2" fmla="+- 0 15513 1325"/>
                                <a:gd name="T3" fmla="*/ T2 w 14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88">
                                  <a:moveTo>
                                    <a:pt x="0" y="0"/>
                                  </a:moveTo>
                                  <a:lnTo>
                                    <a:pt x="1418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65.95pt;margin-top:230.7pt;width:710pt;height:285.55pt;z-index:-7968;mso-position-horizontal-relative:page;mso-position-vertical-relative:page" coordorigin="1319,4614" coordsize="14200,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">
                <v:group id="Group 299" o:spid="_x0000_s1027" style="position:absolute;left:1325;top:4620;width:14188;height:2" coordorigin="1325,4620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00" o:spid="_x0000_s1028" style="position:absolute;left:1325;top:4620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1+cMA&#10;AADcAAAADwAAAGRycy9kb3ducmV2LnhtbESPQYvCMBSE7wv+h/AEb2uqqEjXKCoIgnpo9eLtbfO2&#10;Ldu8lCZq9dcbQfA4zMw3zGzRmkpcqXGlZQWDfgSCOLO65FzB6bj5noJwHlljZZkU3MnBYt75mmGs&#10;7Y0TuqY+FwHCLkYFhfd1LKXLCjLo+rYmDt6fbQz6IJtc6gZvAW4qOYyiiTRYclgosKZ1Qdl/ejEK&#10;RvV5+lulh10SnQ2vHphc9rxSqtdtlz8gPLX+E363t1rBcDyB1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31+cMAAADcAAAADwAAAAAAAAAAAAAAAACYAgAAZHJzL2Rv&#10;d25yZXYueG1sUEsFBgAAAAAEAAQA9QAAAIgDAAAAAA==&#10;" path="m,l14188,e" filled="f" strokeweight=".58pt">
                    <v:path arrowok="t" o:connecttype="custom" o:connectlocs="0,0;14188,0" o:connectangles="0,0"/>
                  </v:shape>
                </v:group>
                <v:group id="Group 297" o:spid="_x0000_s1029" style="position:absolute;left:1330;top:4624;width:2;height:5690" coordorigin="1330,4624" coordsize="2,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98" o:spid="_x0000_s1030" style="position:absolute;left:1330;top:4624;width:2;height:5690;visibility:visible;mso-wrap-style:square;v-text-anchor:top" coordsize="2,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DxOb8A&#10;AADcAAAADwAAAGRycy9kb3ducmV2LnhtbERPTYvCMBC9C/6HMMLeNNVdRatRiiB43Vo9j83YFptJ&#10;aaJWf705CB4f73u16Uwt7tS6yrKC8SgCQZxbXXGhIDvshnMQziNrrC2Tgic52Kz7vRXG2j74n+6p&#10;L0QIYRejgtL7JpbS5SUZdCPbEAfuYluDPsC2kLrFRwg3tZxE0UwarDg0lNjQtqT8mt6MArdIf/k4&#10;z5LZaZE8ozO/8svfS6mfQZcsQXjq/Ff8ce+1gsk0rA1nw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EPE5vwAAANwAAAAPAAAAAAAAAAAAAAAAAJgCAABkcnMvZG93bnJl&#10;di54bWxQSwUGAAAAAAQABAD1AAAAhAMAAAAA&#10;" path="m,l,5690e" filled="f" strokeweight=".58pt">
                    <v:path arrowok="t" o:connecttype="custom" o:connectlocs="0,4624;0,10314" o:connectangles="0,0"/>
                  </v:shape>
                </v:group>
                <v:group id="Group 295" o:spid="_x0000_s1031" style="position:absolute;left:4220;top:4624;width:2;height:5690" coordorigin="4220,4624" coordsize="2,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96" o:spid="_x0000_s1032" style="position:absolute;left:4220;top:4624;width:2;height:5690;visibility:visible;mso-wrap-style:square;v-text-anchor:top" coordsize="2,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o3gsAA&#10;AADcAAAADwAAAGRycy9kb3ducmV2LnhtbERPy4rCMBTdC/5DuMLsNNWRUjuNUoSB2U59rO80tw9s&#10;bkoTtfr1k4Xg8nDe2W40nbjR4FrLCpaLCARxaXXLtYLj4XuegHAeWWNnmRQ8yMFuO51kmGp751+6&#10;Fb4WIYRdigoa7/tUSlc2ZNAtbE8cuMoOBn2AQy31gPcQbjq5iqJYGmw5NDTY076h8lJcjQK3KT75&#10;lBzz+LzJH9EfP8tq/VTqYzbmXyA8jf4tfrl/tIJVHOaHM+EI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o3gsAAAADcAAAADwAAAAAAAAAAAAAAAACYAgAAZHJzL2Rvd25y&#10;ZXYueG1sUEsFBgAAAAAEAAQA9QAAAIUDAAAAAA==&#10;" path="m,l,5690e" filled="f" strokeweight=".58pt">
                    <v:path arrowok="t" o:connecttype="custom" o:connectlocs="0,4624;0,10314" o:connectangles="0,0"/>
                  </v:shape>
                </v:group>
                <v:group id="Group 293" o:spid="_x0000_s1033" style="position:absolute;left:7903;top:4624;width:2;height:5690" coordorigin="7903,4624" coordsize="2,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94" o:spid="_x0000_s1034" style="position:absolute;left:7903;top:4624;width:2;height:5690;visibility:visible;mso-wrap-style:square;v-text-anchor:top" coordsize="2,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MbsIA&#10;AADcAAAADwAAAGRycy9kb3ducmV2LnhtbESPQYvCMBSE78L+h/AEb5ralVK7RikLwl6tuue3zbMt&#10;27yUJmr11xtB8DjMzDfMajOYVlyod41lBfNZBIK4tLrhSsFhv52mIJxH1thaJgU3crBZf4xWmGl7&#10;5R1dCl+JAGGXoYLa+y6T0pU1GXQz2xEH72R7gz7IvpK6x2uAm1bGUZRIgw2HhRo7+q6p/C/ORoFb&#10;Fp98TA958rvMb9Ef38vT4q7UZDzkXyA8Df4dfrV/tII4ieF5Jhw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AxuwgAAANwAAAAPAAAAAAAAAAAAAAAAAJgCAABkcnMvZG93&#10;bnJldi54bWxQSwUGAAAAAAQABAD1AAAAhwMAAAAA&#10;" path="m,l,5690e" filled="f" strokeweight=".58pt">
                    <v:path arrowok="t" o:connecttype="custom" o:connectlocs="0,4624;0,10314" o:connectangles="0,0"/>
                  </v:shape>
                </v:group>
                <v:group id="Group 291" o:spid="_x0000_s1035" style="position:absolute;left:11595;top:4624;width:2;height:5690" coordorigin="11595,4624" coordsize="2,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92" o:spid="_x0000_s1036" style="position:absolute;left:11595;top:4624;width:2;height:5690;visibility:visible;mso-wrap-style:square;v-text-anchor:top" coordsize="2,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xgcMA&#10;AADcAAAADwAAAGRycy9kb3ducmV2LnhtbESPQWuDQBSE74H+h+UVekvWpCJqXYMUCr3Wpj2/ui8q&#10;cd+Ku02Mv74bCPQ4zMw3TLGfzSDONLnesoLtJgJB3Fjdc6vg8Pm2TkE4j6xxsEwKruRgXz6sCsy1&#10;vfAHnWvfigBhl6OCzvsxl9I1HRl0GzsSB+9oJ4M+yKmVesJLgJtB7qIokQZ7DgsdjvTaUXOqf40C&#10;l9XP/JUequQ7q67RDy/NMV6UenqcqxcQnmb/H76337WCXRLD7Uw4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ExgcMAAADcAAAADwAAAAAAAAAAAAAAAACYAgAAZHJzL2Rv&#10;d25yZXYueG1sUEsFBgAAAAAEAAQA9QAAAIgDAAAAAA==&#10;" path="m,l,5690e" filled="f" strokeweight=".58pt">
                    <v:path arrowok="t" o:connecttype="custom" o:connectlocs="0,4624;0,10314" o:connectangles="0,0"/>
                  </v:shape>
                </v:group>
                <v:group id="Group 289" o:spid="_x0000_s1037" style="position:absolute;left:15508;top:4624;width:2;height:5690" coordorigin="15508,4624" coordsize="2,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90" o:spid="_x0000_s1038" style="position:absolute;left:15508;top:4624;width:2;height:5690;visibility:visible;mso-wrap-style:square;v-text-anchor:top" coordsize="2,5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8KbcMA&#10;AADcAAAADwAAAGRycy9kb3ducmV2LnhtbESPS2vDMBCE74H+B7GB3mI5aTGJGyWYQqHXOknPW2v9&#10;oNbKWKpfv74qFHIcZuYb5nieTCsG6l1jWcE2ikEQF1Y3XCm4Xt42exDOI2tsLZOCmRycTw+rI6ba&#10;jvxBQ+4rESDsUlRQe9+lUrqiJoMush1x8ErbG/RB9pXUPY4Bblq5i+NEGmw4LNTY0WtNxXf+YxS4&#10;Q/7Et/01Sz4P2Rx/8VKUz4tSj+spewHhafL38H/7XSvYJQn8nQlH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8KbcMAAADcAAAADwAAAAAAAAAAAAAAAACYAgAAZHJzL2Rv&#10;d25yZXYueG1sUEsFBgAAAAAEAAQA9QAAAIgDAAAAAA==&#10;" path="m,l,5690e" filled="f" strokeweight=".58pt">
                    <v:path arrowok="t" o:connecttype="custom" o:connectlocs="0,4624;0,10314" o:connectangles="0,0"/>
                  </v:shape>
                </v:group>
                <v:group id="Group 287" o:spid="_x0000_s1039" style="position:absolute;left:4215;top:5028;width:11298;height:2" coordorigin="4215,5028" coordsize="1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88" o:spid="_x0000_s1040" style="position:absolute;left:4215;top:5028;width:11298;height:2;visibility:visible;mso-wrap-style:square;v-text-anchor:top" coordsize="1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eYcAA&#10;AADcAAAADwAAAGRycy9kb3ducmV2LnhtbERPTYvCMBC9C/6HMAveNF0PItUoriC4iKJ2vc82Y1u2&#10;mdQkq9Vfbw6Cx8f7ns5bU4srOV9ZVvA5SEAQ51ZXXCj4yVb9MQgfkDXWlknBnTzMZ93OFFNtb3yg&#10;6zEUIoawT1FBGUKTSunzkgz6gW2II3e2zmCI0BVSO7zFcFPLYZKMpMGKY0OJDS1Lyv+O/0bB79aa&#10;jBuXnB7L04a++Wu/uxyU6n20iwmIQG14i1/utVYwHMW18Uw8An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eYcAAAADcAAAADwAAAAAAAAAAAAAAAACYAgAAZHJzL2Rvd25y&#10;ZXYueG1sUEsFBgAAAAAEAAQA9QAAAIUDAAAAAA==&#10;" path="m,l11298,e" filled="f" strokeweight=".58pt">
                    <v:path arrowok="t" o:connecttype="custom" o:connectlocs="0,0;11298,0" o:connectangles="0,0"/>
                  </v:shape>
                </v:group>
                <v:group id="Group 285" o:spid="_x0000_s1041" style="position:absolute;left:5089;top:5032;width:2;height:5282" coordorigin="5089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86" o:spid="_x0000_s1042" style="position:absolute;left:5089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dHsAA&#10;AADcAAAADwAAAGRycy9kb3ducmV2LnhtbERPy4rCMBTdD/gP4QruxlQdfFSjiCgIsxAfuL4017bY&#10;3NQk1c7fTxaCy8N5L1atqcSTnC8tKxj0ExDEmdUl5wou5933FIQPyBory6Tgjzyslp2vBabavvhI&#10;z1PIRQxhn6KCIoQ6ldJnBRn0fVsTR+5mncEQoculdviK4aaSwyQZS4Mlx4YCa9oUlN1PjVGgt1dJ&#10;P49d1YTDfbJ3iW5GvzOlet12PQcRqA0f8du91wqGk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/dHsAAAADcAAAADwAAAAAAAAAAAAAAAACYAgAAZHJzL2Rvd25y&#10;ZXYueG1sUEsFBgAAAAAEAAQA9QAAAIUDAAAAAA==&#10;" path="m,l,5282e" filled="f" strokeweight=".58pt">
                    <v:path arrowok="t" o:connecttype="custom" o:connectlocs="0,5032;0,10314" o:connectangles="0,0"/>
                  </v:shape>
                </v:group>
                <v:group id="Group 283" o:spid="_x0000_s1043" style="position:absolute;left:5958;top:5032;width:2;height:5282" coordorigin="5958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84" o:spid="_x0000_s1044" style="position:absolute;left:5958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m8sUA&#10;AADcAAAADwAAAGRycy9kb3ducmV2LnhtbESPT2vCQBTE74V+h+UVequbplI1zSpFFIQein/w/Mg+&#10;k5Ds23R3o/HbdwXB4zAzv2HyxWBacSbna8sK3kcJCOLC6ppLBYf9+m0Kwgdkja1lUnAlD4v581OO&#10;mbYX3tJ5F0oRIewzVFCF0GVS+qIig35kO+LonawzGKJ0pdQOLxFuWpkmyac0WHNcqLCjZUVFs+uN&#10;Ar06Shr/rds+/DaTjUt0//EzU+r1Zfj+AhFoCI/wvb3RCtJJCr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ebyxQAAANwAAAAPAAAAAAAAAAAAAAAAAJgCAABkcnMv&#10;ZG93bnJldi54bWxQSwUGAAAAAAQABAD1AAAAigMAAAAA&#10;" path="m,l,5282e" filled="f" strokeweight=".58pt">
                    <v:path arrowok="t" o:connecttype="custom" o:connectlocs="0,5032;0,10314" o:connectangles="0,0"/>
                  </v:shape>
                </v:group>
                <v:group id="Group 281" o:spid="_x0000_s1045" style="position:absolute;left:6924;top:5032;width:2;height:5282" coordorigin="6924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82" o:spid="_x0000_s1046" style="position:absolute;left:6924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bHcMA&#10;AADcAAAADwAAAGRycy9kb3ducmV2LnhtbESPT4vCMBTE78J+h/AEb5r6B127RhFREDzIuovnR/O2&#10;LTYv3STV+u2NIHgcZuY3zGLVmkpcyfnSsoLhIAFBnFldcq7g92fX/wThA7LGyjIpuJOH1fKjs8BU&#10;2xt/0/UUchEh7FNUUIRQp1L6rCCDfmBr4uj9WWcwROlyqR3eItxUcpQkU2mw5LhQYE2bgrLLqTEK&#10;9PYsafK/q5pwvMz2LtHN+DBXqtdt118gArXhHX6191rBaDaB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TbHcMAAADcAAAADwAAAAAAAAAAAAAAAACYAgAAZHJzL2Rv&#10;d25yZXYueG1sUEsFBgAAAAAEAAQA9QAAAIgDAAAAAA==&#10;" path="m,l,5282e" filled="f" strokeweight=".58pt">
                    <v:path arrowok="t" o:connecttype="custom" o:connectlocs="0,5032;0,10314" o:connectangles="0,0"/>
                  </v:shape>
                </v:group>
                <v:group id="Group 279" o:spid="_x0000_s1047" style="position:absolute;left:8772;top:5032;width:2;height:5282" coordorigin="8772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80" o:spid="_x0000_s1048" style="position:absolute;left:8772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g8cUA&#10;AADcAAAADwAAAGRycy9kb3ducmV2LnhtbESPQWvCQBSE74X+h+UVvNVNrcSaugaRCoEepLZ4fmRf&#10;k2D2bbq7MfHfuwXB4zAz3zCrfDStOJPzjWUFL9MEBHFpdcOVgp/v3fMbCB+QNbaWScGFPOTrx4cV&#10;ZtoO/EXnQ6hEhLDPUEEdQpdJ6cuaDPqp7Yij92udwRClq6R2OES4aeUsSVJpsOG4UGNH25rK06E3&#10;CvTHUdL8b9f2YX9aFC7R/evnUqnJ07h5BxFoDPfwrV1oBbNFCv9n4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6uDxxQAAANwAAAAPAAAAAAAAAAAAAAAAAJgCAABkcnMv&#10;ZG93bnJldi54bWxQSwUGAAAAAAQABAD1AAAAigMAAAAA&#10;" path="m,l,5282e" filled="f" strokeweight=".58pt">
                    <v:path arrowok="t" o:connecttype="custom" o:connectlocs="0,5032;0,10314" o:connectangles="0,0"/>
                  </v:shape>
                </v:group>
                <v:group id="Group 277" o:spid="_x0000_s1049" style="position:absolute;left:9641;top:5032;width:2;height:5282" coordorigin="9641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8" o:spid="_x0000_s1050" style="position:absolute;left:9641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RGMAA&#10;AADcAAAADwAAAGRycy9kb3ducmV2LnhtbERPy4rCMBTdD/gP4QruxlQdfFSjiCgIsxAfuL4017bY&#10;3NQk1c7fTxaCy8N5L1atqcSTnC8tKxj0ExDEmdUl5wou5933FIQPyBory6Tgjzyslp2vBabavvhI&#10;z1PIRQxhn6KCIoQ6ldJnBRn0fVsTR+5mncEQoculdviK4aaSwyQZS4Mlx4YCa9oUlN1PjVGgt1dJ&#10;P49d1YTDfbJ3iW5GvzOlet12PQcRqA0f8du91wqGk7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nRGMAAAADcAAAADwAAAAAAAAAAAAAAAACYAgAAZHJzL2Rvd25y&#10;ZXYueG1sUEsFBgAAAAAEAAQA9QAAAIUDAAAAAA==&#10;" path="m,l,5282e" filled="f" strokeweight=".58pt">
                    <v:path arrowok="t" o:connecttype="custom" o:connectlocs="0,5032;0,10314" o:connectangles="0,0"/>
                  </v:shape>
                </v:group>
                <v:group id="Group 275" o:spid="_x0000_s1051" style="position:absolute;left:10620;top:5032;width:2;height:5282" coordorigin="10620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6" o:spid="_x0000_s1052" style="position:absolute;left:10620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tOcEA&#10;AADcAAAADwAAAGRycy9kb3ducmV2LnhtbERPz2vCMBS+D/wfwhO8rak6ZleNImKhsMNQx86P5q0t&#10;Ni81SbX775fDYMeP7/dmN5pO3Mn51rKCeZKCIK6sbrlW8HkpnjMQPiBr7CyTgh/ysNtOnjaYa/vg&#10;E93PoRYxhH2OCpoQ+lxKXzVk0Ce2J47ct3UGQ4SultrhI4abTi7S9FUabDk2NNjToaHqeh6MAn38&#10;kvRyK7ohfFxXpUv1sHx/U2o2HfdrEIHG8C/+c5dawSKL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rTnBAAAA3AAAAA8AAAAAAAAAAAAAAAAAmAIAAGRycy9kb3du&#10;cmV2LnhtbFBLBQYAAAAABAAEAPUAAACGAwAAAAA=&#10;" path="m,l,5282e" filled="f" strokeweight=".58pt">
                    <v:path arrowok="t" o:connecttype="custom" o:connectlocs="0,5032;0,10314" o:connectangles="0,0"/>
                  </v:shape>
                </v:group>
                <v:group id="Group 273" o:spid="_x0000_s1053" style="position:absolute;left:12575;top:5032;width:2;height:5282" coordorigin="12575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74" o:spid="_x0000_s1054" style="position:absolute;left:12575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G2sYA&#10;AADcAAAADwAAAGRycy9kb3ducmV2LnhtbESPQWvCQBSE70L/w/IK3nRjpEWiq4goeFBqUwseH9nX&#10;TWr2bciuJv33XaHQ4zAz3zCLVW9rcafWV44VTMYJCOLC6YqNgvPHbjQD4QOyxtoxKfghD6vl02CB&#10;mXYdv9M9D0ZECPsMFZQhNJmUvijJoh+7hjh6X661GKJsjdQtdhFua5kmyau0WHFcKLGhTUnFNb9Z&#10;BdU0n5rL5EXm3fnzsP0+mM3b8aTU8Llfz0EE6sN/+K+91wrSWQq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5G2sYAAADcAAAADwAAAAAAAAAAAAAAAACYAgAAZHJz&#10;L2Rvd25yZXYueG1sUEsFBgAAAAAEAAQA9QAAAIsDAAAAAA==&#10;" path="m,l,5282e" filled="f" strokeweight=".20464mm">
                    <v:path arrowok="t" o:connecttype="custom" o:connectlocs="0,5032;0,10314" o:connectangles="0,0"/>
                  </v:shape>
                </v:group>
                <v:group id="Group 271" o:spid="_x0000_s1055" style="position:absolute;left:13554;top:5032;width:2;height:5282" coordorigin="13554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72" o:spid="_x0000_s1056" style="position:absolute;left:13554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7NcYA&#10;AADcAAAADwAAAGRycy9kb3ducmV2LnhtbESPQWvCQBSE7wX/w/IEb3WjtiLRVURa6MFSjQoeH9nn&#10;Jpp9G7KrSf99t1DocZiZb5jFqrOVeFDjS8cKRsMEBHHudMlGwfHw/jwD4QOyxsoxKfgmD6tl72mB&#10;qXYt7+mRBSMihH2KCooQ6lRKnxdk0Q9dTRy9i2sshigbI3WDbYTbSo6TZCotlhwXCqxpU1B+y+5W&#10;QTnJJuY8epVZezxt365bs/n63Ck16HfrOYhAXfgP/7U/tILx7AV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t7NcYAAADcAAAADwAAAAAAAAAAAAAAAACYAgAAZHJz&#10;L2Rvd25yZXYueG1sUEsFBgAAAAAEAAQA9QAAAIsDAAAAAA==&#10;" path="m,l,5282e" filled="f" strokeweight=".20464mm">
                    <v:path arrowok="t" o:connecttype="custom" o:connectlocs="0,5032;0,10314" o:connectangles="0,0"/>
                  </v:shape>
                </v:group>
                <v:group id="Group 269" o:spid="_x0000_s1057" style="position:absolute;left:14533;top:5032;width:2;height:5282" coordorigin="14533,5032" coordsize="2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0" o:spid="_x0000_s1058" style="position:absolute;left:14533;top:5032;width:2;height:5282;visibility:visible;mso-wrap-style:square;v-text-anchor:top" coordsize="2,5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Q1sQA&#10;AADcAAAADwAAAGRycy9kb3ducmV2LnhtbESPW4vCMBSE3wX/QzjCvq2p7uKlGkVEQdiHxQs+H5pj&#10;W2xOapJq999vBMHHYWa+YebL1lTiTs6XlhUM+gkI4szqknMFp+P2cwLCB2SNlWVS8EcelotuZ46p&#10;tg/e0/0QchEh7FNUUIRQp1L6rCCDvm9r4uhdrDMYonS51A4fEW4qOUySkTRYclwosKZ1Qdn10BgF&#10;enOW9H3bVk34vY53LtHN189UqY9eu5qBCNSGd/jV3mkFw8kI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/kNbEAAAA3AAAAA8AAAAAAAAAAAAAAAAAmAIAAGRycy9k&#10;b3ducmV2LnhtbFBLBQYAAAAABAAEAPUAAACJAwAAAAA=&#10;" path="m,l,5282e" filled="f" strokeweight=".58pt">
                    <v:path arrowok="t" o:connecttype="custom" o:connectlocs="0,5032;0,10314" o:connectangles="0,0"/>
                  </v:shape>
                </v:group>
                <v:group id="Group 267" o:spid="_x0000_s1059" style="position:absolute;left:1325;top:5440;width:14188;height:2" coordorigin="1325,5440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8" o:spid="_x0000_s1060" style="position:absolute;left:1325;top:5440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oV8IA&#10;AADcAAAADwAAAGRycy9kb3ducmV2LnhtbERPTWvCQBC9F/wPywi9NRulSEhdRQsFwXpI9JLbNDsm&#10;wexsyK5J2l/fPQgeH+97vZ1MKwbqXWNZwSKKQRCXVjdcKbicv94SEM4ja2wtk4JfcrDdzF7WmGo7&#10;ckZD7isRQtilqKD2vkuldGVNBl1kO+LAXW1v0AfYV1L3OIZw08plHK+kwYZDQ40dfdZU3vK7UfDe&#10;FclPm5+OWVwY3v9hdv/mvVKv82n3AcLT5J/ih/ugFSyTsDa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3uhXwgAAANwAAAAPAAAAAAAAAAAAAAAAAJgCAABkcnMvZG93&#10;bnJldi54bWxQSwUGAAAAAAQABAD1AAAAhwMAAAAA&#10;" path="m,l14188,e" filled="f" strokeweight=".58pt">
                    <v:path arrowok="t" o:connecttype="custom" o:connectlocs="0,0;14188,0" o:connectangles="0,0"/>
                  </v:shape>
                </v:group>
                <v:group id="Group 265" o:spid="_x0000_s1061" style="position:absolute;left:1325;top:6074;width:14188;height:2" coordorigin="1325,6074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66" o:spid="_x0000_s1062" style="position:absolute;left:1325;top:6074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yjMMA&#10;AADcAAAADwAAAGRycy9kb3ducmV2LnhtbERPTWuDQBC9B/Iflgn0lqwNpSTWVWqhUGh70OSS29Sd&#10;qMSdFXejtr++ewjk+HjfSTabTow0uNaygsdNBIK4srrlWsHx8L7egXAeWWNnmRT8koMsXS4SjLWd&#10;uKCx9LUIIexiVNB438dSuqohg25je+LAne1g0Ac41FIPOIVw08ltFD1Lgy2HhgZ7emuoupRXo+Cp&#10;P+1+uvL7s4hOhvM/LK5fnCv1sJpfX0B4mv1dfHN/aAXbfZgf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FyjMMAAADcAAAADwAAAAAAAAAAAAAAAACYAgAAZHJzL2Rv&#10;d25yZXYueG1sUEsFBgAAAAAEAAQA9QAAAIgDAAAAAA==&#10;" path="m,l14188,e" filled="f" strokeweight=".58pt">
                    <v:path arrowok="t" o:connecttype="custom" o:connectlocs="0,0;14188,0" o:connectangles="0,0"/>
                  </v:shape>
                </v:group>
                <v:group id="Group 263" o:spid="_x0000_s1063" style="position:absolute;left:3140;top:6079;width:2;height:2185" coordorigin="3140,6079" coordsize="2,2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64" o:spid="_x0000_s1064" style="position:absolute;left:3140;top:6079;width:2;height:2185;visibility:visible;mso-wrap-style:square;v-text-anchor:top" coordsize="2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69sYA&#10;AADcAAAADwAAAGRycy9kb3ducmV2LnhtbESP3WrCQBSE7wu+w3KE3tWNafEnuoq0tPRCQaMPcMwe&#10;k2j2bMhuddun7wqFXg4z8w0zXwbTiCt1rrasYDhIQBAXVtdcKjjs358mIJxH1thYJgXf5GC56D3M&#10;MdP2xju65r4UEcIuQwWV920mpSsqMugGtiWO3sl2Bn2UXSl1h7cIN41Mk2QkDdYcFyps6bWi4pJ/&#10;GQXn57dt3lzY7Mcvx/VxvTE/IXwo9dgPqxkIT8H/h//an1pBOk3h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v69sYAAADcAAAADwAAAAAAAAAAAAAAAACYAgAAZHJz&#10;L2Rvd25yZXYueG1sUEsFBgAAAAAEAAQA9QAAAIsDAAAAAA==&#10;" path="m,l,2185e" filled="f" strokeweight=".58pt">
                    <v:path arrowok="t" o:connecttype="custom" o:connectlocs="0,6079;0,8264" o:connectangles="0,0"/>
                  </v:shape>
                </v:group>
                <v:group id="Group 261" o:spid="_x0000_s1065" style="position:absolute;left:3135;top:6482;width:12378;height:2" coordorigin="3135,6482" coordsize="12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62" o:spid="_x0000_s1066" style="position:absolute;left:3135;top:6482;width:12378;height:2;visibility:visible;mso-wrap-style:square;v-text-anchor:top" coordsize="12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b48YA&#10;AADcAAAADwAAAGRycy9kb3ducmV2LnhtbESPQWvCQBSE74X+h+UJvdWNImKjq1iLVISCTSt6fM2+&#10;ZkOzb0N2TeK/7wqFHoeZ+YZZrHpbiZYaXzpWMBomIIhzp0suFHx+bB9nIHxA1lg5JgVX8rBa3t8t&#10;MNWu43dqs1CICGGfogITQp1K6XNDFv3Q1cTR+3aNxRBlU0jdYBfhtpLjJJlKiyXHBYM1bQzlP9nF&#10;Kui+2pdNNj2Xx7eT6173Rh6eR61SD4N+PQcRqA//4b/2TisYP03gd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fb48YAAADcAAAADwAAAAAAAAAAAAAAAACYAgAAZHJz&#10;L2Rvd25yZXYueG1sUEsFBgAAAAAEAAQA9QAAAIsDAAAAAA==&#10;" path="m,l12378,e" filled="f" strokeweight=".58pt">
                    <v:path arrowok="t" o:connecttype="custom" o:connectlocs="0,0;12378,0" o:connectangles="0,0"/>
                  </v:shape>
                </v:group>
                <v:group id="Group 259" o:spid="_x0000_s1067" style="position:absolute;left:3135;top:6895;width:12378;height:2" coordorigin="3135,6895" coordsize="12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60" o:spid="_x0000_s1068" style="position:absolute;left:3135;top:6895;width:12378;height:2;visibility:visible;mso-wrap-style:square;v-text-anchor:top" coordsize="12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gD8YA&#10;AADcAAAADwAAAGRycy9kb3ducmV2LnhtbESPQWvCQBSE74X+h+UVeqsbPQQbXaVVSktBaKOix2f2&#10;mQ1m34bsNon/3i0Uehxm5htmvhxsLTpqfeVYwXiUgCAunK64VLDbvj1NQfiArLF2TAqu5GG5uL+b&#10;Y6Zdz9/U5aEUEcI+QwUmhCaT0heGLPqRa4ijd3atxRBlW0rdYh/htpaTJEmlxYrjgsGGVoaKS/5j&#10;FfSnbr3K02O13xxc//5p5NfruFPq8WF4mYEINIT/8F/7QyuYPKfwe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ngD8YAAADcAAAADwAAAAAAAAAAAAAAAACYAgAAZHJz&#10;L2Rvd25yZXYueG1sUEsFBgAAAAAEAAQA9QAAAIsDAAAAAA==&#10;" path="m,l12378,e" filled="f" strokeweight=".58pt">
                    <v:path arrowok="t" o:connecttype="custom" o:connectlocs="0,0;12378,0" o:connectangles="0,0"/>
                  </v:shape>
                </v:group>
                <v:group id="Group 257" o:spid="_x0000_s1069" style="position:absolute;left:1325;top:8269;width:14188;height:2" coordorigin="1325,8269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58" o:spid="_x0000_s1070" style="position:absolute;left:1325;top:8269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+isMA&#10;AADcAAAADwAAAGRycy9kb3ducmV2LnhtbERPTWuDQBC9B/Iflgn0lqwNpSTWVWqhUGh70OSS29Sd&#10;qMSdFXejtr++ewjk+HjfSTabTow0uNaygsdNBIK4srrlWsHx8L7egXAeWWNnmRT8koMsXS4SjLWd&#10;uKCx9LUIIexiVNB438dSuqohg25je+LAne1g0Ac41FIPOIVw08ltFD1Lgy2HhgZ7emuoupRXo+Cp&#10;P+1+uvL7s4hOhvM/LK5fnCv1sJpfX0B4mv1dfHN/aAXbfVgbzoQj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d+isMAAADcAAAADwAAAAAAAAAAAAAAAACYAgAAZHJzL2Rv&#10;d25yZXYueG1sUEsFBgAAAAAEAAQA9QAAAIgDAAAAAA==&#10;" path="m,l14188,e" filled="f" strokeweight=".58pt">
                    <v:path arrowok="t" o:connecttype="custom" o:connectlocs="0,0;14188,0" o:connectangles="0,0"/>
                  </v:shape>
                </v:group>
                <v:group id="Group 255" o:spid="_x0000_s1071" style="position:absolute;left:1325;top:8677;width:14188;height:2" coordorigin="1325,8677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56" o:spid="_x0000_s1072" style="position:absolute;left:1325;top:8677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olsIA&#10;AADcAAAADwAAAGRycy9kb3ducmV2LnhtbERPz2vCMBS+C/4P4Qm72WRuiHSNMoXBYHpot4u3t+at&#10;LWteShPbzr9+OQgeP77f2W6yrRio941jDY+JAkFcOtNwpeHr8225AeEDssHWMWn4Iw+77XyWYWrc&#10;yDkNRahEDGGfooY6hC6V0pc1WfSJ64gj9+N6iyHCvpKmxzGG21aulFpLiw3Hhho7OtRU/hYXq+G5&#10;O2++2+L0kauz5f0V88uR91o/LKbXFxCBpnAX39zvRsOTivPj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uiWwgAAANwAAAAPAAAAAAAAAAAAAAAAAJgCAABkcnMvZG93&#10;bnJldi54bWxQSwUGAAAAAAQABAD1AAAAhwMAAAAA&#10;" path="m,l14188,e" filled="f" strokeweight=".58pt">
                    <v:path arrowok="t" o:connecttype="custom" o:connectlocs="0,0;14188,0" o:connectangles="0,0"/>
                  </v:shape>
                </v:group>
                <v:group id="Group 253" o:spid="_x0000_s1073" style="position:absolute;left:3140;top:8682;width:2;height:1220" coordorigin="3140,8682" coordsize="2,1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54" o:spid="_x0000_s1074" style="position:absolute;left:3140;top:8682;width:2;height:1220;visibility:visible;mso-wrap-style:square;v-text-anchor:top" coordsize="2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+XsEA&#10;AADcAAAADwAAAGRycy9kb3ducmV2LnhtbESPQYvCMBSE78L+h/AEb5pURbQaRUSh163i+dE822Lz&#10;0m1i7f77zcLCHoeZ+YbZHQbbiJ46XzvWkMwUCOLCmZpLDbfrZboG4QOywcYxafgmD4f9x2iHqXFv&#10;/qQ+D6WIEPYpaqhCaFMpfVGRRT9zLXH0Hq6zGKLsSmk6fEe4beRcqZW0WHNcqLClU0XFM39ZDTJJ&#10;Nm7Zq3tyuq3zITsvN+Er03oyHo5bEIGG8B/+a2dGw0LN4fdMPAJ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Mvl7BAAAA3AAAAA8AAAAAAAAAAAAAAAAAmAIAAGRycy9kb3du&#10;cmV2LnhtbFBLBQYAAAAABAAEAPUAAACGAwAAAAA=&#10;" path="m,l,1219e" filled="f" strokeweight=".58pt">
                    <v:path arrowok="t" o:connecttype="custom" o:connectlocs="0,8682;0,9901" o:connectangles="0,0"/>
                  </v:shape>
                </v:group>
                <v:group id="Group 251" o:spid="_x0000_s1075" style="position:absolute;left:3135;top:9090;width:12378;height:2" coordorigin="3135,9090" coordsize="12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52" o:spid="_x0000_s1076" style="position:absolute;left:3135;top:9090;width:12378;height:2;visibility:visible;mso-wrap-style:square;v-text-anchor:top" coordsize="12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B+cYA&#10;AADcAAAADwAAAGRycy9kb3ducmV2LnhtbESPQUvDQBSE74L/YXmCt2YTLUXSboNWRCkUNLbU4zP7&#10;zAazb0N2TeK/dwsFj8PMfMOsism2YqDeN44VZEkKgrhyuuFawf79aXYHwgdkja1jUvBLHor15cUK&#10;c+1GfqOhDLWIEPY5KjAhdLmUvjJk0SeuI47el+sthij7Wuoexwi3rbxJ04W02HBcMNjRxlD1Xf5Y&#10;BePn8LgpFx/NYXd04/PWyNeHbFDq+mq6X4IINIX/8Ln9ohXcpnM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xB+cYAAADcAAAADwAAAAAAAAAAAAAAAACYAgAAZHJz&#10;L2Rvd25yZXYueG1sUEsFBgAAAAAEAAQA9QAAAIsDAAAAAA==&#10;" path="m,l12378,e" filled="f" strokeweight=".58pt">
                    <v:path arrowok="t" o:connecttype="custom" o:connectlocs="0,0;12378,0" o:connectangles="0,0"/>
                  </v:shape>
                </v:group>
                <v:group id="Group 249" o:spid="_x0000_s1077" style="position:absolute;left:3135;top:9498;width:12378;height:2" coordorigin="3135,9498" coordsize="12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50" o:spid="_x0000_s1078" style="position:absolute;left:3135;top:9498;width:12378;height:2;visibility:visible;mso-wrap-style:square;v-text-anchor:top" coordsize="12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6FcYA&#10;AADcAAAADwAAAGRycy9kb3ducmV2LnhtbESPQWvCQBSE74X+h+UVvNWNCqGkrmIVsRSEGiv2+Jp9&#10;ZkOzb0N2m6T/3i0UPA4z8w0zXw62Fh21vnKsYDJOQBAXTldcKvg4bh+fQPiArLF2TAp+ycNycX83&#10;x0y7ng/U5aEUEcI+QwUmhCaT0heGLPqxa4ijd3GtxRBlW0rdYh/htpbTJEmlxYrjgsGG1oaK7/zH&#10;Kui/us06Tz+r0/7s+t2bke8vk06p0cOwegYRaAi38H/7VSuYJSn8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J6FcYAAADcAAAADwAAAAAAAAAAAAAAAACYAgAAZHJz&#10;L2Rvd25yZXYueG1sUEsFBgAAAAAEAAQA9QAAAIsDAAAAAA==&#10;" path="m,l12378,e" filled="f" strokeweight=".58pt">
                    <v:path arrowok="t" o:connecttype="custom" o:connectlocs="0,0;12378,0" o:connectangles="0,0"/>
                  </v:shape>
                </v:group>
                <v:group id="Group 247" o:spid="_x0000_s1079" style="position:absolute;left:1325;top:9906;width:14188;height:2" coordorigin="1325,9906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48" o:spid="_x0000_s1080" style="position:absolute;left:1325;top:9906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kkMIA&#10;AADcAAAADwAAAGRycy9kb3ducmV2LnhtbERPz2vCMBS+C/4P4Qm72WRuiHSNMoXBYHpot4u3t+at&#10;LWteShPbzr9+OQgeP77f2W6yrRio941jDY+JAkFcOtNwpeHr8225AeEDssHWMWn4Iw+77XyWYWrc&#10;yDkNRahEDGGfooY6hC6V0pc1WfSJ64gj9+N6iyHCvpKmxzGG21aulFpLiw3Hhho7OtRU/hYXq+G5&#10;O2++2+L0kauz5f0V88uR91o/LKbXFxCBpnAX39zvRsOTimvj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OSQwgAAANwAAAAPAAAAAAAAAAAAAAAAAJgCAABkcnMvZG93&#10;bnJldi54bWxQSwUGAAAAAAQABAD1AAAAhwMAAAAA&#10;" path="m,l14188,e" filled="f" strokeweight=".58pt">
                    <v:path arrowok="t" o:connecttype="custom" o:connectlocs="0,0;14188,0" o:connectangles="0,0"/>
                  </v:shape>
                </v:group>
                <v:group id="Group 245" o:spid="_x0000_s1081" style="position:absolute;left:1325;top:10319;width:14188;height:2" coordorigin="1325,10319" coordsize="14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46" o:spid="_x0000_s1082" style="position:absolute;left:1325;top:10319;width:14188;height:2;visibility:visible;mso-wrap-style:square;v-text-anchor:top" coordsize="14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EGb0A&#10;AADcAAAADwAAAGRycy9kb3ducmV2LnhtbERP3QoBQRS+V95hOsods4ukZQilRInlAU47x+5m58y2&#10;M1hvby6Uy6/vf7FqTSVe1LjSsoJ4GIEgzqwuOVdwu+4GMxDOI2usLJOCDzlYLbudBSbavvlCr9Tn&#10;IoSwS1BB4X2dSOmyggy6oa2JA3e3jUEfYJNL3eA7hJtKjqJoKg2WHBoKrGlbUPZIn0aB8ZPRQW70&#10;uf4ctidOq+xo4plS/V67noPw1Pq/+OfeawXjOMwPZ8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g0EGb0AAADcAAAADwAAAAAAAAAAAAAAAACYAgAAZHJzL2Rvd25yZXYu&#10;eG1sUEsFBgAAAAAEAAQA9QAAAIIDAAAAAA==&#10;" path="m,l14188,e" filled="f" strokeweight=".20464mm">
                    <v:path arrowok="t" o:connecttype="custom" o:connectlocs="0,0;1418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13" behindDoc="1" locked="0" layoutInCell="1" allowOverlap="1" wp14:anchorId="2AD83FFD" wp14:editId="451B96B7">
                <wp:simplePos x="0" y="0"/>
                <wp:positionH relativeFrom="page">
                  <wp:posOffset>3371215</wp:posOffset>
                </wp:positionH>
                <wp:positionV relativeFrom="page">
                  <wp:posOffset>836930</wp:posOffset>
                </wp:positionV>
                <wp:extent cx="6337300" cy="288290"/>
                <wp:effectExtent l="0" t="0" r="0" b="0"/>
                <wp:wrapNone/>
                <wp:docPr id="25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2"/>
                              <w:gridCol w:w="975"/>
                              <w:gridCol w:w="989"/>
                              <w:gridCol w:w="810"/>
                              <w:gridCol w:w="966"/>
                              <w:gridCol w:w="895"/>
                              <w:gridCol w:w="1037"/>
                              <w:gridCol w:w="922"/>
                              <w:gridCol w:w="1006"/>
                              <w:gridCol w:w="977"/>
                              <w:gridCol w:w="760"/>
                            </w:tblGrid>
                            <w:tr w:rsidR="00F11883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758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5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1435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5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1442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7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4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1558</w:t>
                                  </w:r>
                                </w:p>
                              </w:tc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6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767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2347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352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2316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5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2202</w:t>
                                  </w:r>
                                </w:p>
                              </w:tc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11883" w:rsidRDefault="00F11883">
                                  <w:pPr>
                                    <w:spacing w:before="74" w:after="0" w:line="240" w:lineRule="auto"/>
                                    <w:ind w:left="25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3789</w:t>
                                  </w:r>
                                </w:p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margin-left:265.45pt;margin-top:65.9pt;width:499pt;height:22.7pt;z-index:-7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2"/>
                        <w:gridCol w:w="975"/>
                        <w:gridCol w:w="989"/>
                        <w:gridCol w:w="810"/>
                        <w:gridCol w:w="966"/>
                        <w:gridCol w:w="895"/>
                        <w:gridCol w:w="1037"/>
                        <w:gridCol w:w="922"/>
                        <w:gridCol w:w="1006"/>
                        <w:gridCol w:w="977"/>
                        <w:gridCol w:w="760"/>
                      </w:tblGrid>
                      <w:tr w:rsidR="00F11883">
                        <w:trPr>
                          <w:trHeight w:hRule="exact" w:val="354"/>
                        </w:trPr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758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5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1435</w:t>
                            </w:r>
                          </w:p>
                        </w:tc>
                        <w:tc>
                          <w:tcPr>
                            <w:tcW w:w="9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5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1442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7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9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4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1558</w:t>
                            </w:r>
                          </w:p>
                        </w:tc>
                        <w:tc>
                          <w:tcPr>
                            <w:tcW w:w="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6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767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2347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352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2316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5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2202</w:t>
                            </w:r>
                          </w:p>
                        </w:tc>
                        <w:tc>
                          <w:tcPr>
                            <w:tcW w:w="7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11883" w:rsidRDefault="00F11883">
                            <w:pPr>
                              <w:spacing w:before="74" w:after="0" w:line="240" w:lineRule="auto"/>
                              <w:ind w:left="25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3789</w:t>
                            </w:r>
                          </w:p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463" w:rsidRDefault="00351A10">
      <w:pPr>
        <w:tabs>
          <w:tab w:val="left" w:pos="3380"/>
          <w:tab w:val="left" w:pos="4240"/>
          <w:tab w:val="left" w:pos="5100"/>
          <w:tab w:val="left" w:pos="6120"/>
          <w:tab w:val="left" w:pos="7040"/>
          <w:tab w:val="left" w:pos="7860"/>
          <w:tab w:val="left" w:pos="8780"/>
          <w:tab w:val="left" w:pos="9760"/>
          <w:tab w:val="left" w:pos="10740"/>
          <w:tab w:val="left" w:pos="11720"/>
          <w:tab w:val="left" w:pos="12700"/>
          <w:tab w:val="left" w:pos="13680"/>
        </w:tabs>
        <w:spacing w:before="34" w:after="0" w:line="240" w:lineRule="auto"/>
        <w:ind w:left="22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Po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z w:val="21"/>
          <w:szCs w:val="21"/>
        </w:rPr>
        <w:t>ce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z w:val="21"/>
          <w:szCs w:val="21"/>
        </w:rPr>
        <w:tab/>
        <w:t>5</w:t>
      </w:r>
      <w:r>
        <w:rPr>
          <w:rFonts w:ascii="Arial" w:eastAsia="Arial" w:hAnsi="Arial" w:cs="Arial"/>
          <w:sz w:val="21"/>
          <w:szCs w:val="21"/>
        </w:rPr>
        <w:tab/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z w:val="21"/>
          <w:szCs w:val="21"/>
        </w:rPr>
        <w:tab/>
        <w:t>6</w:t>
      </w:r>
      <w:r>
        <w:rPr>
          <w:rFonts w:ascii="Arial" w:eastAsia="Arial" w:hAnsi="Arial" w:cs="Arial"/>
          <w:sz w:val="21"/>
          <w:szCs w:val="21"/>
        </w:rPr>
        <w:tab/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7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17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ab/>
      </w:r>
      <w:r>
        <w:rPr>
          <w:rFonts w:ascii="Arial" w:eastAsia="Arial" w:hAnsi="Arial" w:cs="Arial"/>
          <w:spacing w:val="-2"/>
          <w:sz w:val="21"/>
          <w:szCs w:val="21"/>
        </w:rPr>
        <w:t>23</w:t>
      </w:r>
    </w:p>
    <w:p w:rsidR="00ED5463" w:rsidRDefault="00ED5463">
      <w:pPr>
        <w:spacing w:after="0"/>
        <w:sectPr w:rsidR="00ED5463">
          <w:type w:val="continuous"/>
          <w:pgSz w:w="16840" w:h="11920" w:orient="landscape"/>
          <w:pgMar w:top="1560" w:right="1220" w:bottom="1280" w:left="1220" w:header="720" w:footer="720" w:gutter="0"/>
          <w:cols w:space="720"/>
        </w:sectPr>
      </w:pPr>
    </w:p>
    <w:p w:rsidR="00ED5463" w:rsidRDefault="00ED5463">
      <w:pPr>
        <w:spacing w:before="14" w:after="0" w:line="260" w:lineRule="exact"/>
        <w:rPr>
          <w:sz w:val="26"/>
          <w:szCs w:val="26"/>
        </w:rPr>
      </w:pPr>
    </w:p>
    <w:p w:rsidR="00ED5463" w:rsidRDefault="00351A10">
      <w:pPr>
        <w:tabs>
          <w:tab w:val="left" w:pos="4980"/>
          <w:tab w:val="left" w:pos="6020"/>
          <w:tab w:val="left" w:pos="6960"/>
          <w:tab w:val="left" w:pos="7740"/>
          <w:tab w:val="left" w:pos="8720"/>
          <w:tab w:val="left" w:pos="9660"/>
          <w:tab w:val="left" w:pos="10720"/>
          <w:tab w:val="left" w:pos="11600"/>
          <w:tab w:val="left" w:pos="12580"/>
          <w:tab w:val="left" w:pos="13560"/>
        </w:tabs>
        <w:spacing w:before="34" w:after="0" w:line="238" w:lineRule="exact"/>
        <w:ind w:left="412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position w:val="-1"/>
          <w:sz w:val="21"/>
          <w:szCs w:val="21"/>
        </w:rPr>
        <w:t>15</w:t>
      </w:r>
      <w:r>
        <w:rPr>
          <w:rFonts w:ascii="Arial" w:eastAsia="Arial" w:hAnsi="Arial" w:cs="Arial"/>
          <w:position w:val="-1"/>
          <w:sz w:val="21"/>
          <w:szCs w:val="21"/>
        </w:rPr>
        <w:t>2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220</w:t>
      </w:r>
      <w:r>
        <w:rPr>
          <w:rFonts w:ascii="Arial" w:eastAsia="Arial" w:hAnsi="Arial" w:cs="Arial"/>
          <w:position w:val="-1"/>
          <w:sz w:val="21"/>
          <w:szCs w:val="21"/>
        </w:rPr>
        <w:t>0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15</w:t>
      </w:r>
      <w:r>
        <w:rPr>
          <w:rFonts w:ascii="Arial" w:eastAsia="Arial" w:hAnsi="Arial" w:cs="Arial"/>
          <w:position w:val="-1"/>
          <w:sz w:val="21"/>
          <w:szCs w:val="21"/>
        </w:rPr>
        <w:t>7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103</w:t>
      </w:r>
      <w:r>
        <w:rPr>
          <w:rFonts w:ascii="Arial" w:eastAsia="Arial" w:hAnsi="Arial" w:cs="Arial"/>
          <w:position w:val="-1"/>
          <w:sz w:val="21"/>
          <w:szCs w:val="21"/>
        </w:rPr>
        <w:t>4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37</w:t>
      </w:r>
      <w:r>
        <w:rPr>
          <w:rFonts w:ascii="Arial" w:eastAsia="Arial" w:hAnsi="Arial" w:cs="Arial"/>
          <w:position w:val="-1"/>
          <w:sz w:val="21"/>
          <w:szCs w:val="21"/>
        </w:rPr>
        <w:t>7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>1236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position w:val="-1"/>
          <w:sz w:val="21"/>
          <w:szCs w:val="21"/>
        </w:rPr>
        <w:t>A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17"/>
          <w:position w:val="-1"/>
          <w:sz w:val="21"/>
          <w:szCs w:val="21"/>
        </w:rPr>
        <w:t>1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18</w:t>
      </w:r>
      <w:r>
        <w:rPr>
          <w:rFonts w:ascii="Arial" w:eastAsia="Arial" w:hAnsi="Arial" w:cs="Arial"/>
          <w:position w:val="-1"/>
          <w:sz w:val="21"/>
          <w:szCs w:val="21"/>
        </w:rPr>
        <w:t>6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257</w:t>
      </w:r>
      <w:r>
        <w:rPr>
          <w:rFonts w:ascii="Arial" w:eastAsia="Arial" w:hAnsi="Arial" w:cs="Arial"/>
          <w:position w:val="-1"/>
          <w:sz w:val="21"/>
          <w:szCs w:val="21"/>
        </w:rPr>
        <w:t>7</w:t>
      </w:r>
      <w:r>
        <w:rPr>
          <w:rFonts w:ascii="Arial" w:eastAsia="Arial" w:hAnsi="Arial" w:cs="Arial"/>
          <w:position w:val="-1"/>
          <w:sz w:val="21"/>
          <w:szCs w:val="21"/>
        </w:rPr>
        <w:tab/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1393</w:t>
      </w:r>
    </w:p>
    <w:p w:rsidR="00ED5463" w:rsidRDefault="00ED5463">
      <w:pPr>
        <w:spacing w:before="4" w:after="0" w:line="130" w:lineRule="exact"/>
        <w:rPr>
          <w:sz w:val="13"/>
          <w:szCs w:val="13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8E4D5E">
      <w:pPr>
        <w:spacing w:before="29" w:after="0" w:line="271" w:lineRule="exact"/>
        <w:ind w:left="3029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14" behindDoc="1" locked="0" layoutInCell="1" allowOverlap="1" wp14:anchorId="4E71C119" wp14:editId="7D09B505">
                <wp:simplePos x="0" y="0"/>
                <wp:positionH relativeFrom="page">
                  <wp:posOffset>837565</wp:posOffset>
                </wp:positionH>
                <wp:positionV relativeFrom="paragraph">
                  <wp:posOffset>-2584450</wp:posOffset>
                </wp:positionV>
                <wp:extent cx="9020175" cy="2392045"/>
                <wp:effectExtent l="0" t="0" r="635" b="1905"/>
                <wp:wrapNone/>
                <wp:docPr id="25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0175" cy="239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10"/>
                              <w:gridCol w:w="1080"/>
                              <w:gridCol w:w="869"/>
                              <w:gridCol w:w="869"/>
                              <w:gridCol w:w="965"/>
                              <w:gridCol w:w="979"/>
                              <w:gridCol w:w="869"/>
                              <w:gridCol w:w="869"/>
                              <w:gridCol w:w="980"/>
                              <w:gridCol w:w="975"/>
                              <w:gridCol w:w="979"/>
                              <w:gridCol w:w="980"/>
                              <w:gridCol w:w="979"/>
                              <w:gridCol w:w="975"/>
                            </w:tblGrid>
                            <w:tr w:rsidR="00F11883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1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5" w:right="58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25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409"/>
                              </w:trPr>
                              <w:tc>
                                <w:tcPr>
                                  <w:tcW w:w="1810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276" w:right="26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275" w:right="26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28" w:right="3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7" w:after="0" w:line="240" w:lineRule="auto"/>
                                    <w:ind w:left="321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04" w:right="27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1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302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6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207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810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5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177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4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2420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241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19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1220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0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459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1" w:after="0" w:line="240" w:lineRule="auto"/>
                                    <w:ind w:left="273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1431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1397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2879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1600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28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tabs>
                                      <w:tab w:val="left" w:pos="980"/>
                                      <w:tab w:val="left" w:pos="1480"/>
                                      <w:tab w:val="left" w:pos="2600"/>
                                    </w:tabs>
                                    <w:spacing w:before="32" w:after="0" w:line="310" w:lineRule="auto"/>
                                    <w:ind w:left="105" w:right="4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85" w:right="27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75" w:right="26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3" w:right="32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70" w:right="26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28" w:right="3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8" w:right="32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28" w:right="3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28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1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5" w:right="5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m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  <w:p w:rsidR="00F11883" w:rsidRDefault="00F11883">
                                  <w:pPr>
                                    <w:spacing w:before="1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5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443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19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1673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1482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914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2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4090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443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2587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2155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5"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5572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810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76" w:right="26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468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24" w:right="30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270" w:right="26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0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181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33" w:right="31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492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208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810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0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5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9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2141</w:t>
                                  </w:r>
                                </w:p>
                              </w:tc>
                              <w:tc>
                                <w:tcPr>
                                  <w:tcW w:w="9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0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1574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938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0" w:after="0" w:line="220" w:lineRule="exact"/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35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4598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1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53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3079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2363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4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6172</w:t>
                                  </w:r>
                                </w:p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27" type="#_x0000_t202" style="position:absolute;left:0;text-align:left;margin-left:65.95pt;margin-top:-203.5pt;width:710.25pt;height:188.35pt;z-index:-7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OHsgIAALU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10"/>
                        <w:gridCol w:w="1080"/>
                        <w:gridCol w:w="869"/>
                        <w:gridCol w:w="869"/>
                        <w:gridCol w:w="965"/>
                        <w:gridCol w:w="979"/>
                        <w:gridCol w:w="869"/>
                        <w:gridCol w:w="869"/>
                        <w:gridCol w:w="980"/>
                        <w:gridCol w:w="975"/>
                        <w:gridCol w:w="979"/>
                        <w:gridCol w:w="980"/>
                        <w:gridCol w:w="979"/>
                        <w:gridCol w:w="975"/>
                      </w:tblGrid>
                      <w:tr w:rsidR="00F11883">
                        <w:trPr>
                          <w:trHeight w:hRule="exact" w:val="408"/>
                        </w:trPr>
                        <w:tc>
                          <w:tcPr>
                            <w:tcW w:w="181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5" w:right="58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o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25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6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86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7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8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7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97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409"/>
                        </w:trPr>
                        <w:tc>
                          <w:tcPr>
                            <w:tcW w:w="1810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276" w:right="26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275" w:right="26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28" w:right="3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7" w:after="0" w:line="240" w:lineRule="auto"/>
                              <w:ind w:left="321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04" w:right="27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1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302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6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207</w:t>
                            </w:r>
                          </w:p>
                        </w:tc>
                      </w:tr>
                      <w:tr w:rsidR="00F11883">
                        <w:trPr>
                          <w:trHeight w:hRule="exact" w:val="413"/>
                        </w:trPr>
                        <w:tc>
                          <w:tcPr>
                            <w:tcW w:w="1810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5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177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4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2420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241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19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1220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0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459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1" w:after="0" w:line="240" w:lineRule="auto"/>
                              <w:ind w:left="273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1431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1397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2879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1600</w:t>
                            </w:r>
                          </w:p>
                        </w:tc>
                      </w:tr>
                      <w:tr w:rsidR="00F11883">
                        <w:trPr>
                          <w:trHeight w:hRule="exact" w:val="946"/>
                        </w:trPr>
                        <w:tc>
                          <w:tcPr>
                            <w:tcW w:w="28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tabs>
                                <w:tab w:val="left" w:pos="980"/>
                                <w:tab w:val="left" w:pos="1480"/>
                                <w:tab w:val="left" w:pos="2600"/>
                              </w:tabs>
                              <w:spacing w:before="32" w:after="0" w:line="310" w:lineRule="auto"/>
                              <w:ind w:left="105" w:right="4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 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85" w:right="27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75" w:right="26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3" w:right="32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7"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70" w:right="26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28" w:right="3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8" w:right="32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28" w:right="3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28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48</w:t>
                            </w:r>
                          </w:p>
                        </w:tc>
                      </w:tr>
                      <w:tr w:rsidR="00F11883">
                        <w:trPr>
                          <w:trHeight w:hRule="exact" w:val="408"/>
                        </w:trPr>
                        <w:tc>
                          <w:tcPr>
                            <w:tcW w:w="181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5" w:right="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m 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  <w:p w:rsidR="00F11883" w:rsidRDefault="00F11883">
                            <w:pPr>
                              <w:spacing w:before="1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5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443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19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1673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1482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914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1" w:after="0" w:line="240" w:lineRule="auto"/>
                              <w:ind w:left="2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7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4090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443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2587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2155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5"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5572</w:t>
                            </w:r>
                          </w:p>
                        </w:tc>
                      </w:tr>
                      <w:tr w:rsidR="00F11883">
                        <w:trPr>
                          <w:trHeight w:hRule="exact" w:val="413"/>
                        </w:trPr>
                        <w:tc>
                          <w:tcPr>
                            <w:tcW w:w="1810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76" w:right="26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468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24" w:right="30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270" w:right="26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0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181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33" w:right="31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492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208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600</w:t>
                            </w:r>
                          </w:p>
                        </w:tc>
                      </w:tr>
                      <w:tr w:rsidR="00F11883">
                        <w:trPr>
                          <w:trHeight w:hRule="exact" w:val="749"/>
                        </w:trPr>
                        <w:tc>
                          <w:tcPr>
                            <w:tcW w:w="1810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0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5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9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2141</w:t>
                            </w:r>
                          </w:p>
                        </w:tc>
                        <w:tc>
                          <w:tcPr>
                            <w:tcW w:w="9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0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1574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938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0" w:after="0" w:line="220" w:lineRule="exact"/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35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4598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1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53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3079</w:t>
                            </w:r>
                          </w:p>
                        </w:tc>
                        <w:tc>
                          <w:tcPr>
                            <w:tcW w:w="9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2363</w:t>
                            </w:r>
                          </w:p>
                        </w:tc>
                        <w:tc>
                          <w:tcPr>
                            <w:tcW w:w="9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4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6172</w:t>
                            </w:r>
                          </w:p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51A10">
        <w:rPr>
          <w:rFonts w:ascii="Times New Roman" w:eastAsia="Times New Roman" w:hAnsi="Times New Roman" w:cs="Times New Roman"/>
          <w:b/>
          <w:bCs/>
          <w:spacing w:val="-26"/>
          <w:position w:val="-1"/>
          <w:sz w:val="24"/>
          <w:szCs w:val="24"/>
        </w:rPr>
        <w:t>T</w:t>
      </w:r>
      <w:r w:rsidR="00351A1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 w:rsidR="00351A1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b</w:t>
      </w:r>
      <w:r w:rsidR="00351A1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le</w:t>
      </w:r>
      <w:r w:rsidR="00351A10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 w:rsidR="00351A10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3</w:t>
      </w:r>
      <w:r w:rsidR="00351A10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  <w:r w:rsidR="00351A10"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b/>
          <w:bCs/>
          <w:spacing w:val="1"/>
          <w:position w:val="-1"/>
        </w:rPr>
        <w:t>O</w:t>
      </w:r>
      <w:r w:rsidR="00351A10">
        <w:rPr>
          <w:rFonts w:ascii="Arial" w:eastAsia="Arial" w:hAnsi="Arial" w:cs="Arial"/>
          <w:b/>
          <w:bCs/>
          <w:position w:val="-1"/>
        </w:rPr>
        <w:t>u</w:t>
      </w:r>
      <w:r w:rsidR="00351A10">
        <w:rPr>
          <w:rFonts w:ascii="Arial" w:eastAsia="Arial" w:hAnsi="Arial" w:cs="Arial"/>
          <w:b/>
          <w:bCs/>
          <w:spacing w:val="-2"/>
          <w:position w:val="-1"/>
        </w:rPr>
        <w:t>t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c</w:t>
      </w:r>
      <w:r w:rsidR="00351A10">
        <w:rPr>
          <w:rFonts w:ascii="Arial" w:eastAsia="Arial" w:hAnsi="Arial" w:cs="Arial"/>
          <w:b/>
          <w:bCs/>
          <w:position w:val="-1"/>
        </w:rPr>
        <w:t>o</w:t>
      </w:r>
      <w:r w:rsidR="00351A10">
        <w:rPr>
          <w:rFonts w:ascii="Arial" w:eastAsia="Arial" w:hAnsi="Arial" w:cs="Arial"/>
          <w:b/>
          <w:bCs/>
          <w:spacing w:val="-5"/>
          <w:position w:val="-1"/>
        </w:rPr>
        <w:t>m</w:t>
      </w:r>
      <w:r w:rsidR="00351A10">
        <w:rPr>
          <w:rFonts w:ascii="Arial" w:eastAsia="Arial" w:hAnsi="Arial" w:cs="Arial"/>
          <w:b/>
          <w:bCs/>
          <w:position w:val="-1"/>
        </w:rPr>
        <w:t>e</w:t>
      </w:r>
      <w:r w:rsidR="00351A10"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a</w:t>
      </w:r>
      <w:r w:rsidR="00351A10">
        <w:rPr>
          <w:rFonts w:ascii="Arial" w:eastAsia="Arial" w:hAnsi="Arial" w:cs="Arial"/>
          <w:b/>
          <w:bCs/>
          <w:position w:val="-1"/>
        </w:rPr>
        <w:t xml:space="preserve">nd </w:t>
      </w:r>
      <w:r w:rsidR="00351A10">
        <w:rPr>
          <w:rFonts w:ascii="Arial" w:eastAsia="Arial" w:hAnsi="Arial" w:cs="Arial"/>
          <w:b/>
          <w:bCs/>
          <w:spacing w:val="-4"/>
          <w:position w:val="-1"/>
        </w:rPr>
        <w:t>im</w:t>
      </w:r>
      <w:r w:rsidR="00351A10">
        <w:rPr>
          <w:rFonts w:ascii="Arial" w:eastAsia="Arial" w:hAnsi="Arial" w:cs="Arial"/>
          <w:b/>
          <w:bCs/>
          <w:position w:val="-1"/>
        </w:rPr>
        <w:t>p</w:t>
      </w:r>
      <w:r w:rsidR="00351A10">
        <w:rPr>
          <w:rFonts w:ascii="Arial" w:eastAsia="Arial" w:hAnsi="Arial" w:cs="Arial"/>
          <w:b/>
          <w:bCs/>
          <w:spacing w:val="1"/>
          <w:position w:val="-1"/>
        </w:rPr>
        <w:t>a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c</w:t>
      </w:r>
      <w:r w:rsidR="00351A10">
        <w:rPr>
          <w:rFonts w:ascii="Arial" w:eastAsia="Arial" w:hAnsi="Arial" w:cs="Arial"/>
          <w:b/>
          <w:bCs/>
          <w:position w:val="-1"/>
        </w:rPr>
        <w:t xml:space="preserve">t </w:t>
      </w:r>
      <w:r w:rsidR="00351A10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351A10">
        <w:rPr>
          <w:rFonts w:ascii="Arial" w:eastAsia="Arial" w:hAnsi="Arial" w:cs="Arial"/>
          <w:b/>
          <w:bCs/>
          <w:position w:val="-1"/>
        </w:rPr>
        <w:t>n</w:t>
      </w:r>
      <w:r w:rsidR="00351A10">
        <w:rPr>
          <w:rFonts w:ascii="Arial" w:eastAsia="Arial" w:hAnsi="Arial" w:cs="Arial"/>
          <w:b/>
          <w:bCs/>
          <w:spacing w:val="-1"/>
          <w:position w:val="-1"/>
        </w:rPr>
        <w:t>d</w:t>
      </w:r>
      <w:r w:rsidR="00351A10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ca</w:t>
      </w:r>
      <w:r w:rsidR="00351A10">
        <w:rPr>
          <w:rFonts w:ascii="Arial" w:eastAsia="Arial" w:hAnsi="Arial" w:cs="Arial"/>
          <w:b/>
          <w:bCs/>
          <w:spacing w:val="-2"/>
          <w:position w:val="-1"/>
        </w:rPr>
        <w:t>t</w:t>
      </w:r>
      <w:r w:rsidR="00351A10">
        <w:rPr>
          <w:rFonts w:ascii="Arial" w:eastAsia="Arial" w:hAnsi="Arial" w:cs="Arial"/>
          <w:b/>
          <w:bCs/>
          <w:position w:val="-1"/>
        </w:rPr>
        <w:t>ors</w:t>
      </w:r>
      <w:r w:rsidR="00351A10">
        <w:rPr>
          <w:rFonts w:ascii="Arial" w:eastAsia="Arial" w:hAnsi="Arial" w:cs="Arial"/>
          <w:b/>
          <w:bCs/>
          <w:spacing w:val="-2"/>
          <w:position w:val="-1"/>
        </w:rPr>
        <w:t xml:space="preserve"> (</w:t>
      </w:r>
      <w:r w:rsidR="00351A10">
        <w:rPr>
          <w:rFonts w:ascii="Arial" w:eastAsia="Arial" w:hAnsi="Arial" w:cs="Arial"/>
          <w:b/>
          <w:bCs/>
          <w:position w:val="-1"/>
        </w:rPr>
        <w:t>b</w:t>
      </w:r>
      <w:r w:rsidR="00351A10">
        <w:rPr>
          <w:rFonts w:ascii="Arial" w:eastAsia="Arial" w:hAnsi="Arial" w:cs="Arial"/>
          <w:b/>
          <w:bCs/>
          <w:spacing w:val="1"/>
          <w:position w:val="-1"/>
        </w:rPr>
        <w:t>a</w:t>
      </w:r>
      <w:r w:rsidR="00351A10">
        <w:rPr>
          <w:rFonts w:ascii="Arial" w:eastAsia="Arial" w:hAnsi="Arial" w:cs="Arial"/>
          <w:b/>
          <w:bCs/>
          <w:spacing w:val="-3"/>
          <w:position w:val="-1"/>
        </w:rPr>
        <w:t>s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e</w:t>
      </w:r>
      <w:r w:rsidR="00351A10">
        <w:rPr>
          <w:rFonts w:ascii="Arial" w:eastAsia="Arial" w:hAnsi="Arial" w:cs="Arial"/>
          <w:b/>
          <w:bCs/>
          <w:position w:val="-1"/>
        </w:rPr>
        <w:t xml:space="preserve">d on 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a</w:t>
      </w:r>
      <w:r w:rsidR="00351A10">
        <w:rPr>
          <w:rFonts w:ascii="Arial" w:eastAsia="Arial" w:hAnsi="Arial" w:cs="Arial"/>
          <w:b/>
          <w:bCs/>
          <w:position w:val="-1"/>
        </w:rPr>
        <w:t>n</w:t>
      </w:r>
      <w:r w:rsidR="00351A10">
        <w:rPr>
          <w:rFonts w:ascii="Arial" w:eastAsia="Arial" w:hAnsi="Arial" w:cs="Arial"/>
          <w:b/>
          <w:bCs/>
          <w:spacing w:val="-1"/>
          <w:position w:val="-1"/>
        </w:rPr>
        <w:t>n</w:t>
      </w:r>
      <w:r w:rsidR="00351A10">
        <w:rPr>
          <w:rFonts w:ascii="Arial" w:eastAsia="Arial" w:hAnsi="Arial" w:cs="Arial"/>
          <w:b/>
          <w:bCs/>
          <w:spacing w:val="-5"/>
          <w:position w:val="-1"/>
        </w:rPr>
        <w:t>u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a</w:t>
      </w:r>
      <w:r w:rsidR="00351A10">
        <w:rPr>
          <w:rFonts w:ascii="Arial" w:eastAsia="Arial" w:hAnsi="Arial" w:cs="Arial"/>
          <w:b/>
          <w:bCs/>
          <w:position w:val="-1"/>
        </w:rPr>
        <w:t>l</w:t>
      </w:r>
      <w:r w:rsidR="00351A10">
        <w:rPr>
          <w:rFonts w:ascii="Arial" w:eastAsia="Arial" w:hAnsi="Arial" w:cs="Arial"/>
          <w:b/>
          <w:bCs/>
          <w:spacing w:val="-3"/>
          <w:position w:val="-1"/>
        </w:rPr>
        <w:t xml:space="preserve"> </w:t>
      </w:r>
      <w:r w:rsidR="00351A10">
        <w:rPr>
          <w:rFonts w:ascii="Arial" w:eastAsia="Arial" w:hAnsi="Arial" w:cs="Arial"/>
          <w:b/>
          <w:bCs/>
          <w:position w:val="-1"/>
        </w:rPr>
        <w:t>proj</w:t>
      </w:r>
      <w:r w:rsidR="00351A10">
        <w:rPr>
          <w:rFonts w:ascii="Arial" w:eastAsia="Arial" w:hAnsi="Arial" w:cs="Arial"/>
          <w:b/>
          <w:bCs/>
          <w:spacing w:val="-2"/>
          <w:position w:val="-1"/>
        </w:rPr>
        <w:t>e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c</w:t>
      </w:r>
      <w:r w:rsidR="00351A10">
        <w:rPr>
          <w:rFonts w:ascii="Arial" w:eastAsia="Arial" w:hAnsi="Arial" w:cs="Arial"/>
          <w:b/>
          <w:bCs/>
          <w:position w:val="-1"/>
        </w:rPr>
        <w:t xml:space="preserve">t </w:t>
      </w:r>
      <w:r w:rsidR="00351A10">
        <w:rPr>
          <w:rFonts w:ascii="Arial" w:eastAsia="Arial" w:hAnsi="Arial" w:cs="Arial"/>
          <w:b/>
          <w:bCs/>
          <w:spacing w:val="-3"/>
          <w:position w:val="-1"/>
        </w:rPr>
        <w:t>s</w:t>
      </w:r>
      <w:r w:rsidR="00351A10">
        <w:rPr>
          <w:rFonts w:ascii="Arial" w:eastAsia="Arial" w:hAnsi="Arial" w:cs="Arial"/>
          <w:b/>
          <w:bCs/>
          <w:position w:val="-1"/>
        </w:rPr>
        <w:t>ur</w:t>
      </w:r>
      <w:r w:rsidR="00351A10">
        <w:rPr>
          <w:rFonts w:ascii="Arial" w:eastAsia="Arial" w:hAnsi="Arial" w:cs="Arial"/>
          <w:b/>
          <w:bCs/>
          <w:spacing w:val="-3"/>
          <w:position w:val="-1"/>
        </w:rPr>
        <w:t>v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e</w:t>
      </w:r>
      <w:r w:rsidR="00351A10">
        <w:rPr>
          <w:rFonts w:ascii="Arial" w:eastAsia="Arial" w:hAnsi="Arial" w:cs="Arial"/>
          <w:b/>
          <w:bCs/>
          <w:spacing w:val="-4"/>
          <w:position w:val="-1"/>
        </w:rPr>
        <w:t>i</w:t>
      </w:r>
      <w:r w:rsidR="00351A10">
        <w:rPr>
          <w:rFonts w:ascii="Arial" w:eastAsia="Arial" w:hAnsi="Arial" w:cs="Arial"/>
          <w:b/>
          <w:bCs/>
          <w:spacing w:val="1"/>
          <w:position w:val="-1"/>
        </w:rPr>
        <w:t>l</w:t>
      </w:r>
      <w:r w:rsidR="00351A10">
        <w:rPr>
          <w:rFonts w:ascii="Arial" w:eastAsia="Arial" w:hAnsi="Arial" w:cs="Arial"/>
          <w:b/>
          <w:bCs/>
          <w:spacing w:val="-4"/>
          <w:position w:val="-1"/>
        </w:rPr>
        <w:t>l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a</w:t>
      </w:r>
      <w:r w:rsidR="00351A10">
        <w:rPr>
          <w:rFonts w:ascii="Arial" w:eastAsia="Arial" w:hAnsi="Arial" w:cs="Arial"/>
          <w:b/>
          <w:bCs/>
          <w:position w:val="-1"/>
        </w:rPr>
        <w:t>n</w:t>
      </w:r>
      <w:r w:rsidR="00351A10">
        <w:rPr>
          <w:rFonts w:ascii="Arial" w:eastAsia="Arial" w:hAnsi="Arial" w:cs="Arial"/>
          <w:b/>
          <w:bCs/>
          <w:spacing w:val="1"/>
          <w:position w:val="-1"/>
        </w:rPr>
        <w:t>c</w:t>
      </w:r>
      <w:r w:rsidR="00351A10">
        <w:rPr>
          <w:rFonts w:ascii="Arial" w:eastAsia="Arial" w:hAnsi="Arial" w:cs="Arial"/>
          <w:b/>
          <w:bCs/>
          <w:spacing w:val="2"/>
          <w:position w:val="-1"/>
        </w:rPr>
        <w:t>e</w:t>
      </w:r>
      <w:r w:rsidR="00351A10">
        <w:rPr>
          <w:rFonts w:ascii="Arial" w:eastAsia="Arial" w:hAnsi="Arial" w:cs="Arial"/>
          <w:b/>
          <w:bCs/>
          <w:position w:val="-1"/>
        </w:rPr>
        <w:t>)</w:t>
      </w:r>
    </w:p>
    <w:p w:rsidR="00ED5463" w:rsidRDefault="00ED5463">
      <w:pPr>
        <w:spacing w:before="10" w:after="0" w:line="10" w:lineRule="exact"/>
        <w:rPr>
          <w:sz w:val="1"/>
          <w:szCs w:val="1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5"/>
        <w:gridCol w:w="1196"/>
        <w:gridCol w:w="1195"/>
        <w:gridCol w:w="1330"/>
        <w:gridCol w:w="1349"/>
        <w:gridCol w:w="1195"/>
        <w:gridCol w:w="1196"/>
        <w:gridCol w:w="1349"/>
        <w:gridCol w:w="1350"/>
      </w:tblGrid>
      <w:tr w:rsidR="00ED5463">
        <w:trPr>
          <w:trHeight w:hRule="exact" w:val="408"/>
        </w:trPr>
        <w:tc>
          <w:tcPr>
            <w:tcW w:w="3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on</w:t>
            </w:r>
          </w:p>
        </w:tc>
        <w:tc>
          <w:tcPr>
            <w:tcW w:w="50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138" w:right="212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1"/>
                <w:szCs w:val="21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1"/>
                <w:szCs w:val="21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5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2119" w:right="2103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1"/>
                <w:szCs w:val="21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1"/>
                <w:szCs w:val="2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1"/>
                <w:szCs w:val="21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i</w:t>
            </w:r>
          </w:p>
        </w:tc>
      </w:tr>
      <w:tr w:rsidR="00ED5463">
        <w:trPr>
          <w:trHeight w:hRule="exact" w:val="403"/>
        </w:trPr>
        <w:tc>
          <w:tcPr>
            <w:tcW w:w="3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4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1"/>
                <w:szCs w:val="21"/>
              </w:rPr>
              <w:t>11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426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45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09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35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43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1"/>
                <w:szCs w:val="21"/>
              </w:rPr>
              <w:t>11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1" w:after="0" w:line="240" w:lineRule="auto"/>
              <w:ind w:left="431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1"/>
                <w:szCs w:val="21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12</w:t>
            </w:r>
          </w:p>
        </w:tc>
      </w:tr>
      <w:tr w:rsidR="00ED5463">
        <w:trPr>
          <w:trHeight w:hRule="exact" w:val="946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tabs>
                <w:tab w:val="left" w:pos="1440"/>
                <w:tab w:val="left" w:pos="1840"/>
                <w:tab w:val="left" w:pos="2600"/>
                <w:tab w:val="left" w:pos="3140"/>
              </w:tabs>
              <w:spacing w:before="28" w:after="0" w:line="296" w:lineRule="auto"/>
              <w:ind w:left="105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ed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6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st</w:t>
            </w:r>
          </w:p>
          <w:p w:rsidR="00ED5463" w:rsidRDefault="00351A10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2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6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7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94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599" w:right="577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</w:p>
        </w:tc>
      </w:tr>
      <w:tr w:rsidR="00ED5463">
        <w:trPr>
          <w:trHeight w:hRule="exact" w:val="634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95" w:lineRule="auto"/>
              <w:ind w:left="105" w:right="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en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 xml:space="preserve">x </w:t>
            </w:r>
            <w:r>
              <w:rPr>
                <w:rFonts w:ascii="Arial" w:eastAsia="Arial" w:hAnsi="Arial" w:cs="Arial"/>
                <w:spacing w:val="-1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ne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6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351A10">
            <w:pPr>
              <w:spacing w:after="0" w:line="240" w:lineRule="auto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38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351A10">
            <w:pPr>
              <w:spacing w:after="0" w:line="240" w:lineRule="auto"/>
              <w:ind w:left="37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39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9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599" w:right="578"/>
              <w:jc w:val="center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-</w:t>
            </w:r>
          </w:p>
        </w:tc>
      </w:tr>
      <w:tr w:rsidR="00ED5463">
        <w:trPr>
          <w:trHeight w:hRule="exact" w:val="409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1" w:after="0" w:line="240" w:lineRule="auto"/>
              <w:ind w:left="1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 H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ve 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9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2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76" w:after="0" w:line="240" w:lineRule="auto"/>
              <w:ind w:left="36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>%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54" w:after="0" w:line="240" w:lineRule="auto"/>
              <w:ind w:left="292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12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54" w:after="0" w:line="240" w:lineRule="auto"/>
              <w:ind w:left="297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16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8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54" w:after="0" w:line="240" w:lineRule="auto"/>
              <w:ind w:left="37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13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%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68" w:after="0" w:line="240" w:lineRule="auto"/>
              <w:ind w:left="407" w:right="-20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-1"/>
                <w:sz w:val="21"/>
                <w:szCs w:val="21"/>
              </w:rPr>
              <w:t>11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.</w:t>
            </w:r>
            <w:r>
              <w:rPr>
                <w:rFonts w:ascii="Calibri" w:eastAsia="Calibri" w:hAnsi="Calibri" w:cs="Calibri"/>
                <w:spacing w:val="-2"/>
                <w:sz w:val="21"/>
                <w:szCs w:val="21"/>
              </w:rPr>
              <w:t>1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%</w:t>
            </w:r>
          </w:p>
        </w:tc>
      </w:tr>
    </w:tbl>
    <w:p w:rsidR="00ED5463" w:rsidRDefault="00351A10">
      <w:pPr>
        <w:spacing w:before="1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avai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ED5463" w:rsidRDefault="00ED5463">
      <w:pPr>
        <w:spacing w:after="0"/>
        <w:sectPr w:rsidR="00ED5463">
          <w:pgSz w:w="16840" w:h="11920" w:orient="landscape"/>
          <w:pgMar w:top="1080" w:right="1220" w:bottom="1380" w:left="1220" w:header="0" w:footer="1098" w:gutter="0"/>
          <w:cols w:space="720"/>
        </w:sectPr>
      </w:pPr>
    </w:p>
    <w:p w:rsidR="00ED5463" w:rsidRDefault="00351A10">
      <w:pPr>
        <w:spacing w:before="61" w:after="0" w:line="240" w:lineRule="auto"/>
        <w:ind w:left="120" w:right="48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ED5463">
      <w:pPr>
        <w:spacing w:before="8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2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access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SP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 xml:space="preserve">8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 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70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13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</w:p>
    <w:p w:rsidR="00ED5463" w:rsidRDefault="00351A10">
      <w:pPr>
        <w:spacing w:after="0" w:line="240" w:lineRule="auto"/>
        <w:ind w:left="120" w:right="1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57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4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0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9" w:after="0" w:line="220" w:lineRule="exact"/>
      </w:pPr>
    </w:p>
    <w:p w:rsidR="00ED5463" w:rsidRDefault="00351A10">
      <w:pPr>
        <w:tabs>
          <w:tab w:val="left" w:pos="3340"/>
        </w:tabs>
        <w:spacing w:after="0" w:line="237" w:lineRule="exact"/>
        <w:ind w:left="225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position w:val="-1"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3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: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N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5"/>
          <w:position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4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drug u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se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rs</w:t>
      </w:r>
      <w:r>
        <w:rPr>
          <w:rFonts w:ascii="Arial" w:eastAsia="Arial" w:hAnsi="Arial" w:cs="Arial"/>
          <w:b/>
          <w:bCs/>
          <w:spacing w:val="-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n N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P</w:t>
      </w:r>
    </w:p>
    <w:p w:rsidR="00ED5463" w:rsidRDefault="00ED5463">
      <w:pPr>
        <w:spacing w:before="7" w:after="0" w:line="260" w:lineRule="exact"/>
        <w:rPr>
          <w:sz w:val="26"/>
          <w:szCs w:val="26"/>
        </w:rPr>
      </w:pPr>
    </w:p>
    <w:p w:rsidR="00ED5463" w:rsidRDefault="008E4D5E">
      <w:pPr>
        <w:spacing w:before="29" w:after="0" w:line="271" w:lineRule="exact"/>
        <w:ind w:left="21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5" behindDoc="1" locked="0" layoutInCell="1" allowOverlap="1" wp14:anchorId="787271F4" wp14:editId="598AA87B">
                <wp:simplePos x="0" y="0"/>
                <wp:positionH relativeFrom="page">
                  <wp:posOffset>1200785</wp:posOffset>
                </wp:positionH>
                <wp:positionV relativeFrom="paragraph">
                  <wp:posOffset>288925</wp:posOffset>
                </wp:positionV>
                <wp:extent cx="5547995" cy="3054350"/>
                <wp:effectExtent l="635" t="3175" r="4445" b="0"/>
                <wp:wrapNone/>
                <wp:docPr id="24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995" cy="3054350"/>
                          <a:chOff x="1891" y="455"/>
                          <a:chExt cx="8737" cy="4810"/>
                        </a:xfrm>
                      </wpg:grpSpPr>
                      <pic:pic xmlns:pic="http://schemas.openxmlformats.org/drawingml/2006/picture">
                        <pic:nvPicPr>
                          <pic:cNvPr id="24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455"/>
                            <a:ext cx="7626" cy="4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8" name="Group 239"/>
                        <wpg:cNvGrpSpPr>
                          <a:grpSpLocks/>
                        </wpg:cNvGrpSpPr>
                        <wpg:grpSpPr bwMode="auto">
                          <a:xfrm>
                            <a:off x="9309" y="4448"/>
                            <a:ext cx="1311" cy="510"/>
                            <a:chOff x="9309" y="4448"/>
                            <a:chExt cx="1311" cy="510"/>
                          </a:xfrm>
                        </wpg:grpSpPr>
                        <wps:wsp>
                          <wps:cNvPr id="249" name="Freeform 240"/>
                          <wps:cNvSpPr>
                            <a:spLocks/>
                          </wps:cNvSpPr>
                          <wps:spPr bwMode="auto">
                            <a:xfrm>
                              <a:off x="9309" y="4448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T0 w 1311"/>
                                <a:gd name="T2" fmla="+- 0 4958 4448"/>
                                <a:gd name="T3" fmla="*/ 4958 h 510"/>
                                <a:gd name="T4" fmla="+- 0 10620 9309"/>
                                <a:gd name="T5" fmla="*/ T4 w 1311"/>
                                <a:gd name="T6" fmla="+- 0 4958 4448"/>
                                <a:gd name="T7" fmla="*/ 4958 h 510"/>
                                <a:gd name="T8" fmla="+- 0 10620 9309"/>
                                <a:gd name="T9" fmla="*/ T8 w 1311"/>
                                <a:gd name="T10" fmla="+- 0 4448 4448"/>
                                <a:gd name="T11" fmla="*/ 4448 h 510"/>
                                <a:gd name="T12" fmla="+- 0 9309 9309"/>
                                <a:gd name="T13" fmla="*/ T12 w 1311"/>
                                <a:gd name="T14" fmla="+- 0 4448 4448"/>
                                <a:gd name="T15" fmla="*/ 4448 h 510"/>
                                <a:gd name="T16" fmla="+- 0 9309 9309"/>
                                <a:gd name="T17" fmla="*/ T16 w 1311"/>
                                <a:gd name="T18" fmla="+- 0 4958 4448"/>
                                <a:gd name="T19" fmla="*/ 495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7"/>
                        <wpg:cNvGrpSpPr>
                          <a:grpSpLocks/>
                        </wpg:cNvGrpSpPr>
                        <wpg:grpSpPr bwMode="auto">
                          <a:xfrm>
                            <a:off x="9309" y="4448"/>
                            <a:ext cx="1311" cy="510"/>
                            <a:chOff x="9309" y="4448"/>
                            <a:chExt cx="1311" cy="510"/>
                          </a:xfrm>
                        </wpg:grpSpPr>
                        <wps:wsp>
                          <wps:cNvPr id="251" name="Freeform 238"/>
                          <wps:cNvSpPr>
                            <a:spLocks/>
                          </wps:cNvSpPr>
                          <wps:spPr bwMode="auto">
                            <a:xfrm>
                              <a:off x="9309" y="4448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309 9309"/>
                                <a:gd name="T1" fmla="*/ T0 w 1311"/>
                                <a:gd name="T2" fmla="+- 0 4958 4448"/>
                                <a:gd name="T3" fmla="*/ 4958 h 510"/>
                                <a:gd name="T4" fmla="+- 0 10620 9309"/>
                                <a:gd name="T5" fmla="*/ T4 w 1311"/>
                                <a:gd name="T6" fmla="+- 0 4958 4448"/>
                                <a:gd name="T7" fmla="*/ 4958 h 510"/>
                                <a:gd name="T8" fmla="+- 0 10620 9309"/>
                                <a:gd name="T9" fmla="*/ T8 w 1311"/>
                                <a:gd name="T10" fmla="+- 0 4448 4448"/>
                                <a:gd name="T11" fmla="*/ 4448 h 510"/>
                                <a:gd name="T12" fmla="+- 0 9309 9309"/>
                                <a:gd name="T13" fmla="*/ T12 w 1311"/>
                                <a:gd name="T14" fmla="+- 0 4448 4448"/>
                                <a:gd name="T15" fmla="*/ 4448 h 510"/>
                                <a:gd name="T16" fmla="+- 0 9309 9309"/>
                                <a:gd name="T17" fmla="*/ T16 w 1311"/>
                                <a:gd name="T18" fmla="+- 0 4958 4448"/>
                                <a:gd name="T19" fmla="*/ 495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94.55pt;margin-top:22.75pt;width:436.85pt;height:240.5pt;z-index:-7965;mso-position-horizontal-relative:page" coordorigin="1891,455" coordsize="8737,4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">
                <v:shape id="Picture 241" o:spid="_x0000_s1027" type="#_x0000_t75" style="position:absolute;left:1891;top:455;width:7626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hknFAAAA3AAAAA8AAABkcnMvZG93bnJldi54bWxEj9FqwkAURN8L/sNyhb6IbpqWKtFVakGo&#10;+CDVfMA1e02C2bthdzVpv94tCH0cZs4Ms1j1phE3cr62rOBlkoAgLqyuuVSQHzfjGQgfkDU2lknB&#10;D3lYLQdPC8y07fibbodQiljCPkMFVQhtJqUvKjLoJ7Yljt7ZOoMhSldK7bCL5aaRaZK8S4M1x4UK&#10;W/qsqLgcrkZBmnaj9e9uv3Z42ubpLuewub4q9TzsP+YgAvXhP/ygv3Tk3qbwd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94ZJxQAAANwAAAAPAAAAAAAAAAAAAAAA&#10;AJ8CAABkcnMvZG93bnJldi54bWxQSwUGAAAAAAQABAD3AAAAkQMAAAAA&#10;">
                  <v:imagedata r:id="rId21" o:title=""/>
                </v:shape>
                <v:group id="Group 239" o:spid="_x0000_s1028" style="position:absolute;left:9309;top:4448;width:1311;height:510" coordorigin="9309,4448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0" o:spid="_x0000_s1029" style="position:absolute;left:9309;top:4448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8ucYA&#10;AADcAAAADwAAAGRycy9kb3ducmV2LnhtbESP3WrCQBSE74W+w3KE3ohuGkVqdJVWWhAqFrXQ20P2&#10;5AezZ0N2m8S37wqCl8PMfMOsNr2pREuNKy0reJlEIIhTq0vOFfycP8evIJxH1lhZJgVXcrBZPw1W&#10;mGjb8ZHak89FgLBLUEHhfZ1I6dKCDLqJrYmDl9nGoA+yyaVusAtwU8k4iubSYMlhocCatgWll9Of&#10;UfA+3X9/HY7b3+z6EXdtNFpk3cUr9Tzs35YgPPX+Eb63d1pBPFvA7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M8ucYAAADcAAAADwAAAAAAAAAAAAAAAACYAgAAZHJz&#10;L2Rvd25yZXYueG1sUEsFBgAAAAAEAAQA9QAAAIsDAAAAAA==&#10;" path="m,510r1311,l1311,,,,,510e" stroked="f">
                    <v:path arrowok="t" o:connecttype="custom" o:connectlocs="0,4958;1311,4958;1311,4448;0,4448;0,4958" o:connectangles="0,0,0,0,0"/>
                  </v:shape>
                </v:group>
                <v:group id="Group 237" o:spid="_x0000_s1030" style="position:absolute;left:9309;top:4448;width:1311;height:510" coordorigin="9309,4448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8" o:spid="_x0000_s1031" style="position:absolute;left:9309;top:4448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CbMYA&#10;AADcAAAADwAAAGRycy9kb3ducmV2LnhtbESPT2vCQBTE7wW/w/IK3uom/kNTV5FCqfYgmuaQ4yP7&#10;mgSzb0N2a+K3dwuFHoeZ+Q2z2Q2mETfqXG1ZQTyJQBAXVtdcKsi+3l9WIJxH1thYJgV3crDbjp42&#10;mGjb84VuqS9FgLBLUEHlfZtI6YqKDLqJbYmD9207gz7IrpS6wz7ATSOnUbSUBmsOCxW29FZRcU1/&#10;jILrZd2ns2P+cXeneH7Os/bTrBdKjZ+H/SsIT4P/D/+1D1rBdBHD75lwBOT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VCbMYAAADcAAAADwAAAAAAAAAAAAAAAACYAgAAZHJz&#10;L2Rvd25yZXYueG1sUEsFBgAAAAAEAAQA9QAAAIsDAAAAAA==&#10;" path="m,510r1311,l1311,,,,,510xe" filled="f" strokecolor="white">
                    <v:path arrowok="t" o:connecttype="custom" o:connectlocs="0,4958;1311,4958;1311,4448;0,4448;0,4958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er</w:t>
      </w:r>
      <w:r w:rsidR="00351A10">
        <w:rPr>
          <w:rFonts w:ascii="Arial" w:eastAsia="Arial" w:hAnsi="Arial" w:cs="Arial"/>
          <w:position w:val="-1"/>
          <w:sz w:val="24"/>
          <w:szCs w:val="24"/>
        </w:rPr>
        <w:t>s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351A10">
        <w:rPr>
          <w:rFonts w:ascii="Arial" w:eastAsia="Arial" w:hAnsi="Arial" w:cs="Arial"/>
          <w:spacing w:val="2"/>
          <w:position w:val="-1"/>
          <w:sz w:val="24"/>
          <w:szCs w:val="24"/>
        </w:rPr>
        <w:t>n</w:t>
      </w:r>
      <w:r w:rsidR="00351A10"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8"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71" w:lineRule="exact"/>
        <w:ind w:right="9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ED5463">
      <w:pPr>
        <w:spacing w:before="2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ED5463" w:rsidRDefault="00351A10">
      <w:pPr>
        <w:spacing w:before="36" w:after="0" w:line="271" w:lineRule="auto"/>
        <w:ind w:left="120" w:right="2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8-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330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58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pacing w:val="9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614</w:t>
      </w:r>
      <w:r>
        <w:rPr>
          <w:rFonts w:ascii="Arial" w:eastAsia="Arial" w:hAnsi="Arial" w:cs="Arial"/>
          <w:spacing w:val="-4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73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5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0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sectPr w:rsidR="00ED5463">
          <w:footerReference w:type="default" r:id="rId22"/>
          <w:pgSz w:w="11920" w:h="16840"/>
          <w:pgMar w:top="1380" w:right="1440" w:bottom="1380" w:left="1680" w:header="0" w:footer="1195" w:gutter="0"/>
          <w:pgNumType w:start="17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6" w:after="0" w:line="220" w:lineRule="exact"/>
      </w:pPr>
    </w:p>
    <w:p w:rsidR="00ED5463" w:rsidRDefault="008E4D5E">
      <w:pPr>
        <w:spacing w:after="0" w:line="271" w:lineRule="exact"/>
        <w:ind w:left="207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6" behindDoc="1" locked="0" layoutInCell="1" allowOverlap="1" wp14:anchorId="376E66DA" wp14:editId="216C8FD1">
                <wp:simplePos x="0" y="0"/>
                <wp:positionH relativeFrom="page">
                  <wp:posOffset>1195070</wp:posOffset>
                </wp:positionH>
                <wp:positionV relativeFrom="paragraph">
                  <wp:posOffset>343535</wp:posOffset>
                </wp:positionV>
                <wp:extent cx="5906135" cy="3036570"/>
                <wp:effectExtent l="4445" t="635" r="4445" b="1270"/>
                <wp:wrapNone/>
                <wp:docPr id="24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6135" cy="3036570"/>
                          <a:chOff x="1882" y="541"/>
                          <a:chExt cx="9301" cy="4782"/>
                        </a:xfrm>
                      </wpg:grpSpPr>
                      <pic:pic xmlns:pic="http://schemas.openxmlformats.org/drawingml/2006/picture">
                        <pic:nvPicPr>
                          <pic:cNvPr id="24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541"/>
                            <a:ext cx="8187" cy="4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2" name="Group 233"/>
                        <wpg:cNvGrpSpPr>
                          <a:grpSpLocks/>
                        </wpg:cNvGrpSpPr>
                        <wpg:grpSpPr bwMode="auto">
                          <a:xfrm>
                            <a:off x="9864" y="4586"/>
                            <a:ext cx="1311" cy="510"/>
                            <a:chOff x="9864" y="4586"/>
                            <a:chExt cx="1311" cy="510"/>
                          </a:xfrm>
                        </wpg:grpSpPr>
                        <wps:wsp>
                          <wps:cNvPr id="243" name="Freeform 234"/>
                          <wps:cNvSpPr>
                            <a:spLocks/>
                          </wps:cNvSpPr>
                          <wps:spPr bwMode="auto">
                            <a:xfrm>
                              <a:off x="9864" y="4586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1311"/>
                                <a:gd name="T2" fmla="+- 0 5096 4586"/>
                                <a:gd name="T3" fmla="*/ 5096 h 510"/>
                                <a:gd name="T4" fmla="+- 0 11175 9864"/>
                                <a:gd name="T5" fmla="*/ T4 w 1311"/>
                                <a:gd name="T6" fmla="+- 0 5096 4586"/>
                                <a:gd name="T7" fmla="*/ 5096 h 510"/>
                                <a:gd name="T8" fmla="+- 0 11175 9864"/>
                                <a:gd name="T9" fmla="*/ T8 w 1311"/>
                                <a:gd name="T10" fmla="+- 0 4586 4586"/>
                                <a:gd name="T11" fmla="*/ 4586 h 510"/>
                                <a:gd name="T12" fmla="+- 0 9864 9864"/>
                                <a:gd name="T13" fmla="*/ T12 w 1311"/>
                                <a:gd name="T14" fmla="+- 0 4586 4586"/>
                                <a:gd name="T15" fmla="*/ 4586 h 510"/>
                                <a:gd name="T16" fmla="+- 0 9864 9864"/>
                                <a:gd name="T17" fmla="*/ T16 w 1311"/>
                                <a:gd name="T18" fmla="+- 0 5096 4586"/>
                                <a:gd name="T19" fmla="*/ 509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1"/>
                        <wpg:cNvGrpSpPr>
                          <a:grpSpLocks/>
                        </wpg:cNvGrpSpPr>
                        <wpg:grpSpPr bwMode="auto">
                          <a:xfrm>
                            <a:off x="9864" y="4586"/>
                            <a:ext cx="1311" cy="510"/>
                            <a:chOff x="9864" y="4586"/>
                            <a:chExt cx="1311" cy="510"/>
                          </a:xfrm>
                        </wpg:grpSpPr>
                        <wps:wsp>
                          <wps:cNvPr id="245" name="Freeform 232"/>
                          <wps:cNvSpPr>
                            <a:spLocks/>
                          </wps:cNvSpPr>
                          <wps:spPr bwMode="auto">
                            <a:xfrm>
                              <a:off x="9864" y="4586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864 9864"/>
                                <a:gd name="T1" fmla="*/ T0 w 1311"/>
                                <a:gd name="T2" fmla="+- 0 5096 4586"/>
                                <a:gd name="T3" fmla="*/ 5096 h 510"/>
                                <a:gd name="T4" fmla="+- 0 11175 9864"/>
                                <a:gd name="T5" fmla="*/ T4 w 1311"/>
                                <a:gd name="T6" fmla="+- 0 5096 4586"/>
                                <a:gd name="T7" fmla="*/ 5096 h 510"/>
                                <a:gd name="T8" fmla="+- 0 11175 9864"/>
                                <a:gd name="T9" fmla="*/ T8 w 1311"/>
                                <a:gd name="T10" fmla="+- 0 4586 4586"/>
                                <a:gd name="T11" fmla="*/ 4586 h 510"/>
                                <a:gd name="T12" fmla="+- 0 9864 9864"/>
                                <a:gd name="T13" fmla="*/ T12 w 1311"/>
                                <a:gd name="T14" fmla="+- 0 4586 4586"/>
                                <a:gd name="T15" fmla="*/ 4586 h 510"/>
                                <a:gd name="T16" fmla="+- 0 9864 9864"/>
                                <a:gd name="T17" fmla="*/ T16 w 1311"/>
                                <a:gd name="T18" fmla="+- 0 5096 4586"/>
                                <a:gd name="T19" fmla="*/ 509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94.1pt;margin-top:27.05pt;width:465.05pt;height:239.1pt;z-index:-7964;mso-position-horizontal-relative:page" coordorigin="1882,541" coordsize="9301,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">
                <v:shape id="Picture 235" o:spid="_x0000_s1027" type="#_x0000_t75" style="position:absolute;left:1882;top:541;width:8187;height: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1M3PDAAAA3AAAAA8AAABkcnMvZG93bnJldi54bWxEj09rAjEUxO8Fv0N4BW81q5SlrkYpgrCH&#10;gv+hx9fNcxPcvCybqNtv3whCj8PM/IaZL3vXiBt1wXpWMB5lIIgrry3XCo6H9dsHiBCRNTaeScEv&#10;BVguBi9zLLS/845u+1iLBOFQoAITY1tIGSpDDsPIt8TJO/vOYUyyq6Xu8J7grpGTLMulQ8tpwWBL&#10;K0PVZX91Cr5LW+L5VG6sybP88NXony1NlRq+9p8zEJH6+B9+tkutYPI+hseZd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Uzc8MAAADcAAAADwAAAAAAAAAAAAAAAACf&#10;AgAAZHJzL2Rvd25yZXYueG1sUEsFBgAAAAAEAAQA9wAAAI8DAAAAAA==&#10;">
                  <v:imagedata r:id="rId24" o:title=""/>
                </v:shape>
                <v:group id="Group 233" o:spid="_x0000_s1028" style="position:absolute;left:9864;top:4586;width:1311;height:510" coordorigin="9864,4586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4" o:spid="_x0000_s1029" style="position:absolute;left:9864;top:4586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LU8cA&#10;AADcAAAADwAAAGRycy9kb3ducmV2LnhtbESPW2vCQBSE3wX/w3KEvhTdNErR6CqttFCoVLyAr4fs&#10;yQWzZ0N2m8R/3xUKPg4z8w2z2vSmEi01rrSs4GUSgSBOrS45V3A+fY7nIJxH1lhZJgU3crBZDwcr&#10;TLTt+EDt0eciQNglqKDwvk6kdGlBBt3E1sTBy2xj0AfZ5FI32AW4qWQcRa/SYMlhocCatgWl1+Ov&#10;UfA+3e2/fw7bS3b7iLs2el5k3dUr9TTq35YgPPX+Ef5vf2kF8WwK9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LC1PHAAAA3AAAAA8AAAAAAAAAAAAAAAAAmAIAAGRy&#10;cy9kb3ducmV2LnhtbFBLBQYAAAAABAAEAPUAAACMAwAAAAA=&#10;" path="m,510r1311,l1311,,,,,510e" stroked="f">
                    <v:path arrowok="t" o:connecttype="custom" o:connectlocs="0,5096;1311,5096;1311,4586;0,4586;0,5096" o:connectangles="0,0,0,0,0"/>
                  </v:shape>
                </v:group>
                <v:group id="Group 231" o:spid="_x0000_s1030" style="position:absolute;left:9864;top:4586;width:1311;height:510" coordorigin="9864,4586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2" o:spid="_x0000_s1031" style="position:absolute;left:9864;top:4586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SssYA&#10;AADcAAAADwAAAGRycy9kb3ducmV2LnhtbESPS4vCQBCE78L+h6EXvOnE17JGR1kWxMdB1qwHj02m&#10;TYKZnpAZTfz3jiB4LKrqK2q+bE0pblS7wrKCQT8CQZxaXXCm4Pi/6n2DcB5ZY2mZFNzJwXLx0Zlj&#10;rG3DB7olPhMBwi5GBbn3VSylS3My6Pq2Ig7e2dYGfZB1JnWNTYCbUg6j6EsaLDgs5FjRb07pJbka&#10;BZfDtElG29P67vaD8d/pWO3MdKJU97P9mYHw1Pp3+NXeaAXD8QSeZ8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fSssYAAADcAAAADwAAAAAAAAAAAAAAAACYAgAAZHJz&#10;L2Rvd25yZXYueG1sUEsFBgAAAAAEAAQA9QAAAIsDAAAAAA==&#10;" path="m,510r1311,l1311,,,,,510xe" filled="f" strokecolor="white">
                    <v:path arrowok="t" o:connecttype="custom" o:connectlocs="0,5096;1311,5096;1311,4586;0,4586;0,5096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position w:val="-1"/>
          <w:sz w:val="24"/>
          <w:szCs w:val="24"/>
        </w:rPr>
        <w:t>No.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 w:rsidR="00351A10">
        <w:rPr>
          <w:rFonts w:ascii="Arial" w:eastAsia="Arial" w:hAnsi="Arial" w:cs="Arial"/>
          <w:position w:val="-1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ne</w:t>
      </w:r>
      <w:r w:rsidR="00351A10"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 w:rsidR="00351A10">
        <w:rPr>
          <w:rFonts w:ascii="Arial" w:eastAsia="Arial" w:hAnsi="Arial" w:cs="Arial"/>
          <w:position w:val="-1"/>
          <w:sz w:val="24"/>
          <w:szCs w:val="24"/>
        </w:rPr>
        <w:t>les</w:t>
      </w:r>
    </w:p>
    <w:p w:rsidR="00ED5463" w:rsidRDefault="00351A10">
      <w:pPr>
        <w:tabs>
          <w:tab w:val="left" w:pos="1080"/>
        </w:tabs>
        <w:spacing w:before="70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4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ea</w:t>
      </w:r>
      <w:r>
        <w:rPr>
          <w:rFonts w:ascii="Arial" w:eastAsia="Arial" w:hAnsi="Arial" w:cs="Arial"/>
          <w:b/>
          <w:bCs/>
          <w:sz w:val="21"/>
          <w:szCs w:val="21"/>
        </w:rPr>
        <w:t>n 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ee</w:t>
      </w:r>
      <w:r>
        <w:rPr>
          <w:rFonts w:ascii="Arial" w:eastAsia="Arial" w:hAnsi="Arial" w:cs="Arial"/>
          <w:b/>
          <w:bCs/>
          <w:sz w:val="21"/>
          <w:szCs w:val="21"/>
        </w:rPr>
        <w:t>dl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di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</w:p>
    <w:p w:rsidR="00ED5463" w:rsidRDefault="00ED5463">
      <w:pPr>
        <w:spacing w:after="0"/>
        <w:sectPr w:rsidR="00ED5463">
          <w:pgSz w:w="11920" w:h="16840"/>
          <w:pgMar w:top="1380" w:right="880" w:bottom="1380" w:left="1680" w:header="0" w:footer="1195" w:gutter="0"/>
          <w:cols w:num="2" w:space="720" w:equalWidth="0">
            <w:col w:w="1756" w:space="689"/>
            <w:col w:w="6915"/>
          </w:cols>
        </w:sectPr>
      </w:pPr>
    </w:p>
    <w:p w:rsidR="00ED5463" w:rsidRDefault="00ED5463">
      <w:pPr>
        <w:spacing w:before="2" w:after="0" w:line="180" w:lineRule="exact"/>
        <w:rPr>
          <w:sz w:val="18"/>
          <w:szCs w:val="18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71" w:lineRule="exact"/>
        <w:ind w:right="10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6" w:after="0" w:line="280" w:lineRule="exact"/>
        <w:rPr>
          <w:sz w:val="28"/>
          <w:szCs w:val="28"/>
        </w:rPr>
      </w:pPr>
    </w:p>
    <w:p w:rsidR="00ED5463" w:rsidRDefault="00351A10">
      <w:pPr>
        <w:spacing w:before="29" w:after="0" w:line="271" w:lineRule="auto"/>
        <w:ind w:left="120" w:right="8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pacing w:val="3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177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31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4"/>
          <w:sz w:val="24"/>
          <w:szCs w:val="24"/>
        </w:rPr>
        <w:t>00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4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</w:p>
    <w:p w:rsidR="00ED5463" w:rsidRDefault="00351A10">
      <w:pPr>
        <w:spacing w:before="1"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5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:rsidR="00ED5463" w:rsidRDefault="00ED5463">
      <w:pPr>
        <w:spacing w:after="0"/>
        <w:sectPr w:rsidR="00ED5463">
          <w:type w:val="continuous"/>
          <w:pgSz w:w="11920" w:h="16840"/>
          <w:pgMar w:top="1560" w:right="880" w:bottom="1280" w:left="1680" w:header="720" w:footer="720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6" w:after="0" w:line="200" w:lineRule="exact"/>
        <w:rPr>
          <w:sz w:val="20"/>
          <w:szCs w:val="20"/>
        </w:rPr>
      </w:pPr>
    </w:p>
    <w:p w:rsidR="00ED5463" w:rsidRDefault="008E4D5E">
      <w:pPr>
        <w:spacing w:after="0" w:line="271" w:lineRule="exact"/>
        <w:ind w:left="19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7" behindDoc="1" locked="0" layoutInCell="1" allowOverlap="1" wp14:anchorId="5CD5F780" wp14:editId="1784DAA5">
                <wp:simplePos x="0" y="0"/>
                <wp:positionH relativeFrom="page">
                  <wp:posOffset>1195070</wp:posOffset>
                </wp:positionH>
                <wp:positionV relativeFrom="paragraph">
                  <wp:posOffset>342265</wp:posOffset>
                </wp:positionV>
                <wp:extent cx="5744210" cy="3036570"/>
                <wp:effectExtent l="4445" t="0" r="4445" b="2540"/>
                <wp:wrapNone/>
                <wp:docPr id="23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4210" cy="3036570"/>
                          <a:chOff x="1882" y="539"/>
                          <a:chExt cx="9046" cy="4782"/>
                        </a:xfrm>
                      </wpg:grpSpPr>
                      <pic:pic xmlns:pic="http://schemas.openxmlformats.org/drawingml/2006/picture">
                        <pic:nvPicPr>
                          <pic:cNvPr id="23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539"/>
                            <a:ext cx="8187" cy="4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6" name="Group 227"/>
                        <wpg:cNvGrpSpPr>
                          <a:grpSpLocks/>
                        </wpg:cNvGrpSpPr>
                        <wpg:grpSpPr bwMode="auto">
                          <a:xfrm>
                            <a:off x="9609" y="3741"/>
                            <a:ext cx="1311" cy="510"/>
                            <a:chOff x="9609" y="3741"/>
                            <a:chExt cx="1311" cy="510"/>
                          </a:xfrm>
                        </wpg:grpSpPr>
                        <wps:wsp>
                          <wps:cNvPr id="237" name="Freeform 228"/>
                          <wps:cNvSpPr>
                            <a:spLocks/>
                          </wps:cNvSpPr>
                          <wps:spPr bwMode="auto">
                            <a:xfrm>
                              <a:off x="9609" y="3741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1311"/>
                                <a:gd name="T2" fmla="+- 0 4251 3741"/>
                                <a:gd name="T3" fmla="*/ 4251 h 510"/>
                                <a:gd name="T4" fmla="+- 0 10920 9609"/>
                                <a:gd name="T5" fmla="*/ T4 w 1311"/>
                                <a:gd name="T6" fmla="+- 0 4251 3741"/>
                                <a:gd name="T7" fmla="*/ 4251 h 510"/>
                                <a:gd name="T8" fmla="+- 0 10920 9609"/>
                                <a:gd name="T9" fmla="*/ T8 w 1311"/>
                                <a:gd name="T10" fmla="+- 0 3741 3741"/>
                                <a:gd name="T11" fmla="*/ 3741 h 510"/>
                                <a:gd name="T12" fmla="+- 0 9609 9609"/>
                                <a:gd name="T13" fmla="*/ T12 w 1311"/>
                                <a:gd name="T14" fmla="+- 0 3741 3741"/>
                                <a:gd name="T15" fmla="*/ 3741 h 510"/>
                                <a:gd name="T16" fmla="+- 0 9609 9609"/>
                                <a:gd name="T17" fmla="*/ T16 w 1311"/>
                                <a:gd name="T18" fmla="+- 0 4251 3741"/>
                                <a:gd name="T19" fmla="*/ 425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5"/>
                        <wpg:cNvGrpSpPr>
                          <a:grpSpLocks/>
                        </wpg:cNvGrpSpPr>
                        <wpg:grpSpPr bwMode="auto">
                          <a:xfrm>
                            <a:off x="9609" y="3741"/>
                            <a:ext cx="1311" cy="510"/>
                            <a:chOff x="9609" y="3741"/>
                            <a:chExt cx="1311" cy="510"/>
                          </a:xfrm>
                        </wpg:grpSpPr>
                        <wps:wsp>
                          <wps:cNvPr id="239" name="Freeform 226"/>
                          <wps:cNvSpPr>
                            <a:spLocks/>
                          </wps:cNvSpPr>
                          <wps:spPr bwMode="auto">
                            <a:xfrm>
                              <a:off x="9609" y="3741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609 9609"/>
                                <a:gd name="T1" fmla="*/ T0 w 1311"/>
                                <a:gd name="T2" fmla="+- 0 4251 3741"/>
                                <a:gd name="T3" fmla="*/ 4251 h 510"/>
                                <a:gd name="T4" fmla="+- 0 10920 9609"/>
                                <a:gd name="T5" fmla="*/ T4 w 1311"/>
                                <a:gd name="T6" fmla="+- 0 4251 3741"/>
                                <a:gd name="T7" fmla="*/ 4251 h 510"/>
                                <a:gd name="T8" fmla="+- 0 10920 9609"/>
                                <a:gd name="T9" fmla="*/ T8 w 1311"/>
                                <a:gd name="T10" fmla="+- 0 3741 3741"/>
                                <a:gd name="T11" fmla="*/ 3741 h 510"/>
                                <a:gd name="T12" fmla="+- 0 9609 9609"/>
                                <a:gd name="T13" fmla="*/ T12 w 1311"/>
                                <a:gd name="T14" fmla="+- 0 3741 3741"/>
                                <a:gd name="T15" fmla="*/ 3741 h 510"/>
                                <a:gd name="T16" fmla="+- 0 9609 9609"/>
                                <a:gd name="T17" fmla="*/ T16 w 1311"/>
                                <a:gd name="T18" fmla="+- 0 4251 3741"/>
                                <a:gd name="T19" fmla="*/ 425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94.1pt;margin-top:26.95pt;width:452.3pt;height:239.1pt;z-index:-7963;mso-position-horizontal-relative:page" coordorigin="1882,539" coordsize="9046,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">
                <v:shape id="Picture 229" o:spid="_x0000_s1027" type="#_x0000_t75" style="position:absolute;left:1882;top:539;width:8187;height:4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0aXGAAAA3AAAAA8AAABkcnMvZG93bnJldi54bWxEj9FqwkAURN+F/sNyC30pumnEomlWKaJQ&#10;KNhW/YBr9nYTkr0bsmuMf+8WCj4OM3OGyVeDbURPna8cK3iZJCCIC6crNgqOh+14DsIHZI2NY1Jw&#10;JQ+r5cMox0y7C/9Qvw9GRAj7DBWUIbSZlL4oyaKfuJY4er+usxii7IzUHV4i3DYyTZJXabHiuFBi&#10;S+uSinp/tgq+PhfVtt+cm/kpXUyN+94ZVz8r9fQ4vL+BCDSEe/i//aEVpNMZ/J2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+rRpcYAAADcAAAADwAAAAAAAAAAAAAA&#10;AACfAgAAZHJzL2Rvd25yZXYueG1sUEsFBgAAAAAEAAQA9wAAAJIDAAAAAA==&#10;">
                  <v:imagedata r:id="rId26" o:title=""/>
                </v:shape>
                <v:group id="Group 227" o:spid="_x0000_s1028" style="position:absolute;left:9609;top:3741;width:1311;height:510" coordorigin="9609,3741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8" o:spid="_x0000_s1029" style="position:absolute;left:9609;top:3741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+LccA&#10;AADcAAAADwAAAGRycy9kb3ducmV2LnhtbESPW2vCQBSE3wX/w3KEvhTdNILV6CqttFCoVLyAr4fs&#10;yQWzZ0N2m8R/3xUKPg4z8w2z2vSmEi01rrSs4GUSgSBOrS45V3A+fY7nIJxH1lhZJgU3crBZDwcr&#10;TLTt+EDt0eciQNglqKDwvk6kdGlBBt3E1sTBy2xj0AfZ5FI32AW4qWQcRTNpsOSwUGBN24LS6/HX&#10;KHif7vbfP4ftJbt9xF0bPS+y7uqVehr1b0sQnnr/CP+3v7SCePoK9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2fi3HAAAA3AAAAA8AAAAAAAAAAAAAAAAAmAIAAGRy&#10;cy9kb3ducmV2LnhtbFBLBQYAAAAABAAEAPUAAACMAwAAAAA=&#10;" path="m,510r1311,l1311,,,,,510e" stroked="f">
                    <v:path arrowok="t" o:connecttype="custom" o:connectlocs="0,4251;1311,4251;1311,3741;0,3741;0,4251" o:connectangles="0,0,0,0,0"/>
                  </v:shape>
                </v:group>
                <v:group id="Group 225" o:spid="_x0000_s1030" style="position:absolute;left:9609;top:3741;width:1311;height:510" coordorigin="9609,3741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6" o:spid="_x0000_s1031" style="position:absolute;left:9609;top:3741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yrysYA&#10;AADcAAAADwAAAGRycy9kb3ducmV2LnhtbESPQWvCQBSE74L/YXmF3nSjVjFpVpFCafVQauohx0f2&#10;NQlm34bs1sR/3xUEj8PMfMOk28E04kKdqy0rmE0jEMSF1TWXCk4/75M1COeRNTaWScGVHGw341GK&#10;ibY9H+mS+VIECLsEFVTet4mUrqjIoJvaljh4v7Yz6IPsSqk77APcNHIeRStpsOawUGFLbxUV5+zP&#10;KDgf4z5b7POPq/uavXznp/Zg4qVSz0/D7hWEp8E/wvf2p1YwX8RwOxOO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yrysYAAADcAAAADwAAAAAAAAAAAAAAAACYAgAAZHJz&#10;L2Rvd25yZXYueG1sUEsFBgAAAAAEAAQA9QAAAIsDAAAAAA==&#10;" path="m,510r1311,l1311,,,,,510xe" filled="f" strokecolor="white">
                    <v:path arrowok="t" o:connecttype="custom" o:connectlocs="0,4251;1311,4251;1311,3741;0,3741;0,4251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position w:val="-1"/>
          <w:sz w:val="24"/>
          <w:szCs w:val="24"/>
        </w:rPr>
        <w:t>No.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 w:rsidR="00351A10">
        <w:rPr>
          <w:rFonts w:ascii="Arial" w:eastAsia="Arial" w:hAnsi="Arial" w:cs="Arial"/>
          <w:position w:val="-1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position w:val="-1"/>
          <w:sz w:val="24"/>
          <w:szCs w:val="24"/>
        </w:rPr>
        <w:t>c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="00351A10"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="00351A10">
        <w:rPr>
          <w:rFonts w:ascii="Arial" w:eastAsia="Arial" w:hAnsi="Arial" w:cs="Arial"/>
          <w:spacing w:val="-8"/>
          <w:position w:val="-1"/>
          <w:sz w:val="24"/>
          <w:szCs w:val="24"/>
        </w:rPr>
        <w:t>m</w:t>
      </w:r>
      <w:r w:rsidR="00351A10"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351A10">
      <w:pPr>
        <w:spacing w:before="50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5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di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</w:p>
    <w:p w:rsidR="00ED5463" w:rsidRDefault="00ED5463">
      <w:pPr>
        <w:spacing w:after="0"/>
        <w:sectPr w:rsidR="00ED5463">
          <w:type w:val="continuous"/>
          <w:pgSz w:w="11920" w:h="16840"/>
          <w:pgMar w:top="1560" w:right="880" w:bottom="1280" w:left="1680" w:header="720" w:footer="720" w:gutter="0"/>
          <w:cols w:num="2" w:space="720" w:equalWidth="0">
            <w:col w:w="1867" w:space="876"/>
            <w:col w:w="6617"/>
          </w:cols>
        </w:sectPr>
      </w:pPr>
    </w:p>
    <w:p w:rsidR="00ED5463" w:rsidRDefault="00ED5463">
      <w:pPr>
        <w:spacing w:before="6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40" w:lineRule="auto"/>
        <w:ind w:right="35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</w:p>
    <w:p w:rsidR="00ED5463" w:rsidRDefault="00ED5463">
      <w:pPr>
        <w:spacing w:after="0"/>
        <w:jc w:val="right"/>
        <w:sectPr w:rsidR="00ED5463">
          <w:type w:val="continuous"/>
          <w:pgSz w:w="11920" w:h="16840"/>
          <w:pgMar w:top="1560" w:right="880" w:bottom="1280" w:left="1680" w:header="720" w:footer="720" w:gutter="0"/>
          <w:cols w:space="720"/>
        </w:sectPr>
      </w:pPr>
    </w:p>
    <w:p w:rsidR="00ED5463" w:rsidRDefault="00351A10">
      <w:pPr>
        <w:spacing w:before="6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pacing w:val="-2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-</w:t>
      </w:r>
    </w:p>
    <w:p w:rsidR="00ED5463" w:rsidRDefault="00351A10">
      <w:pPr>
        <w:spacing w:before="35" w:after="0" w:line="271" w:lineRule="auto"/>
        <w:ind w:left="120" w:right="8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Us,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04</w:t>
      </w:r>
      <w:r>
        <w:rPr>
          <w:rFonts w:ascii="Arial" w:eastAsia="Arial" w:hAnsi="Arial" w:cs="Arial"/>
          <w:sz w:val="24"/>
          <w:szCs w:val="24"/>
        </w:rPr>
        <w:t xml:space="preserve">5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8-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</w:p>
    <w:p w:rsidR="00ED5463" w:rsidRDefault="00351A10">
      <w:pPr>
        <w:spacing w:before="1" w:after="0" w:line="271" w:lineRule="exact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78</w:t>
      </w:r>
      <w:r>
        <w:rPr>
          <w:rFonts w:ascii="Arial" w:eastAsia="Arial" w:hAnsi="Arial" w:cs="Arial"/>
          <w:position w:val="-1"/>
          <w:sz w:val="24"/>
          <w:szCs w:val="24"/>
        </w:rPr>
        <w:t>9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-18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(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)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" w:after="0" w:line="240" w:lineRule="exact"/>
        <w:rPr>
          <w:sz w:val="24"/>
          <w:szCs w:val="24"/>
        </w:rPr>
      </w:pPr>
    </w:p>
    <w:p w:rsidR="00ED5463" w:rsidRDefault="00ED5463">
      <w:pPr>
        <w:spacing w:after="0"/>
        <w:sectPr w:rsidR="00ED5463">
          <w:pgSz w:w="11920" w:h="16840"/>
          <w:pgMar w:top="1380" w:right="1280" w:bottom="1380" w:left="1680" w:header="0" w:footer="1195" w:gutter="0"/>
          <w:cols w:space="720"/>
        </w:sectPr>
      </w:pPr>
    </w:p>
    <w:p w:rsidR="00ED5463" w:rsidRDefault="00ED5463">
      <w:pPr>
        <w:spacing w:before="10" w:after="0" w:line="190" w:lineRule="exact"/>
        <w:rPr>
          <w:sz w:val="19"/>
          <w:szCs w:val="19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8E4D5E">
      <w:pPr>
        <w:spacing w:after="0" w:line="271" w:lineRule="exact"/>
        <w:ind w:left="183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8" behindDoc="1" locked="0" layoutInCell="1" allowOverlap="1" wp14:anchorId="5EC4AA0E" wp14:editId="39BCCB2E">
                <wp:simplePos x="0" y="0"/>
                <wp:positionH relativeFrom="page">
                  <wp:posOffset>1195070</wp:posOffset>
                </wp:positionH>
                <wp:positionV relativeFrom="paragraph">
                  <wp:posOffset>300990</wp:posOffset>
                </wp:positionV>
                <wp:extent cx="5658485" cy="3091180"/>
                <wp:effectExtent l="4445" t="5715" r="4445" b="0"/>
                <wp:wrapNone/>
                <wp:docPr id="22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3091180"/>
                          <a:chOff x="1882" y="474"/>
                          <a:chExt cx="8911" cy="4868"/>
                        </a:xfrm>
                      </wpg:grpSpPr>
                      <pic:pic xmlns:pic="http://schemas.openxmlformats.org/drawingml/2006/picture">
                        <pic:nvPicPr>
                          <pic:cNvPr id="22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474"/>
                            <a:ext cx="8115" cy="4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0" name="Group 221"/>
                        <wpg:cNvGrpSpPr>
                          <a:grpSpLocks/>
                        </wpg:cNvGrpSpPr>
                        <wpg:grpSpPr bwMode="auto">
                          <a:xfrm>
                            <a:off x="9474" y="4664"/>
                            <a:ext cx="1311" cy="510"/>
                            <a:chOff x="9474" y="4664"/>
                            <a:chExt cx="1311" cy="510"/>
                          </a:xfrm>
                        </wpg:grpSpPr>
                        <wps:wsp>
                          <wps:cNvPr id="231" name="Freeform 222"/>
                          <wps:cNvSpPr>
                            <a:spLocks/>
                          </wps:cNvSpPr>
                          <wps:spPr bwMode="auto">
                            <a:xfrm>
                              <a:off x="9474" y="4664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474 9474"/>
                                <a:gd name="T1" fmla="*/ T0 w 1311"/>
                                <a:gd name="T2" fmla="+- 0 5174 4664"/>
                                <a:gd name="T3" fmla="*/ 5174 h 510"/>
                                <a:gd name="T4" fmla="+- 0 10785 9474"/>
                                <a:gd name="T5" fmla="*/ T4 w 1311"/>
                                <a:gd name="T6" fmla="+- 0 5174 4664"/>
                                <a:gd name="T7" fmla="*/ 5174 h 510"/>
                                <a:gd name="T8" fmla="+- 0 10785 9474"/>
                                <a:gd name="T9" fmla="*/ T8 w 1311"/>
                                <a:gd name="T10" fmla="+- 0 4664 4664"/>
                                <a:gd name="T11" fmla="*/ 4664 h 510"/>
                                <a:gd name="T12" fmla="+- 0 9474 9474"/>
                                <a:gd name="T13" fmla="*/ T12 w 1311"/>
                                <a:gd name="T14" fmla="+- 0 4664 4664"/>
                                <a:gd name="T15" fmla="*/ 4664 h 510"/>
                                <a:gd name="T16" fmla="+- 0 9474 9474"/>
                                <a:gd name="T17" fmla="*/ T16 w 1311"/>
                                <a:gd name="T18" fmla="+- 0 5174 4664"/>
                                <a:gd name="T19" fmla="*/ 517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9"/>
                        <wpg:cNvGrpSpPr>
                          <a:grpSpLocks/>
                        </wpg:cNvGrpSpPr>
                        <wpg:grpSpPr bwMode="auto">
                          <a:xfrm>
                            <a:off x="9474" y="4664"/>
                            <a:ext cx="1311" cy="510"/>
                            <a:chOff x="9474" y="4664"/>
                            <a:chExt cx="1311" cy="510"/>
                          </a:xfrm>
                        </wpg:grpSpPr>
                        <wps:wsp>
                          <wps:cNvPr id="233" name="Freeform 220"/>
                          <wps:cNvSpPr>
                            <a:spLocks/>
                          </wps:cNvSpPr>
                          <wps:spPr bwMode="auto">
                            <a:xfrm>
                              <a:off x="9474" y="4664"/>
                              <a:ext cx="1311" cy="510"/>
                            </a:xfrm>
                            <a:custGeom>
                              <a:avLst/>
                              <a:gdLst>
                                <a:gd name="T0" fmla="+- 0 9474 9474"/>
                                <a:gd name="T1" fmla="*/ T0 w 1311"/>
                                <a:gd name="T2" fmla="+- 0 5174 4664"/>
                                <a:gd name="T3" fmla="*/ 5174 h 510"/>
                                <a:gd name="T4" fmla="+- 0 10785 9474"/>
                                <a:gd name="T5" fmla="*/ T4 w 1311"/>
                                <a:gd name="T6" fmla="+- 0 5174 4664"/>
                                <a:gd name="T7" fmla="*/ 5174 h 510"/>
                                <a:gd name="T8" fmla="+- 0 10785 9474"/>
                                <a:gd name="T9" fmla="*/ T8 w 1311"/>
                                <a:gd name="T10" fmla="+- 0 4664 4664"/>
                                <a:gd name="T11" fmla="*/ 4664 h 510"/>
                                <a:gd name="T12" fmla="+- 0 9474 9474"/>
                                <a:gd name="T13" fmla="*/ T12 w 1311"/>
                                <a:gd name="T14" fmla="+- 0 4664 4664"/>
                                <a:gd name="T15" fmla="*/ 4664 h 510"/>
                                <a:gd name="T16" fmla="+- 0 9474 9474"/>
                                <a:gd name="T17" fmla="*/ T16 w 1311"/>
                                <a:gd name="T18" fmla="+- 0 5174 4664"/>
                                <a:gd name="T19" fmla="*/ 517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1" h="510">
                                  <a:moveTo>
                                    <a:pt x="0" y="510"/>
                                  </a:moveTo>
                                  <a:lnTo>
                                    <a:pt x="1311" y="510"/>
                                  </a:lnTo>
                                  <a:lnTo>
                                    <a:pt x="13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94.1pt;margin-top:23.7pt;width:445.55pt;height:243.4pt;z-index:-7962;mso-position-horizontal-relative:page" coordorigin="1882,474" coordsize="8911,4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">
                <v:shape id="Picture 223" o:spid="_x0000_s1027" type="#_x0000_t75" style="position:absolute;left:1882;top:474;width:8115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5C5fGAAAA3AAAAA8AAABkcnMvZG93bnJldi54bWxEj09rwkAUxO+FfoflFXqrm+ZQNLqKChZb&#10;SsFEPD+zzyQ0+zZkt+bPp3cLBY/DzPyGWax6U4srta6yrOB1EoEgzq2uuFBwzHYvUxDOI2usLZOC&#10;gRyslo8PC0y07fhA19QXIkDYJaig9L5JpHR5SQbdxDbEwbvY1qAPsi2kbrELcFPLOIrepMGKw0KJ&#10;DW1Lyn/SX6Pge9x3s814/jgNn5vx9P41pJRVSj0/9es5CE+9v4f/23utII5n8HcmHA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kLl8YAAADcAAAADwAAAAAAAAAAAAAA&#10;AACfAgAAZHJzL2Rvd25yZXYueG1sUEsFBgAAAAAEAAQA9wAAAJIDAAAAAA==&#10;">
                  <v:imagedata r:id="rId28" o:title=""/>
                </v:shape>
                <v:group id="Group 221" o:spid="_x0000_s1028" style="position:absolute;left:9474;top:4664;width:1311;height:510" coordorigin="9474,4664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2" o:spid="_x0000_s1029" style="position:absolute;left:9474;top:4664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DwsYA&#10;AADcAAAADwAAAGRycy9kb3ducmV2LnhtbESPW2vCQBSE3wv+h+UIfRHdGEE0ukorLRQqihfw9ZA9&#10;uWD2bMhuk/jvuwWhj8PMfMOst72pREuNKy0rmE4iEMSp1SXnCq6Xz/EChPPIGivLpOBBDrabwcsa&#10;E207PlF79rkIEHYJKii8rxMpXVqQQTexNXHwMtsY9EE2udQNdgFuKhlH0VwaLDksFFjTrqD0fv4x&#10;Ct5n++P34bS7ZY+PuGuj0TLr7l6p12H/tgLhqff/4Wf7SyuIZ1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NDwsYAAADcAAAADwAAAAAAAAAAAAAAAACYAgAAZHJz&#10;L2Rvd25yZXYueG1sUEsFBgAAAAAEAAQA9QAAAIsDAAAAAA==&#10;" path="m,510r1311,l1311,,,,,510e" stroked="f">
                    <v:path arrowok="t" o:connecttype="custom" o:connectlocs="0,5174;1311,5174;1311,4664;0,4664;0,5174" o:connectangles="0,0,0,0,0"/>
                  </v:shape>
                </v:group>
                <v:group id="Group 219" o:spid="_x0000_s1030" style="position:absolute;left:9474;top:4664;width:1311;height:510" coordorigin="9474,4664" coordsize="131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0" o:spid="_x0000_s1031" style="position:absolute;left:9474;top:4664;width:1311;height:510;visibility:visible;mso-wrap-style:square;v-text-anchor:top" coordsize="131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cIMYA&#10;AADcAAAADwAAAGRycy9kb3ducmV2LnhtbESPQWvCQBSE70L/w/IEb3WjqaVGVymFovVQaswhx0f2&#10;mQSzb0N2NfHfdwsFj8PMfMOst4NpxI06V1tWMJtGIIgLq2suFWSnz+c3EM4ja2wsk4I7OdhunkZr&#10;TLTt+Ui31JciQNglqKDyvk2kdEVFBt3UtsTBO9vOoA+yK6XusA9w08h5FL1KgzWHhQpb+qiouKRX&#10;o+ByXPZp/JXv7u579vKTZ+3BLBdKTcbD+wqEp8E/wv/tvVYwj2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ScIMYAAADcAAAADwAAAAAAAAAAAAAAAACYAgAAZHJz&#10;L2Rvd25yZXYueG1sUEsFBgAAAAAEAAQA9QAAAIsDAAAAAA==&#10;" path="m,510r1311,l1311,,,,,510xe" filled="f" strokecolor="white">
                    <v:path arrowok="t" o:connecttype="custom" o:connectlocs="0,5174;1311,5174;1311,4664;0,4664;0,5174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spacing w:val="-2"/>
          <w:position w:val="-1"/>
          <w:sz w:val="24"/>
          <w:szCs w:val="24"/>
        </w:rPr>
        <w:t>P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er</w:t>
      </w:r>
      <w:r w:rsidR="00351A10">
        <w:rPr>
          <w:rFonts w:ascii="Arial" w:eastAsia="Arial" w:hAnsi="Arial" w:cs="Arial"/>
          <w:position w:val="-1"/>
          <w:sz w:val="24"/>
          <w:szCs w:val="24"/>
        </w:rPr>
        <w:t>s</w:t>
      </w:r>
      <w:r w:rsidR="00351A10"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 w:rsidR="00351A10"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351A10">
      <w:pPr>
        <w:spacing w:before="34"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6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ess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z w:val="21"/>
          <w:szCs w:val="21"/>
        </w:rPr>
        <w:t>ul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f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o o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z w:val="21"/>
          <w:szCs w:val="21"/>
        </w:rPr>
        <w:t>e</w:t>
      </w:r>
    </w:p>
    <w:p w:rsidR="00ED5463" w:rsidRDefault="00ED5463">
      <w:pPr>
        <w:spacing w:after="0"/>
        <w:sectPr w:rsidR="00ED5463">
          <w:type w:val="continuous"/>
          <w:pgSz w:w="11920" w:h="16840"/>
          <w:pgMar w:top="1560" w:right="1280" w:bottom="1280" w:left="1680" w:header="720" w:footer="720" w:gutter="0"/>
          <w:cols w:num="2" w:space="720" w:equalWidth="0">
            <w:col w:w="1066" w:space="976"/>
            <w:col w:w="6918"/>
          </w:cols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60" w:lineRule="exact"/>
        <w:rPr>
          <w:sz w:val="26"/>
          <w:szCs w:val="26"/>
        </w:rPr>
      </w:pPr>
    </w:p>
    <w:p w:rsidR="00ED5463" w:rsidRDefault="00351A10">
      <w:pPr>
        <w:spacing w:before="29" w:after="0" w:line="271" w:lineRule="exact"/>
        <w:ind w:right="9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2" w:after="0" w:line="280" w:lineRule="exact"/>
        <w:rPr>
          <w:sz w:val="28"/>
          <w:szCs w:val="28"/>
        </w:rPr>
      </w:pPr>
    </w:p>
    <w:p w:rsidR="00ED5463" w:rsidRDefault="00351A10">
      <w:pPr>
        <w:spacing w:before="29" w:after="0" w:line="240" w:lineRule="auto"/>
        <w:ind w:left="120" w:right="26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ece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</w:p>
    <w:p w:rsidR="00ED5463" w:rsidRDefault="00ED5463">
      <w:pPr>
        <w:spacing w:before="8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4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igh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>e)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 7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type w:val="continuous"/>
          <w:pgSz w:w="11920" w:h="16840"/>
          <w:pgMar w:top="1560" w:right="1280" w:bottom="1280" w:left="1680" w:header="720" w:footer="720" w:gutter="0"/>
          <w:cols w:space="720"/>
        </w:sectPr>
      </w:pPr>
    </w:p>
    <w:p w:rsidR="00ED5463" w:rsidRDefault="00351A10">
      <w:pPr>
        <w:tabs>
          <w:tab w:val="left" w:pos="1460"/>
        </w:tabs>
        <w:spacing w:before="70" w:after="0" w:line="240" w:lineRule="auto"/>
        <w:ind w:left="380" w:right="361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7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Pe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ge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DU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ng 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n</w:t>
      </w:r>
      <w:r>
        <w:rPr>
          <w:rFonts w:ascii="Arial" w:eastAsia="Arial" w:hAnsi="Arial" w:cs="Arial"/>
          <w:b/>
          <w:bCs/>
          <w:sz w:val="21"/>
          <w:szCs w:val="21"/>
        </w:rPr>
        <w:t>g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rm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</w:p>
    <w:p w:rsidR="00ED5463" w:rsidRDefault="008E4D5E">
      <w:pPr>
        <w:spacing w:before="70" w:after="0" w:line="237" w:lineRule="exact"/>
        <w:ind w:left="3859" w:right="3831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19" behindDoc="1" locked="0" layoutInCell="1" allowOverlap="1" wp14:anchorId="1ACB735D" wp14:editId="0A156D7D">
                <wp:simplePos x="0" y="0"/>
                <wp:positionH relativeFrom="page">
                  <wp:posOffset>1071245</wp:posOffset>
                </wp:positionH>
                <wp:positionV relativeFrom="paragraph">
                  <wp:posOffset>168275</wp:posOffset>
                </wp:positionV>
                <wp:extent cx="5454650" cy="3765550"/>
                <wp:effectExtent l="4445" t="6350" r="8255" b="0"/>
                <wp:wrapNone/>
                <wp:docPr id="21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0" cy="3765550"/>
                          <a:chOff x="1687" y="265"/>
                          <a:chExt cx="8591" cy="5930"/>
                        </a:xfrm>
                      </wpg:grpSpPr>
                      <pic:pic xmlns:pic="http://schemas.openxmlformats.org/drawingml/2006/picture">
                        <pic:nvPicPr>
                          <pic:cNvPr id="21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51"/>
                            <a:ext cx="8333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5"/>
                        <wpg:cNvGrpSpPr>
                          <a:grpSpLocks/>
                        </wpg:cNvGrpSpPr>
                        <wpg:grpSpPr bwMode="auto">
                          <a:xfrm>
                            <a:off x="1697" y="275"/>
                            <a:ext cx="4206" cy="471"/>
                            <a:chOff x="1697" y="275"/>
                            <a:chExt cx="4206" cy="471"/>
                          </a:xfrm>
                        </wpg:grpSpPr>
                        <wps:wsp>
                          <wps:cNvPr id="221" name="Freeform 216"/>
                          <wps:cNvSpPr>
                            <a:spLocks/>
                          </wps:cNvSpPr>
                          <wps:spPr bwMode="auto">
                            <a:xfrm>
                              <a:off x="1697" y="275"/>
                              <a:ext cx="4206" cy="471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4206"/>
                                <a:gd name="T2" fmla="+- 0 746 275"/>
                                <a:gd name="T3" fmla="*/ 746 h 471"/>
                                <a:gd name="T4" fmla="+- 0 5903 1697"/>
                                <a:gd name="T5" fmla="*/ T4 w 4206"/>
                                <a:gd name="T6" fmla="+- 0 746 275"/>
                                <a:gd name="T7" fmla="*/ 746 h 471"/>
                                <a:gd name="T8" fmla="+- 0 5903 1697"/>
                                <a:gd name="T9" fmla="*/ T8 w 4206"/>
                                <a:gd name="T10" fmla="+- 0 275 275"/>
                                <a:gd name="T11" fmla="*/ 275 h 471"/>
                                <a:gd name="T12" fmla="+- 0 1697 1697"/>
                                <a:gd name="T13" fmla="*/ T12 w 4206"/>
                                <a:gd name="T14" fmla="+- 0 275 275"/>
                                <a:gd name="T15" fmla="*/ 275 h 471"/>
                                <a:gd name="T16" fmla="+- 0 1697 1697"/>
                                <a:gd name="T17" fmla="*/ T16 w 4206"/>
                                <a:gd name="T18" fmla="+- 0 746 275"/>
                                <a:gd name="T19" fmla="*/ 74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6" h="471">
                                  <a:moveTo>
                                    <a:pt x="0" y="471"/>
                                  </a:moveTo>
                                  <a:lnTo>
                                    <a:pt x="4206" y="471"/>
                                  </a:lnTo>
                                  <a:lnTo>
                                    <a:pt x="42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13"/>
                        <wpg:cNvGrpSpPr>
                          <a:grpSpLocks/>
                        </wpg:cNvGrpSpPr>
                        <wpg:grpSpPr bwMode="auto">
                          <a:xfrm>
                            <a:off x="1697" y="275"/>
                            <a:ext cx="4206" cy="471"/>
                            <a:chOff x="1697" y="275"/>
                            <a:chExt cx="4206" cy="471"/>
                          </a:xfrm>
                        </wpg:grpSpPr>
                        <wps:wsp>
                          <wps:cNvPr id="223" name="Freeform 214"/>
                          <wps:cNvSpPr>
                            <a:spLocks/>
                          </wps:cNvSpPr>
                          <wps:spPr bwMode="auto">
                            <a:xfrm>
                              <a:off x="1697" y="275"/>
                              <a:ext cx="4206" cy="471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4206"/>
                                <a:gd name="T2" fmla="+- 0 746 275"/>
                                <a:gd name="T3" fmla="*/ 746 h 471"/>
                                <a:gd name="T4" fmla="+- 0 5903 1697"/>
                                <a:gd name="T5" fmla="*/ T4 w 4206"/>
                                <a:gd name="T6" fmla="+- 0 746 275"/>
                                <a:gd name="T7" fmla="*/ 746 h 471"/>
                                <a:gd name="T8" fmla="+- 0 5903 1697"/>
                                <a:gd name="T9" fmla="*/ T8 w 4206"/>
                                <a:gd name="T10" fmla="+- 0 275 275"/>
                                <a:gd name="T11" fmla="*/ 275 h 471"/>
                                <a:gd name="T12" fmla="+- 0 1697 1697"/>
                                <a:gd name="T13" fmla="*/ T12 w 4206"/>
                                <a:gd name="T14" fmla="+- 0 275 275"/>
                                <a:gd name="T15" fmla="*/ 275 h 471"/>
                                <a:gd name="T16" fmla="+- 0 1697 1697"/>
                                <a:gd name="T17" fmla="*/ T16 w 4206"/>
                                <a:gd name="T18" fmla="+- 0 746 275"/>
                                <a:gd name="T19" fmla="*/ 74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6" h="471">
                                  <a:moveTo>
                                    <a:pt x="0" y="471"/>
                                  </a:moveTo>
                                  <a:lnTo>
                                    <a:pt x="4206" y="471"/>
                                  </a:lnTo>
                                  <a:lnTo>
                                    <a:pt x="42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1"/>
                        <wpg:cNvGrpSpPr>
                          <a:grpSpLocks/>
                        </wpg:cNvGrpSpPr>
                        <wpg:grpSpPr bwMode="auto">
                          <a:xfrm>
                            <a:off x="8719" y="4889"/>
                            <a:ext cx="1551" cy="471"/>
                            <a:chOff x="8719" y="4889"/>
                            <a:chExt cx="1551" cy="471"/>
                          </a:xfrm>
                        </wpg:grpSpPr>
                        <wps:wsp>
                          <wps:cNvPr id="225" name="Freeform 212"/>
                          <wps:cNvSpPr>
                            <a:spLocks/>
                          </wps:cNvSpPr>
                          <wps:spPr bwMode="auto">
                            <a:xfrm>
                              <a:off x="8719" y="4889"/>
                              <a:ext cx="1551" cy="471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1551"/>
                                <a:gd name="T2" fmla="+- 0 5360 4889"/>
                                <a:gd name="T3" fmla="*/ 5360 h 471"/>
                                <a:gd name="T4" fmla="+- 0 10270 8719"/>
                                <a:gd name="T5" fmla="*/ T4 w 1551"/>
                                <a:gd name="T6" fmla="+- 0 5360 4889"/>
                                <a:gd name="T7" fmla="*/ 5360 h 471"/>
                                <a:gd name="T8" fmla="+- 0 10270 8719"/>
                                <a:gd name="T9" fmla="*/ T8 w 1551"/>
                                <a:gd name="T10" fmla="+- 0 4889 4889"/>
                                <a:gd name="T11" fmla="*/ 4889 h 471"/>
                                <a:gd name="T12" fmla="+- 0 8719 8719"/>
                                <a:gd name="T13" fmla="*/ T12 w 1551"/>
                                <a:gd name="T14" fmla="+- 0 4889 4889"/>
                                <a:gd name="T15" fmla="*/ 4889 h 471"/>
                                <a:gd name="T16" fmla="+- 0 8719 8719"/>
                                <a:gd name="T17" fmla="*/ T16 w 1551"/>
                                <a:gd name="T18" fmla="+- 0 5360 4889"/>
                                <a:gd name="T19" fmla="*/ 536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471">
                                  <a:moveTo>
                                    <a:pt x="0" y="471"/>
                                  </a:moveTo>
                                  <a:lnTo>
                                    <a:pt x="1551" y="471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9"/>
                        <wpg:cNvGrpSpPr>
                          <a:grpSpLocks/>
                        </wpg:cNvGrpSpPr>
                        <wpg:grpSpPr bwMode="auto">
                          <a:xfrm>
                            <a:off x="8719" y="4889"/>
                            <a:ext cx="1551" cy="471"/>
                            <a:chOff x="8719" y="4889"/>
                            <a:chExt cx="1551" cy="471"/>
                          </a:xfrm>
                        </wpg:grpSpPr>
                        <wps:wsp>
                          <wps:cNvPr id="227" name="Freeform 210"/>
                          <wps:cNvSpPr>
                            <a:spLocks/>
                          </wps:cNvSpPr>
                          <wps:spPr bwMode="auto">
                            <a:xfrm>
                              <a:off x="8719" y="4889"/>
                              <a:ext cx="1551" cy="471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1551"/>
                                <a:gd name="T2" fmla="+- 0 5360 4889"/>
                                <a:gd name="T3" fmla="*/ 5360 h 471"/>
                                <a:gd name="T4" fmla="+- 0 10270 8719"/>
                                <a:gd name="T5" fmla="*/ T4 w 1551"/>
                                <a:gd name="T6" fmla="+- 0 5360 4889"/>
                                <a:gd name="T7" fmla="*/ 5360 h 471"/>
                                <a:gd name="T8" fmla="+- 0 10270 8719"/>
                                <a:gd name="T9" fmla="*/ T8 w 1551"/>
                                <a:gd name="T10" fmla="+- 0 4889 4889"/>
                                <a:gd name="T11" fmla="*/ 4889 h 471"/>
                                <a:gd name="T12" fmla="+- 0 8719 8719"/>
                                <a:gd name="T13" fmla="*/ T12 w 1551"/>
                                <a:gd name="T14" fmla="+- 0 4889 4889"/>
                                <a:gd name="T15" fmla="*/ 4889 h 471"/>
                                <a:gd name="T16" fmla="+- 0 8719 8719"/>
                                <a:gd name="T17" fmla="*/ T16 w 1551"/>
                                <a:gd name="T18" fmla="+- 0 5360 4889"/>
                                <a:gd name="T19" fmla="*/ 536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471">
                                  <a:moveTo>
                                    <a:pt x="0" y="471"/>
                                  </a:moveTo>
                                  <a:lnTo>
                                    <a:pt x="1551" y="471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84.35pt;margin-top:13.25pt;width:429.5pt;height:296.5pt;z-index:-7961;mso-position-horizontal-relative:page" coordorigin="1687,265" coordsize="8591,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">
                <v:shape id="Picture 217" o:spid="_x0000_s1027" type="#_x0000_t75" style="position:absolute;left:1800;top:751;width:8333;height:5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Po/FAAAA3AAAAA8AAABkcnMvZG93bnJldi54bWxEj09rwkAUxO8Fv8PyCt7qJjmIpq4iilQU&#10;WoxCr4/syx+afRuy2yR+e1co9DjMzG+Y1WY0jeipc7VlBfEsAkGcW11zqeB2PbwtQDiPrLGxTAru&#10;5GCznrysMNV24Av1mS9FgLBLUUHlfZtK6fKKDLqZbYmDV9jOoA+yK6XucAhw08gkiubSYM1hocKW&#10;dhXlP9mvUXA6+DjZLvYfZTFkdf+5/Dp/7wqlpq/j9h2Ep9H/h//aR60giZfwPBOO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D6PxQAAANwAAAAPAAAAAAAAAAAAAAAA&#10;AJ8CAABkcnMvZG93bnJldi54bWxQSwUGAAAAAAQABAD3AAAAkQMAAAAA&#10;">
                  <v:imagedata r:id="rId30" o:title=""/>
                </v:shape>
                <v:group id="Group 215" o:spid="_x0000_s1028" style="position:absolute;left:1697;top:275;width:4206;height:471" coordorigin="1697,275" coordsize="420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6" o:spid="_x0000_s1029" style="position:absolute;left:1697;top:275;width:4206;height:471;visibility:visible;mso-wrap-style:square;v-text-anchor:top" coordsize="420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DXMQA&#10;AADcAAAADwAAAGRycy9kb3ducmV2LnhtbESPQWsCMRSE7wX/Q3gFL0WzLlJlNYoIQuuhUC30+tg8&#10;N0s3LyFJde2vNwXB4zAz3zDLdW87caYQW8cKJuMCBHHtdMuNgq/jbjQHEROyxs4xKbhShPVq8LTE&#10;SrsLf9L5kBqRIRwrVGBS8pWUsTZkMY6dJ87eyQWLKcvQSB3wkuG2k2VRvEqLLecFg562huqfw69V&#10;IN+Pe9x1sxKn/m/78j0N5sPPlBo+95sFiER9eoTv7TetoCwn8H8mHw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dA1zEAAAA3AAAAA8AAAAAAAAAAAAAAAAAmAIAAGRycy9k&#10;b3ducmV2LnhtbFBLBQYAAAAABAAEAPUAAACJAwAAAAA=&#10;" path="m,471r4206,l4206,,,,,471e" stroked="f">
                    <v:path arrowok="t" o:connecttype="custom" o:connectlocs="0,746;4206,746;4206,275;0,275;0,746" o:connectangles="0,0,0,0,0"/>
                  </v:shape>
                </v:group>
                <v:group id="Group 213" o:spid="_x0000_s1030" style="position:absolute;left:1697;top:275;width:4206;height:471" coordorigin="1697,275" coordsize="420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14" o:spid="_x0000_s1031" style="position:absolute;left:1697;top:275;width:4206;height:471;visibility:visible;mso-wrap-style:square;v-text-anchor:top" coordsize="420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WcQA&#10;AADcAAAADwAAAGRycy9kb3ducmV2LnhtbESPT2sCMRTE7wW/Q3iF3jTpFkVWo4iltMWDf/H83Lxu&#10;lm5elk26rt++KQg9DjPzG2a+7F0tOmpD5VnD80iBIC68qbjUcDq+DacgQkQ2WHsmDTcKsFwMHuaY&#10;G3/lPXWHWIoE4ZCjBhtjk0sZCksOw8g3xMn78q3DmGRbStPiNcFdLTOlJtJhxWnBYkNrS8X34cdp&#10;ULvbJlzGm9VrtbUdjxV/ni/vWj899qsZiEh9/A/f2x9GQ5a9wN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Ee1nEAAAA3AAAAA8AAAAAAAAAAAAAAAAAmAIAAGRycy9k&#10;b3ducmV2LnhtbFBLBQYAAAAABAAEAPUAAACJAwAAAAA=&#10;" path="m,471r4206,l4206,,,,,471xe" filled="f" strokecolor="white">
                    <v:path arrowok="t" o:connecttype="custom" o:connectlocs="0,746;4206,746;4206,275;0,275;0,746" o:connectangles="0,0,0,0,0"/>
                  </v:shape>
                </v:group>
                <v:group id="Group 211" o:spid="_x0000_s1032" style="position:absolute;left:8719;top:4889;width:1551;height:471" coordorigin="8719,4889" coordsize="155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12" o:spid="_x0000_s1033" style="position:absolute;left:8719;top:4889;width:1551;height:471;visibility:visible;mso-wrap-style:square;v-text-anchor:top" coordsize="155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w6+MYA&#10;AADcAAAADwAAAGRycy9kb3ducmV2LnhtbESPQWsCMRSE70L/Q3iFXkSzXVDarVGk0NaLYrceenwk&#10;r7vLbl6WJNX13xtB8DjMzDfMYjXYThzJh8axgudpBoJYO9NwpeDw8zF5AREissHOMSk4U4DV8mG0&#10;wMK4E3/TsYyVSBAOBSqoY+wLKYOuyWKYup44eX/OW4xJ+koaj6cEt53Ms2wuLTacFmrs6b0m3Zb/&#10;VkGr1+fy91P3r+3Mf20zuduM9zulnh6H9RuISEO8h2/tjVGQ5zO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w6+MYAAADcAAAADwAAAAAAAAAAAAAAAACYAgAAZHJz&#10;L2Rvd25yZXYueG1sUEsFBgAAAAAEAAQA9QAAAIsDAAAAAA==&#10;" path="m,471r1551,l1551,,,,,471e" stroked="f">
                    <v:path arrowok="t" o:connecttype="custom" o:connectlocs="0,5360;1551,5360;1551,4889;0,4889;0,5360" o:connectangles="0,0,0,0,0"/>
                  </v:shape>
                </v:group>
                <v:group id="Group 209" o:spid="_x0000_s1034" style="position:absolute;left:8719;top:4889;width:1551;height:471" coordorigin="8719,4889" coordsize="155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10" o:spid="_x0000_s1035" style="position:absolute;left:8719;top:4889;width:1551;height:471;visibility:visible;mso-wrap-style:square;v-text-anchor:top" coordsize="155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9ucgA&#10;AADcAAAADwAAAGRycy9kb3ducmV2LnhtbESPW2vCQBSE3wv9D8sR+lY3plBDdBURenmwQtML+HbI&#10;HpPY7Nl0d9Xor+8WBB+HmfmGmc5704oDOd9YVjAaJiCIS6sbrhR8fjzdZyB8QNbYWiYFJ/Iwn93e&#10;TDHX9sjvdChCJSKEfY4K6hC6XEpf1mTQD21HHL2tdQZDlK6S2uExwk0r0yR5lAYbjgs1drSsqfwp&#10;9kbBeeS/l7uX543M3Ort9+FrfS6ytVJ3g34xARGoD9fwpf2qFaTpGP7PxCM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uj25yAAAANwAAAAPAAAAAAAAAAAAAAAAAJgCAABk&#10;cnMvZG93bnJldi54bWxQSwUGAAAAAAQABAD1AAAAjQMAAAAA&#10;" path="m,471r1551,l1551,,,,,471xe" filled="f" strokecolor="white">
                    <v:path arrowok="t" o:connecttype="custom" o:connectlocs="0,5360;1551,5360;1551,4889;0,4889;0,5360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b/>
          <w:bCs/>
          <w:spacing w:val="-11"/>
          <w:position w:val="-1"/>
          <w:sz w:val="21"/>
          <w:szCs w:val="21"/>
        </w:rPr>
        <w:t>Y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n</w:t>
      </w:r>
    </w:p>
    <w:p w:rsidR="00ED5463" w:rsidRDefault="00351A10">
      <w:pPr>
        <w:spacing w:before="53" w:after="0" w:line="289" w:lineRule="exact"/>
        <w:ind w:left="16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ED5463" w:rsidRDefault="00ED5463">
      <w:pPr>
        <w:spacing w:before="4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11" w:after="0" w:line="289" w:lineRule="exact"/>
        <w:ind w:right="156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w w:val="99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:rsidR="00ED5463" w:rsidRDefault="00ED5463">
      <w:pPr>
        <w:spacing w:before="7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1460"/>
        </w:tabs>
        <w:spacing w:before="34" w:after="0" w:line="240" w:lineRule="auto"/>
        <w:ind w:left="383" w:right="367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8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Pe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ge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DU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p</w:t>
      </w:r>
      <w:r>
        <w:rPr>
          <w:rFonts w:ascii="Arial" w:eastAsia="Arial" w:hAnsi="Arial" w:cs="Arial"/>
          <w:b/>
          <w:bCs/>
          <w:sz w:val="21"/>
          <w:szCs w:val="21"/>
        </w:rPr>
        <w:t>or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ng 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n</w:t>
      </w:r>
      <w:r>
        <w:rPr>
          <w:rFonts w:ascii="Arial" w:eastAsia="Arial" w:hAnsi="Arial" w:cs="Arial"/>
          <w:b/>
          <w:bCs/>
          <w:sz w:val="21"/>
          <w:szCs w:val="21"/>
        </w:rPr>
        <w:t>g h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rm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</w:p>
    <w:p w:rsidR="00ED5463" w:rsidRDefault="008E4D5E">
      <w:pPr>
        <w:spacing w:before="70" w:after="0" w:line="237" w:lineRule="exact"/>
        <w:ind w:left="3816" w:right="3796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20" behindDoc="1" locked="0" layoutInCell="1" allowOverlap="1" wp14:anchorId="7315F873" wp14:editId="2CE93BC8">
                <wp:simplePos x="0" y="0"/>
                <wp:positionH relativeFrom="page">
                  <wp:posOffset>1072515</wp:posOffset>
                </wp:positionH>
                <wp:positionV relativeFrom="paragraph">
                  <wp:posOffset>168275</wp:posOffset>
                </wp:positionV>
                <wp:extent cx="5378450" cy="3764280"/>
                <wp:effectExtent l="5715" t="6350" r="6985" b="1270"/>
                <wp:wrapNone/>
                <wp:docPr id="20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0" cy="3764280"/>
                          <a:chOff x="1689" y="265"/>
                          <a:chExt cx="8470" cy="5928"/>
                        </a:xfrm>
                      </wpg:grpSpPr>
                      <pic:pic xmlns:pic="http://schemas.openxmlformats.org/drawingml/2006/picture">
                        <pic:nvPicPr>
                          <pic:cNvPr id="209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49"/>
                            <a:ext cx="8333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0" name="Group 205"/>
                        <wpg:cNvGrpSpPr>
                          <a:grpSpLocks/>
                        </wpg:cNvGrpSpPr>
                        <wpg:grpSpPr bwMode="auto">
                          <a:xfrm>
                            <a:off x="1697" y="273"/>
                            <a:ext cx="4206" cy="471"/>
                            <a:chOff x="1697" y="273"/>
                            <a:chExt cx="4206" cy="471"/>
                          </a:xfrm>
                        </wpg:grpSpPr>
                        <wps:wsp>
                          <wps:cNvPr id="211" name="Freeform 206"/>
                          <wps:cNvSpPr>
                            <a:spLocks/>
                          </wps:cNvSpPr>
                          <wps:spPr bwMode="auto">
                            <a:xfrm>
                              <a:off x="1697" y="273"/>
                              <a:ext cx="4206" cy="471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4206"/>
                                <a:gd name="T2" fmla="+- 0 744 273"/>
                                <a:gd name="T3" fmla="*/ 744 h 471"/>
                                <a:gd name="T4" fmla="+- 0 5903 1697"/>
                                <a:gd name="T5" fmla="*/ T4 w 4206"/>
                                <a:gd name="T6" fmla="+- 0 744 273"/>
                                <a:gd name="T7" fmla="*/ 744 h 471"/>
                                <a:gd name="T8" fmla="+- 0 5903 1697"/>
                                <a:gd name="T9" fmla="*/ T8 w 4206"/>
                                <a:gd name="T10" fmla="+- 0 273 273"/>
                                <a:gd name="T11" fmla="*/ 273 h 471"/>
                                <a:gd name="T12" fmla="+- 0 1697 1697"/>
                                <a:gd name="T13" fmla="*/ T12 w 4206"/>
                                <a:gd name="T14" fmla="+- 0 273 273"/>
                                <a:gd name="T15" fmla="*/ 273 h 471"/>
                                <a:gd name="T16" fmla="+- 0 1697 1697"/>
                                <a:gd name="T17" fmla="*/ T16 w 4206"/>
                                <a:gd name="T18" fmla="+- 0 744 273"/>
                                <a:gd name="T19" fmla="*/ 744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6" h="471">
                                  <a:moveTo>
                                    <a:pt x="0" y="471"/>
                                  </a:moveTo>
                                  <a:lnTo>
                                    <a:pt x="4206" y="471"/>
                                  </a:lnTo>
                                  <a:lnTo>
                                    <a:pt x="42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3"/>
                        <wpg:cNvGrpSpPr>
                          <a:grpSpLocks/>
                        </wpg:cNvGrpSpPr>
                        <wpg:grpSpPr bwMode="auto">
                          <a:xfrm>
                            <a:off x="1697" y="273"/>
                            <a:ext cx="4206" cy="471"/>
                            <a:chOff x="1697" y="273"/>
                            <a:chExt cx="4206" cy="471"/>
                          </a:xfrm>
                        </wpg:grpSpPr>
                        <wps:wsp>
                          <wps:cNvPr id="213" name="Freeform 204"/>
                          <wps:cNvSpPr>
                            <a:spLocks/>
                          </wps:cNvSpPr>
                          <wps:spPr bwMode="auto">
                            <a:xfrm>
                              <a:off x="1697" y="273"/>
                              <a:ext cx="4206" cy="471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4206"/>
                                <a:gd name="T2" fmla="+- 0 744 273"/>
                                <a:gd name="T3" fmla="*/ 744 h 471"/>
                                <a:gd name="T4" fmla="+- 0 5903 1697"/>
                                <a:gd name="T5" fmla="*/ T4 w 4206"/>
                                <a:gd name="T6" fmla="+- 0 744 273"/>
                                <a:gd name="T7" fmla="*/ 744 h 471"/>
                                <a:gd name="T8" fmla="+- 0 5903 1697"/>
                                <a:gd name="T9" fmla="*/ T8 w 4206"/>
                                <a:gd name="T10" fmla="+- 0 273 273"/>
                                <a:gd name="T11" fmla="*/ 273 h 471"/>
                                <a:gd name="T12" fmla="+- 0 1697 1697"/>
                                <a:gd name="T13" fmla="*/ T12 w 4206"/>
                                <a:gd name="T14" fmla="+- 0 273 273"/>
                                <a:gd name="T15" fmla="*/ 273 h 471"/>
                                <a:gd name="T16" fmla="+- 0 1697 1697"/>
                                <a:gd name="T17" fmla="*/ T16 w 4206"/>
                                <a:gd name="T18" fmla="+- 0 744 273"/>
                                <a:gd name="T19" fmla="*/ 744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6" h="471">
                                  <a:moveTo>
                                    <a:pt x="0" y="471"/>
                                  </a:moveTo>
                                  <a:lnTo>
                                    <a:pt x="4206" y="471"/>
                                  </a:lnTo>
                                  <a:lnTo>
                                    <a:pt x="42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1"/>
                        <wpg:cNvGrpSpPr>
                          <a:grpSpLocks/>
                        </wpg:cNvGrpSpPr>
                        <wpg:grpSpPr bwMode="auto">
                          <a:xfrm>
                            <a:off x="8601" y="4970"/>
                            <a:ext cx="1551" cy="471"/>
                            <a:chOff x="8601" y="4970"/>
                            <a:chExt cx="1551" cy="471"/>
                          </a:xfrm>
                        </wpg:grpSpPr>
                        <wps:wsp>
                          <wps:cNvPr id="215" name="Freeform 202"/>
                          <wps:cNvSpPr>
                            <a:spLocks/>
                          </wps:cNvSpPr>
                          <wps:spPr bwMode="auto">
                            <a:xfrm>
                              <a:off x="8601" y="4970"/>
                              <a:ext cx="1551" cy="471"/>
                            </a:xfrm>
                            <a:custGeom>
                              <a:avLst/>
                              <a:gdLst>
                                <a:gd name="T0" fmla="+- 0 8601 8601"/>
                                <a:gd name="T1" fmla="*/ T0 w 1551"/>
                                <a:gd name="T2" fmla="+- 0 5441 4970"/>
                                <a:gd name="T3" fmla="*/ 5441 h 471"/>
                                <a:gd name="T4" fmla="+- 0 10152 8601"/>
                                <a:gd name="T5" fmla="*/ T4 w 1551"/>
                                <a:gd name="T6" fmla="+- 0 5441 4970"/>
                                <a:gd name="T7" fmla="*/ 5441 h 471"/>
                                <a:gd name="T8" fmla="+- 0 10152 8601"/>
                                <a:gd name="T9" fmla="*/ T8 w 1551"/>
                                <a:gd name="T10" fmla="+- 0 4970 4970"/>
                                <a:gd name="T11" fmla="*/ 4970 h 471"/>
                                <a:gd name="T12" fmla="+- 0 8601 8601"/>
                                <a:gd name="T13" fmla="*/ T12 w 1551"/>
                                <a:gd name="T14" fmla="+- 0 4970 4970"/>
                                <a:gd name="T15" fmla="*/ 4970 h 471"/>
                                <a:gd name="T16" fmla="+- 0 8601 8601"/>
                                <a:gd name="T17" fmla="*/ T16 w 1551"/>
                                <a:gd name="T18" fmla="+- 0 5441 4970"/>
                                <a:gd name="T19" fmla="*/ 544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471">
                                  <a:moveTo>
                                    <a:pt x="0" y="471"/>
                                  </a:moveTo>
                                  <a:lnTo>
                                    <a:pt x="1551" y="471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9"/>
                        <wpg:cNvGrpSpPr>
                          <a:grpSpLocks/>
                        </wpg:cNvGrpSpPr>
                        <wpg:grpSpPr bwMode="auto">
                          <a:xfrm>
                            <a:off x="8601" y="4970"/>
                            <a:ext cx="1551" cy="471"/>
                            <a:chOff x="8601" y="4970"/>
                            <a:chExt cx="1551" cy="471"/>
                          </a:xfrm>
                        </wpg:grpSpPr>
                        <wps:wsp>
                          <wps:cNvPr id="217" name="Freeform 200"/>
                          <wps:cNvSpPr>
                            <a:spLocks/>
                          </wps:cNvSpPr>
                          <wps:spPr bwMode="auto">
                            <a:xfrm>
                              <a:off x="8601" y="4970"/>
                              <a:ext cx="1551" cy="471"/>
                            </a:xfrm>
                            <a:custGeom>
                              <a:avLst/>
                              <a:gdLst>
                                <a:gd name="T0" fmla="+- 0 8601 8601"/>
                                <a:gd name="T1" fmla="*/ T0 w 1551"/>
                                <a:gd name="T2" fmla="+- 0 5441 4970"/>
                                <a:gd name="T3" fmla="*/ 5441 h 471"/>
                                <a:gd name="T4" fmla="+- 0 10152 8601"/>
                                <a:gd name="T5" fmla="*/ T4 w 1551"/>
                                <a:gd name="T6" fmla="+- 0 5441 4970"/>
                                <a:gd name="T7" fmla="*/ 5441 h 471"/>
                                <a:gd name="T8" fmla="+- 0 10152 8601"/>
                                <a:gd name="T9" fmla="*/ T8 w 1551"/>
                                <a:gd name="T10" fmla="+- 0 4970 4970"/>
                                <a:gd name="T11" fmla="*/ 4970 h 471"/>
                                <a:gd name="T12" fmla="+- 0 8601 8601"/>
                                <a:gd name="T13" fmla="*/ T12 w 1551"/>
                                <a:gd name="T14" fmla="+- 0 4970 4970"/>
                                <a:gd name="T15" fmla="*/ 4970 h 471"/>
                                <a:gd name="T16" fmla="+- 0 8601 8601"/>
                                <a:gd name="T17" fmla="*/ T16 w 1551"/>
                                <a:gd name="T18" fmla="+- 0 5441 4970"/>
                                <a:gd name="T19" fmla="*/ 5441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1" h="471">
                                  <a:moveTo>
                                    <a:pt x="0" y="471"/>
                                  </a:moveTo>
                                  <a:lnTo>
                                    <a:pt x="1551" y="471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84.45pt;margin-top:13.25pt;width:423.5pt;height:296.4pt;z-index:-7960;mso-position-horizontal-relative:page" coordorigin="1689,265" coordsize="8470,5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">
                <v:shape id="Picture 207" o:spid="_x0000_s1027" type="#_x0000_t75" style="position:absolute;left:1800;top:749;width:8333;height:5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95lfFAAAA3AAAAA8AAABkcnMvZG93bnJldi54bWxEj0FLw0AUhO+C/2F5ghdpNw0iaey2lIKg&#10;N017aG+v2ddsMPs2ZJ9p/PeuIHgcZuYbZrWZfKdGGmIb2MBinoEiroNtuTFw2L/MClBRkC12gcnA&#10;N0XYrG9vVljacOUPGitpVIJwLNGAE+lLrWPtyGOch544eZcweJQkh0bbAa8J7judZ9mT9thyWnDY&#10;085R/Vl9eQPnw6nJj1uR4qF4tHpfjW/v7mLM/d20fQYlNMl/+K/9ag3k2RJ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/eZXxQAAANwAAAAPAAAAAAAAAAAAAAAA&#10;AJ8CAABkcnMvZG93bnJldi54bWxQSwUGAAAAAAQABAD3AAAAkQMAAAAA&#10;">
                  <v:imagedata r:id="rId32" o:title=""/>
                </v:shape>
                <v:group id="Group 205" o:spid="_x0000_s1028" style="position:absolute;left:1697;top:273;width:4206;height:471" coordorigin="1697,273" coordsize="420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6" o:spid="_x0000_s1029" style="position:absolute;left:1697;top:273;width:4206;height:471;visibility:visible;mso-wrap-style:square;v-text-anchor:top" coordsize="420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J4cUA&#10;AADcAAAADwAAAGRycy9kb3ducmV2LnhtbESPQWsCMRSE74X+h/CEXkrN7iK1rEYpglA9CNVCr4/N&#10;c7O4eQlJqlt/vREKPQ4z8w0zXw62F2cKsXOsoBwXIIgbpztuFXwd1i9vIGJC1tg7JgW/FGG5eHyY&#10;Y63dhT/pvE+tyBCONSowKflaytgYshjHzhNn7+iCxZRlaKUOeMlw28uqKF6lxY7zgkFPK0PNaf9j&#10;FcjNYYvrflrhxF9Xz9+TYHZ+qtTTaHifgUg0pP/wX/tDK6jKEu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cnhxQAAANwAAAAPAAAAAAAAAAAAAAAAAJgCAABkcnMv&#10;ZG93bnJldi54bWxQSwUGAAAAAAQABAD1AAAAigMAAAAA&#10;" path="m,471r4206,l4206,,,,,471e" stroked="f">
                    <v:path arrowok="t" o:connecttype="custom" o:connectlocs="0,744;4206,744;4206,273;0,273;0,744" o:connectangles="0,0,0,0,0"/>
                  </v:shape>
                </v:group>
                <v:group id="Group 203" o:spid="_x0000_s1030" style="position:absolute;left:1697;top:273;width:4206;height:471" coordorigin="1697,273" coordsize="420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4" o:spid="_x0000_s1031" style="position:absolute;left:1697;top:273;width:4206;height:471;visibility:visible;mso-wrap-style:square;v-text-anchor:top" coordsize="420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x5MQA&#10;AADcAAAADwAAAGRycy9kb3ducmV2LnhtbESPT2sCMRTE7wW/Q3gFbzXRoshqFLGUKh78V3p+bp6b&#10;pZuXZRPX9ds3hUKPw8z8hpkvO1eJlppQetYwHCgQxLk3JRcaPs/vL1MQISIbrDyThgcFWC56T3PM&#10;jL/zkdpTLESCcMhQg42xzqQMuSWHYeBr4uRdfeMwJtkU0jR4T3BXyZFSE+mw5LRgsaa1pfz7dHMa&#10;1OGxC5fxbvVW7m3LY8Xbr8uH1v3nbjUDEamL/+G/9sZoGA1f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seTEAAAA3AAAAA8AAAAAAAAAAAAAAAAAmAIAAGRycy9k&#10;b3ducmV2LnhtbFBLBQYAAAAABAAEAPUAAACJAwAAAAA=&#10;" path="m,471r4206,l4206,,,,,471xe" filled="f" strokecolor="white">
                    <v:path arrowok="t" o:connecttype="custom" o:connectlocs="0,744;4206,744;4206,273;0,273;0,744" o:connectangles="0,0,0,0,0"/>
                  </v:shape>
                </v:group>
                <v:group id="Group 201" o:spid="_x0000_s1032" style="position:absolute;left:8601;top:4970;width:1551;height:471" coordorigin="8601,4970" coordsize="155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2" o:spid="_x0000_s1033" style="position:absolute;left:8601;top:4970;width:1551;height:471;visibility:visible;mso-wrap-style:square;v-text-anchor:top" coordsize="155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wRcYA&#10;AADcAAAADwAAAGRycy9kb3ducmV2LnhtbESPQWsCMRSE74L/ITyhF+lmFRS7NYoU2nqp6NpDj4/k&#10;dXfZzcuSpLr++6ZQ8DjMzDfMejvYTlzIh8axglmWgyDWzjRcKfg8vz6uQISIbLBzTApuFGC7GY/W&#10;WBh35RNdyliJBOFQoII6xr6QMuiaLIbM9cTJ+3beYkzSV9J4vCa47eQ8z5fSYsNpocaeXmrSbflj&#10;FbR6dyu/3nT/1C78+0cuD/vp8aDUw2TYPYOINMR7+L+9Nwrmsw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DwRcYAAADcAAAADwAAAAAAAAAAAAAAAACYAgAAZHJz&#10;L2Rvd25yZXYueG1sUEsFBgAAAAAEAAQA9QAAAIsDAAAAAA==&#10;" path="m,471r1551,l1551,,,,,471e" stroked="f">
                    <v:path arrowok="t" o:connecttype="custom" o:connectlocs="0,5441;1551,5441;1551,4970;0,4970;0,5441" o:connectangles="0,0,0,0,0"/>
                  </v:shape>
                </v:group>
                <v:group id="Group 199" o:spid="_x0000_s1034" style="position:absolute;left:8601;top:4970;width:1551;height:471" coordorigin="8601,4970" coordsize="1551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0" o:spid="_x0000_s1035" style="position:absolute;left:8601;top:4970;width:1551;height:471;visibility:visible;mso-wrap-style:square;v-text-anchor:top" coordsize="155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3BMgA&#10;AADcAAAADwAAAGRycy9kb3ducmV2LnhtbESPS2vDMBCE74X+B7GB3hrZKbTGjRJCII9DG6j7gN4W&#10;a2M7tVaOpCZufn1UCOQ4zMw3zHjam1YcyPnGsoJ0mIAgLq1uuFLw8b64z0D4gKyxtUwK/sjDdHJ7&#10;M8Zc2yO/0aEIlYgQ9jkqqEPocil9WZNBP7QdcfS21hkMUbpKaofHCDetHCXJozTYcFyosaN5TeVP&#10;8WsUnFL/Nd+tlt8ycy+v+4fPzanINkrdDfrZM4hAfbiGL+21VjBKn+D/TDwCcn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1vcEyAAAANwAAAAPAAAAAAAAAAAAAAAAAJgCAABk&#10;cnMvZG93bnJldi54bWxQSwUGAAAAAAQABAD1AAAAjQMAAAAA&#10;" path="m,471r1551,l1551,,,,,471xe" filled="f" strokecolor="white">
                    <v:path arrowok="t" o:connecttype="custom" o:connectlocs="0,5441;1551,5441;1551,4970;0,4970;0,5441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G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g</w:t>
      </w:r>
      <w:r w:rsidR="00351A10"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x</w:t>
      </w:r>
      <w:r w:rsidR="00351A10">
        <w:rPr>
          <w:rFonts w:ascii="Arial" w:eastAsia="Arial" w:hAnsi="Arial" w:cs="Arial"/>
          <w:b/>
          <w:bCs/>
          <w:position w:val="-1"/>
          <w:sz w:val="21"/>
          <w:szCs w:val="21"/>
        </w:rPr>
        <w:t>i</w:t>
      </w:r>
    </w:p>
    <w:p w:rsidR="00ED5463" w:rsidRDefault="00351A10">
      <w:pPr>
        <w:spacing w:before="53" w:after="0" w:line="289" w:lineRule="exact"/>
        <w:ind w:left="168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vi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" w:after="0" w:line="200" w:lineRule="exact"/>
        <w:rPr>
          <w:sz w:val="20"/>
          <w:szCs w:val="20"/>
        </w:rPr>
      </w:pPr>
    </w:p>
    <w:p w:rsidR="00ED5463" w:rsidRDefault="00351A10">
      <w:pPr>
        <w:spacing w:before="11" w:after="0" w:line="289" w:lineRule="exact"/>
        <w:ind w:right="271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w w:val="99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w w:val="99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</w:p>
    <w:p w:rsidR="00ED5463" w:rsidRDefault="00ED5463">
      <w:pPr>
        <w:spacing w:before="4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</w:p>
    <w:p w:rsidR="00ED5463" w:rsidRDefault="00ED5463">
      <w:pPr>
        <w:spacing w:after="0"/>
        <w:sectPr w:rsidR="00ED5463">
          <w:pgSz w:w="11920" w:h="16840"/>
          <w:pgMar w:top="1380" w:right="1680" w:bottom="1380" w:left="1680" w:header="0" w:footer="1195" w:gutter="0"/>
          <w:cols w:space="720"/>
        </w:sectPr>
      </w:pPr>
    </w:p>
    <w:p w:rsidR="00ED5463" w:rsidRDefault="00351A10">
      <w:pPr>
        <w:spacing w:before="6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2" w:after="0" w:line="100" w:lineRule="exact"/>
        <w:rPr>
          <w:sz w:val="10"/>
          <w:szCs w:val="1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RP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74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 IDUs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ED5463" w:rsidRDefault="00351A10">
      <w:pPr>
        <w:spacing w:before="1" w:after="0" w:line="271" w:lineRule="auto"/>
        <w:ind w:left="120" w:right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2010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s)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a </w:t>
      </w:r>
      <w:r>
        <w:rPr>
          <w:rFonts w:ascii="Arial" w:eastAsia="Arial" w:hAnsi="Arial" w:cs="Arial"/>
          <w:spacing w:val="1"/>
          <w:sz w:val="24"/>
          <w:szCs w:val="24"/>
        </w:rPr>
        <w:t>grea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2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2160"/>
        </w:tabs>
        <w:spacing w:after="0" w:line="310" w:lineRule="auto"/>
        <w:ind w:left="3986" w:right="173" w:hanging="291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9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Pe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ge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of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 by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AA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nd o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 2 pro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</w:p>
    <w:p w:rsidR="00ED5463" w:rsidRDefault="008E4D5E">
      <w:pPr>
        <w:spacing w:after="0" w:line="240" w:lineRule="auto"/>
        <w:ind w:left="134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0AA71FA2" wp14:editId="48753143">
            <wp:extent cx="3705225" cy="2536190"/>
            <wp:effectExtent l="0" t="0" r="9525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3" w:rsidRDefault="00ED5463">
      <w:pPr>
        <w:spacing w:before="10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1400"/>
        </w:tabs>
        <w:spacing w:after="0" w:line="240" w:lineRule="auto"/>
        <w:ind w:left="20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Figure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10</w:t>
      </w:r>
      <w:r>
        <w:rPr>
          <w:rFonts w:ascii="Arial" w:eastAsia="Arial" w:hAnsi="Arial" w:cs="Arial"/>
          <w:b/>
          <w:bCs/>
          <w:sz w:val="21"/>
          <w:szCs w:val="21"/>
        </w:rPr>
        <w:t>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D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 by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p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d by</w:t>
      </w:r>
      <w:r>
        <w:rPr>
          <w:rFonts w:ascii="Arial" w:eastAsia="Arial" w:hAnsi="Arial" w:cs="Arial"/>
          <w:b/>
          <w:bCs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>AA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z w:val="21"/>
          <w:szCs w:val="21"/>
        </w:rPr>
        <w:t>nd o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h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rs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 2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pro</w:t>
      </w:r>
      <w:r>
        <w:rPr>
          <w:rFonts w:ascii="Arial" w:eastAsia="Arial" w:hAnsi="Arial" w:cs="Arial"/>
          <w:b/>
          <w:bCs/>
          <w:spacing w:val="3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</w:p>
    <w:p w:rsidR="00ED5463" w:rsidRDefault="00ED5463">
      <w:pPr>
        <w:spacing w:before="5" w:after="0" w:line="120" w:lineRule="exact"/>
        <w:rPr>
          <w:sz w:val="12"/>
          <w:szCs w:val="12"/>
        </w:rPr>
      </w:pPr>
    </w:p>
    <w:p w:rsidR="00ED5463" w:rsidRDefault="008E4D5E">
      <w:pPr>
        <w:spacing w:after="0" w:line="240" w:lineRule="auto"/>
        <w:ind w:left="139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 wp14:anchorId="52EFC602" wp14:editId="538C1F6E">
            <wp:extent cx="3617595" cy="2449195"/>
            <wp:effectExtent l="0" t="0" r="1905" b="8255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0" w:after="0" w:line="240" w:lineRule="exact"/>
        <w:rPr>
          <w:sz w:val="24"/>
          <w:szCs w:val="24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</w:p>
    <w:p w:rsidR="00ED5463" w:rsidRDefault="00ED5463">
      <w:pPr>
        <w:spacing w:after="0"/>
        <w:sectPr w:rsidR="00ED5463">
          <w:footerReference w:type="default" r:id="rId35"/>
          <w:pgSz w:w="11920" w:h="16840"/>
          <w:pgMar w:top="1380" w:right="1680" w:bottom="1180" w:left="1680" w:header="0" w:footer="995" w:gutter="0"/>
          <w:pgNumType w:start="21"/>
          <w:cols w:space="720"/>
        </w:sectPr>
      </w:pPr>
    </w:p>
    <w:p w:rsidR="00ED5463" w:rsidRDefault="00351A10">
      <w:pPr>
        <w:spacing w:before="61" w:after="0" w:line="271" w:lineRule="auto"/>
        <w:ind w:left="120" w:right="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ourag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7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ffe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AA</w:t>
      </w:r>
      <w:r>
        <w:rPr>
          <w:rFonts w:ascii="Arial" w:eastAsia="Arial" w:hAnsi="Arial" w:cs="Arial"/>
          <w:b/>
          <w:bCs/>
          <w:sz w:val="24"/>
          <w:szCs w:val="24"/>
        </w:rPr>
        <w:t>RP</w:t>
      </w:r>
    </w:p>
    <w:p w:rsidR="00ED5463" w:rsidRDefault="00351A10">
      <w:pPr>
        <w:spacing w:before="36" w:after="0" w:line="265" w:lineRule="auto"/>
        <w:ind w:left="120" w:right="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(du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4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spacing w:val="-4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20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 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t</w:t>
      </w:r>
      <w:r>
        <w:rPr>
          <w:rFonts w:ascii="Arial" w:eastAsia="Arial" w:hAnsi="Arial" w:cs="Arial"/>
          <w:position w:val="11"/>
          <w:sz w:val="16"/>
          <w:szCs w:val="16"/>
        </w:rPr>
        <w:t>h</w:t>
      </w:r>
      <w:r>
        <w:rPr>
          <w:rFonts w:ascii="Arial" w:eastAsia="Arial" w:hAnsi="Arial" w:cs="Arial"/>
          <w:spacing w:val="20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5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8E4D5E">
      <w:pPr>
        <w:spacing w:after="0" w:line="240" w:lineRule="auto"/>
        <w:ind w:left="1350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21" behindDoc="1" locked="0" layoutInCell="1" allowOverlap="1" wp14:anchorId="419E9D98" wp14:editId="7D10B9DD">
                <wp:simplePos x="0" y="0"/>
                <wp:positionH relativeFrom="page">
                  <wp:posOffset>1034415</wp:posOffset>
                </wp:positionH>
                <wp:positionV relativeFrom="paragraph">
                  <wp:posOffset>152400</wp:posOffset>
                </wp:positionV>
                <wp:extent cx="5198110" cy="3150870"/>
                <wp:effectExtent l="5715" t="0" r="6350" b="1905"/>
                <wp:wrapNone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110" cy="3150870"/>
                          <a:chOff x="1629" y="240"/>
                          <a:chExt cx="8186" cy="4962"/>
                        </a:xfrm>
                      </wpg:grpSpPr>
                      <pic:pic xmlns:pic="http://schemas.openxmlformats.org/drawingml/2006/picture">
                        <pic:nvPicPr>
                          <pic:cNvPr id="19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666"/>
                            <a:ext cx="6940" cy="4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0" name="Group 193"/>
                        <wpg:cNvGrpSpPr>
                          <a:grpSpLocks/>
                        </wpg:cNvGrpSpPr>
                        <wpg:grpSpPr bwMode="auto">
                          <a:xfrm>
                            <a:off x="1639" y="250"/>
                            <a:ext cx="4926" cy="783"/>
                            <a:chOff x="1639" y="250"/>
                            <a:chExt cx="4926" cy="783"/>
                          </a:xfrm>
                        </wpg:grpSpPr>
                        <wps:wsp>
                          <wps:cNvPr id="201" name="Freeform 194"/>
                          <wps:cNvSpPr>
                            <a:spLocks/>
                          </wps:cNvSpPr>
                          <wps:spPr bwMode="auto">
                            <a:xfrm>
                              <a:off x="1639" y="250"/>
                              <a:ext cx="4926" cy="783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1033 250"/>
                                <a:gd name="T3" fmla="*/ 1033 h 783"/>
                                <a:gd name="T4" fmla="+- 0 6565 1639"/>
                                <a:gd name="T5" fmla="*/ T4 w 4926"/>
                                <a:gd name="T6" fmla="+- 0 1033 250"/>
                                <a:gd name="T7" fmla="*/ 1033 h 783"/>
                                <a:gd name="T8" fmla="+- 0 6565 1639"/>
                                <a:gd name="T9" fmla="*/ T8 w 4926"/>
                                <a:gd name="T10" fmla="+- 0 250 250"/>
                                <a:gd name="T11" fmla="*/ 250 h 783"/>
                                <a:gd name="T12" fmla="+- 0 1639 1639"/>
                                <a:gd name="T13" fmla="*/ T12 w 4926"/>
                                <a:gd name="T14" fmla="+- 0 250 250"/>
                                <a:gd name="T15" fmla="*/ 250 h 783"/>
                                <a:gd name="T16" fmla="+- 0 1639 1639"/>
                                <a:gd name="T17" fmla="*/ T16 w 4926"/>
                                <a:gd name="T18" fmla="+- 0 1033 250"/>
                                <a:gd name="T19" fmla="*/ 1033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783">
                                  <a:moveTo>
                                    <a:pt x="0" y="783"/>
                                  </a:moveTo>
                                  <a:lnTo>
                                    <a:pt x="4926" y="783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91"/>
                        <wpg:cNvGrpSpPr>
                          <a:grpSpLocks/>
                        </wpg:cNvGrpSpPr>
                        <wpg:grpSpPr bwMode="auto">
                          <a:xfrm>
                            <a:off x="1639" y="250"/>
                            <a:ext cx="4926" cy="783"/>
                            <a:chOff x="1639" y="250"/>
                            <a:chExt cx="4926" cy="783"/>
                          </a:xfrm>
                        </wpg:grpSpPr>
                        <wps:wsp>
                          <wps:cNvPr id="203" name="Freeform 192"/>
                          <wps:cNvSpPr>
                            <a:spLocks/>
                          </wps:cNvSpPr>
                          <wps:spPr bwMode="auto">
                            <a:xfrm>
                              <a:off x="1639" y="250"/>
                              <a:ext cx="4926" cy="783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1033 250"/>
                                <a:gd name="T3" fmla="*/ 1033 h 783"/>
                                <a:gd name="T4" fmla="+- 0 6565 1639"/>
                                <a:gd name="T5" fmla="*/ T4 w 4926"/>
                                <a:gd name="T6" fmla="+- 0 1033 250"/>
                                <a:gd name="T7" fmla="*/ 1033 h 783"/>
                                <a:gd name="T8" fmla="+- 0 6565 1639"/>
                                <a:gd name="T9" fmla="*/ T8 w 4926"/>
                                <a:gd name="T10" fmla="+- 0 250 250"/>
                                <a:gd name="T11" fmla="*/ 250 h 783"/>
                                <a:gd name="T12" fmla="+- 0 1639 1639"/>
                                <a:gd name="T13" fmla="*/ T12 w 4926"/>
                                <a:gd name="T14" fmla="+- 0 250 250"/>
                                <a:gd name="T15" fmla="*/ 250 h 783"/>
                                <a:gd name="T16" fmla="+- 0 1639 1639"/>
                                <a:gd name="T17" fmla="*/ T16 w 4926"/>
                                <a:gd name="T18" fmla="+- 0 1033 250"/>
                                <a:gd name="T19" fmla="*/ 1033 h 7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783">
                                  <a:moveTo>
                                    <a:pt x="0" y="783"/>
                                  </a:moveTo>
                                  <a:lnTo>
                                    <a:pt x="4926" y="783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9"/>
                        <wpg:cNvGrpSpPr>
                          <a:grpSpLocks/>
                        </wpg:cNvGrpSpPr>
                        <wpg:grpSpPr bwMode="auto">
                          <a:xfrm>
                            <a:off x="9081" y="4483"/>
                            <a:ext cx="726" cy="471"/>
                            <a:chOff x="9081" y="4483"/>
                            <a:chExt cx="726" cy="471"/>
                          </a:xfrm>
                        </wpg:grpSpPr>
                        <wps:wsp>
                          <wps:cNvPr id="205" name="Freeform 190"/>
                          <wps:cNvSpPr>
                            <a:spLocks/>
                          </wps:cNvSpPr>
                          <wps:spPr bwMode="auto">
                            <a:xfrm>
                              <a:off x="9081" y="4483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081 9081"/>
                                <a:gd name="T1" fmla="*/ T0 w 726"/>
                                <a:gd name="T2" fmla="+- 0 4954 4483"/>
                                <a:gd name="T3" fmla="*/ 4954 h 471"/>
                                <a:gd name="T4" fmla="+- 0 9807 9081"/>
                                <a:gd name="T5" fmla="*/ T4 w 726"/>
                                <a:gd name="T6" fmla="+- 0 4954 4483"/>
                                <a:gd name="T7" fmla="*/ 4954 h 471"/>
                                <a:gd name="T8" fmla="+- 0 9807 9081"/>
                                <a:gd name="T9" fmla="*/ T8 w 726"/>
                                <a:gd name="T10" fmla="+- 0 4483 4483"/>
                                <a:gd name="T11" fmla="*/ 4483 h 471"/>
                                <a:gd name="T12" fmla="+- 0 9081 9081"/>
                                <a:gd name="T13" fmla="*/ T12 w 726"/>
                                <a:gd name="T14" fmla="+- 0 4483 4483"/>
                                <a:gd name="T15" fmla="*/ 4483 h 471"/>
                                <a:gd name="T16" fmla="+- 0 9081 9081"/>
                                <a:gd name="T17" fmla="*/ T16 w 726"/>
                                <a:gd name="T18" fmla="+- 0 4954 4483"/>
                                <a:gd name="T19" fmla="*/ 4954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7"/>
                        <wpg:cNvGrpSpPr>
                          <a:grpSpLocks/>
                        </wpg:cNvGrpSpPr>
                        <wpg:grpSpPr bwMode="auto">
                          <a:xfrm>
                            <a:off x="9081" y="4483"/>
                            <a:ext cx="726" cy="471"/>
                            <a:chOff x="9081" y="4483"/>
                            <a:chExt cx="726" cy="471"/>
                          </a:xfrm>
                        </wpg:grpSpPr>
                        <wps:wsp>
                          <wps:cNvPr id="207" name="Freeform 188"/>
                          <wps:cNvSpPr>
                            <a:spLocks/>
                          </wps:cNvSpPr>
                          <wps:spPr bwMode="auto">
                            <a:xfrm>
                              <a:off x="9081" y="4483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081 9081"/>
                                <a:gd name="T1" fmla="*/ T0 w 726"/>
                                <a:gd name="T2" fmla="+- 0 4954 4483"/>
                                <a:gd name="T3" fmla="*/ 4954 h 471"/>
                                <a:gd name="T4" fmla="+- 0 9807 9081"/>
                                <a:gd name="T5" fmla="*/ T4 w 726"/>
                                <a:gd name="T6" fmla="+- 0 4954 4483"/>
                                <a:gd name="T7" fmla="*/ 4954 h 471"/>
                                <a:gd name="T8" fmla="+- 0 9807 9081"/>
                                <a:gd name="T9" fmla="*/ T8 w 726"/>
                                <a:gd name="T10" fmla="+- 0 4483 4483"/>
                                <a:gd name="T11" fmla="*/ 4483 h 471"/>
                                <a:gd name="T12" fmla="+- 0 9081 9081"/>
                                <a:gd name="T13" fmla="*/ T12 w 726"/>
                                <a:gd name="T14" fmla="+- 0 4483 4483"/>
                                <a:gd name="T15" fmla="*/ 4483 h 471"/>
                                <a:gd name="T16" fmla="+- 0 9081 9081"/>
                                <a:gd name="T17" fmla="*/ T16 w 726"/>
                                <a:gd name="T18" fmla="+- 0 4954 4483"/>
                                <a:gd name="T19" fmla="*/ 4954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81.45pt;margin-top:12pt;width:409.3pt;height:248.1pt;z-index:-7959;mso-position-horizontal-relative:page" coordorigin="1629,240" coordsize="8186,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">
                <v:shape id="Picture 195" o:spid="_x0000_s1027" type="#_x0000_t75" style="position:absolute;left:2482;top:666;width:6940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mWATCAAAA3AAAAA8AAABkcnMvZG93bnJldi54bWxET9uKwjAQfRf2H8II+yJrqgVZu0ZZBGFB&#10;BG8U9m1oxraYTEoTtf69EQTf5nCuM1t01ogrtb52rGA0TEAQF07XXCo4HlZf3yB8QNZoHJOCO3lY&#10;zD96M8y0u/GOrvtQihjCPkMFVQhNJqUvKrLoh64hjtzJtRZDhG0pdYu3GG6NHCfJRFqsOTZU2NCy&#10;ouK8v1gF3cmMj3meb9z/IDXrxqVbLFOlPvvd7w+IQF14i1/uPx3nT6fwfCZe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lgEwgAAANwAAAAPAAAAAAAAAAAAAAAAAJ8C&#10;AABkcnMvZG93bnJldi54bWxQSwUGAAAAAAQABAD3AAAAjgMAAAAA&#10;">
                  <v:imagedata r:id="rId37" o:title=""/>
                </v:shape>
                <v:group id="Group 193" o:spid="_x0000_s1028" style="position:absolute;left:1639;top:250;width:4926;height:783" coordorigin="1639,250" coordsize="4926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94" o:spid="_x0000_s1029" style="position:absolute;left:1639;top:250;width:4926;height:783;visibility:visible;mso-wrap-style:square;v-text-anchor:top" coordsize="4926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R0MQA&#10;AADcAAAADwAAAGRycy9kb3ducmV2LnhtbESPX2vCQBDE34V+h2MLvunFYEVSL1KEilIoGPvSt21u&#10;84fm9kJuq+m37xUEH4eZ+Q2z2Y6uUxcaQuvZwGKegCIuvW25NvBxfp2tQQVBtth5JgO/FGCbP0w2&#10;mFl/5RNdCqlVhHDI0EAj0mdah7Ihh2Hue+LoVX5wKFEOtbYDXiPcdTpNkpV22HJcaLCnXUPld/Hj&#10;DGjpinq/3H2+P329ScrVHo/WGTN9HF+eQQmNcg/f2gdrIE0W8H8mHgG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GUdDEAAAA3AAAAA8AAAAAAAAAAAAAAAAAmAIAAGRycy9k&#10;b3ducmV2LnhtbFBLBQYAAAAABAAEAPUAAACJAwAAAAA=&#10;" path="m,783r4926,l4926,,,,,783e" stroked="f">
                    <v:path arrowok="t" o:connecttype="custom" o:connectlocs="0,1033;4926,1033;4926,250;0,250;0,1033" o:connectangles="0,0,0,0,0"/>
                  </v:shape>
                </v:group>
                <v:group id="Group 191" o:spid="_x0000_s1030" style="position:absolute;left:1639;top:250;width:4926;height:783" coordorigin="1639,250" coordsize="4926,7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92" o:spid="_x0000_s1031" style="position:absolute;left:1639;top:250;width:4926;height:783;visibility:visible;mso-wrap-style:square;v-text-anchor:top" coordsize="4926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c1MYA&#10;AADcAAAADwAAAGRycy9kb3ducmV2LnhtbESPQWvCQBSE70L/w/IKvdVNo0ibuooxFDz0oKZIj4/s&#10;axKafRuyaxL99W6h4HGYmW+Y5Xo0jeipc7VlBS/TCARxYXXNpYKv/OP5FYTzyBoby6TgQg7Wq4fJ&#10;EhNtBz5Qf/SlCBB2CSqovG8TKV1RkUE3tS1x8H5sZ9AH2ZVSdzgEuGlkHEULabDmsFBhS9uKit/j&#10;2Sh4O/XXz8wVuWu/9zTn9Jpmp1ypp8dx8w7C0+jv4f/2TiuIoxn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2c1MYAAADcAAAADwAAAAAAAAAAAAAAAACYAgAAZHJz&#10;L2Rvd25yZXYueG1sUEsFBgAAAAAEAAQA9QAAAIsDAAAAAA==&#10;" path="m,783r4926,l4926,,,,,783xe" filled="f" strokecolor="white">
                    <v:path arrowok="t" o:connecttype="custom" o:connectlocs="0,1033;4926,1033;4926,250;0,250;0,1033" o:connectangles="0,0,0,0,0"/>
                  </v:shape>
                </v:group>
                <v:group id="Group 189" o:spid="_x0000_s1032" style="position:absolute;left:9081;top:4483;width:726;height:471" coordorigin="9081,4483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0" o:spid="_x0000_s1033" style="position:absolute;left:9081;top:4483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hy8EA&#10;AADcAAAADwAAAGRycy9kb3ducmV2LnhtbESP0WoCMRRE34X+Q7gF3zTbBUVWo4hYKPhU9QMum2uy&#10;mtyETepu/74pFPo4zMwZZrMbvRNP6lMXWMHbvAJB3AbdsVFwvbzPViBSRtboApOCb0qw275MNtjo&#10;MPAnPc/ZiALh1KACm3NspEytJY9pHiJx8W6h95iL7I3UPQ4F7p2sq2opPXZcFixGOlhqH+cvr6A1&#10;x2NtlvI2RFvH6+nu8v7klJq+jvs1iExj/g//tT+0grpawO+Zcg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u4cvBAAAA3AAAAA8AAAAAAAAAAAAAAAAAmAIAAGRycy9kb3du&#10;cmV2LnhtbFBLBQYAAAAABAAEAPUAAACGAwAAAAA=&#10;" path="m,471r726,l726,,,,,471e" stroked="f">
                    <v:path arrowok="t" o:connecttype="custom" o:connectlocs="0,4954;726,4954;726,4483;0,4483;0,4954" o:connectangles="0,0,0,0,0"/>
                  </v:shape>
                </v:group>
                <v:group id="Group 187" o:spid="_x0000_s1034" style="position:absolute;left:9081;top:4483;width:726;height:471" coordorigin="9081,4483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8" o:spid="_x0000_s1035" style="position:absolute;left:9081;top:4483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TFMIA&#10;AADcAAAADwAAAGRycy9kb3ducmV2LnhtbESPX2vCQBDE3wv9DscKfat3BvxD9BQpCH2RYhSfl9ya&#10;pM3uhdxV02/fEwQfh5n5DbPaDNyqK/Wh8WJhMjagSErvGqksnI679wWoEFEctl7Iwh8F2KxfX1aY&#10;O3+TA12LWKkEkZCjhTrGLtc6lDUxhrHvSJJ38T1jTLKvtOvxluDc6syYmWZsJC3U2NFHTeVP8csW&#10;dueT+eZp2MreHdqMqy8q+GLt22jYLkFFGuIz/Gh/OguZmcP9TDoC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BMUwgAAANwAAAAPAAAAAAAAAAAAAAAAAJgCAABkcnMvZG93&#10;bnJldi54bWxQSwUGAAAAAAQABAD1AAAAhwMAAAAA&#10;" path="m,471r726,l726,,,,,471xe" filled="f" strokecolor="white">
                    <v:path arrowok="t" o:connecttype="custom" o:connectlocs="0,4954;726,4954;726,4483;0,4483;0,4954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b/>
          <w:bCs/>
          <w:sz w:val="21"/>
          <w:szCs w:val="21"/>
        </w:rPr>
        <w:t>Figure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2"/>
          <w:sz w:val="21"/>
          <w:szCs w:val="21"/>
        </w:rPr>
        <w:t>1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1</w:t>
      </w:r>
      <w:r w:rsidR="00351A10">
        <w:rPr>
          <w:rFonts w:ascii="Arial" w:eastAsia="Arial" w:hAnsi="Arial" w:cs="Arial"/>
          <w:b/>
          <w:bCs/>
          <w:sz w:val="21"/>
          <w:szCs w:val="21"/>
        </w:rPr>
        <w:t>:</w:t>
      </w:r>
      <w:r w:rsidR="00351A10"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Pe</w:t>
      </w:r>
      <w:r w:rsidR="00351A10">
        <w:rPr>
          <w:rFonts w:ascii="Arial" w:eastAsia="Arial" w:hAnsi="Arial" w:cs="Arial"/>
          <w:b/>
          <w:bCs/>
          <w:spacing w:val="4"/>
          <w:sz w:val="21"/>
          <w:szCs w:val="21"/>
        </w:rPr>
        <w:t>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ge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of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z w:val="21"/>
          <w:szCs w:val="21"/>
        </w:rPr>
        <w:t>h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ng n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dl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n </w:t>
      </w:r>
      <w:r w:rsidR="00351A10">
        <w:rPr>
          <w:rFonts w:ascii="Arial" w:eastAsia="Arial" w:hAnsi="Arial" w:cs="Arial"/>
          <w:b/>
          <w:bCs/>
          <w:spacing w:val="3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as</w:t>
      </w:r>
      <w:r w:rsidR="00351A10">
        <w:rPr>
          <w:rFonts w:ascii="Arial" w:eastAsia="Arial" w:hAnsi="Arial" w:cs="Arial"/>
          <w:b/>
          <w:bCs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-4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z w:val="21"/>
          <w:szCs w:val="21"/>
        </w:rPr>
        <w:t>h</w:t>
      </w: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p w:rsidR="00ED5463" w:rsidRDefault="00351A10">
      <w:pPr>
        <w:spacing w:after="0" w:line="251" w:lineRule="auto"/>
        <w:ind w:left="111" w:right="374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 xml:space="preserve">e  </w:t>
      </w:r>
      <w:r>
        <w:rPr>
          <w:rFonts w:ascii="Calibri" w:eastAsia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0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 </w:t>
      </w:r>
      <w:r>
        <w:rPr>
          <w:rFonts w:ascii="Calibri" w:eastAsia="Calibri" w:hAnsi="Calibri" w:cs="Calibri"/>
          <w:spacing w:val="2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t  </w:t>
      </w:r>
      <w:r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 </w:t>
      </w:r>
      <w:r>
        <w:rPr>
          <w:rFonts w:ascii="Calibri" w:eastAsia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pacing w:val="8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s  </w:t>
      </w:r>
      <w:r>
        <w:rPr>
          <w:rFonts w:ascii="Calibri" w:eastAsia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 m</w:t>
      </w:r>
      <w:r>
        <w:rPr>
          <w:rFonts w:ascii="Calibri" w:eastAsia="Calibri" w:hAnsi="Calibri" w:cs="Calibri"/>
          <w:spacing w:val="-1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00" w:lineRule="exact"/>
        <w:rPr>
          <w:sz w:val="20"/>
          <w:szCs w:val="20"/>
        </w:rPr>
      </w:pPr>
    </w:p>
    <w:p w:rsidR="00ED5463" w:rsidRDefault="00351A10">
      <w:pPr>
        <w:spacing w:before="11" w:after="0" w:line="289" w:lineRule="exact"/>
        <w:ind w:right="551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Y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</w:p>
    <w:p w:rsidR="00ED5463" w:rsidRDefault="00ED5463">
      <w:pPr>
        <w:spacing w:before="8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271" w:lineRule="auto"/>
        <w:ind w:left="120" w:right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se</w:t>
      </w:r>
      <w:r>
        <w:rPr>
          <w:rFonts w:ascii="Arial" w:eastAsia="Arial" w:hAnsi="Arial" w:cs="Arial"/>
          <w:b/>
          <w:bCs/>
          <w:sz w:val="24"/>
          <w:szCs w:val="24"/>
        </w:rPr>
        <w:t>x 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 IDUs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 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320" w:left="1680" w:header="0" w:footer="995" w:gutter="0"/>
          <w:cols w:space="720"/>
        </w:sectPr>
      </w:pPr>
    </w:p>
    <w:p w:rsidR="00ED5463" w:rsidRDefault="008E4D5E">
      <w:pPr>
        <w:spacing w:before="70" w:after="0" w:line="240" w:lineRule="auto"/>
        <w:ind w:left="1633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23" behindDoc="1" locked="0" layoutInCell="1" allowOverlap="1" wp14:anchorId="05B757D6" wp14:editId="65B16CA7">
                <wp:simplePos x="0" y="0"/>
                <wp:positionH relativeFrom="page">
                  <wp:posOffset>1034415</wp:posOffset>
                </wp:positionH>
                <wp:positionV relativeFrom="paragraph">
                  <wp:posOffset>196215</wp:posOffset>
                </wp:positionV>
                <wp:extent cx="5176520" cy="2954020"/>
                <wp:effectExtent l="5715" t="5715" r="8890" b="2540"/>
                <wp:wrapNone/>
                <wp:docPr id="18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6520" cy="2954020"/>
                          <a:chOff x="1629" y="309"/>
                          <a:chExt cx="8153" cy="4652"/>
                        </a:xfrm>
                      </wpg:grpSpPr>
                      <pic:pic xmlns:pic="http://schemas.openxmlformats.org/drawingml/2006/picture">
                        <pic:nvPicPr>
                          <pic:cNvPr id="18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425"/>
                            <a:ext cx="6940" cy="45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3"/>
                        <wpg:cNvGrpSpPr>
                          <a:grpSpLocks/>
                        </wpg:cNvGrpSpPr>
                        <wpg:grpSpPr bwMode="auto">
                          <a:xfrm>
                            <a:off x="1639" y="319"/>
                            <a:ext cx="4926" cy="471"/>
                            <a:chOff x="1639" y="319"/>
                            <a:chExt cx="4926" cy="471"/>
                          </a:xfrm>
                        </wpg:grpSpPr>
                        <wps:wsp>
                          <wps:cNvPr id="191" name="Freeform 184"/>
                          <wps:cNvSpPr>
                            <a:spLocks/>
                          </wps:cNvSpPr>
                          <wps:spPr bwMode="auto">
                            <a:xfrm>
                              <a:off x="1639" y="319"/>
                              <a:ext cx="4926" cy="471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790 319"/>
                                <a:gd name="T3" fmla="*/ 790 h 471"/>
                                <a:gd name="T4" fmla="+- 0 6565 1639"/>
                                <a:gd name="T5" fmla="*/ T4 w 4926"/>
                                <a:gd name="T6" fmla="+- 0 790 319"/>
                                <a:gd name="T7" fmla="*/ 790 h 471"/>
                                <a:gd name="T8" fmla="+- 0 6565 1639"/>
                                <a:gd name="T9" fmla="*/ T8 w 4926"/>
                                <a:gd name="T10" fmla="+- 0 319 319"/>
                                <a:gd name="T11" fmla="*/ 319 h 471"/>
                                <a:gd name="T12" fmla="+- 0 1639 1639"/>
                                <a:gd name="T13" fmla="*/ T12 w 4926"/>
                                <a:gd name="T14" fmla="+- 0 319 319"/>
                                <a:gd name="T15" fmla="*/ 319 h 471"/>
                                <a:gd name="T16" fmla="+- 0 1639 1639"/>
                                <a:gd name="T17" fmla="*/ T16 w 4926"/>
                                <a:gd name="T18" fmla="+- 0 790 319"/>
                                <a:gd name="T19" fmla="*/ 79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471">
                                  <a:moveTo>
                                    <a:pt x="0" y="471"/>
                                  </a:moveTo>
                                  <a:lnTo>
                                    <a:pt x="4926" y="471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1"/>
                        <wpg:cNvGrpSpPr>
                          <a:grpSpLocks/>
                        </wpg:cNvGrpSpPr>
                        <wpg:grpSpPr bwMode="auto">
                          <a:xfrm>
                            <a:off x="1639" y="319"/>
                            <a:ext cx="4926" cy="471"/>
                            <a:chOff x="1639" y="319"/>
                            <a:chExt cx="4926" cy="471"/>
                          </a:xfrm>
                        </wpg:grpSpPr>
                        <wps:wsp>
                          <wps:cNvPr id="193" name="Freeform 182"/>
                          <wps:cNvSpPr>
                            <a:spLocks/>
                          </wps:cNvSpPr>
                          <wps:spPr bwMode="auto">
                            <a:xfrm>
                              <a:off x="1639" y="319"/>
                              <a:ext cx="4926" cy="471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790 319"/>
                                <a:gd name="T3" fmla="*/ 790 h 471"/>
                                <a:gd name="T4" fmla="+- 0 6565 1639"/>
                                <a:gd name="T5" fmla="*/ T4 w 4926"/>
                                <a:gd name="T6" fmla="+- 0 790 319"/>
                                <a:gd name="T7" fmla="*/ 790 h 471"/>
                                <a:gd name="T8" fmla="+- 0 6565 1639"/>
                                <a:gd name="T9" fmla="*/ T8 w 4926"/>
                                <a:gd name="T10" fmla="+- 0 319 319"/>
                                <a:gd name="T11" fmla="*/ 319 h 471"/>
                                <a:gd name="T12" fmla="+- 0 1639 1639"/>
                                <a:gd name="T13" fmla="*/ T12 w 4926"/>
                                <a:gd name="T14" fmla="+- 0 319 319"/>
                                <a:gd name="T15" fmla="*/ 319 h 471"/>
                                <a:gd name="T16" fmla="+- 0 1639 1639"/>
                                <a:gd name="T17" fmla="*/ T16 w 4926"/>
                                <a:gd name="T18" fmla="+- 0 790 319"/>
                                <a:gd name="T19" fmla="*/ 79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471">
                                  <a:moveTo>
                                    <a:pt x="0" y="471"/>
                                  </a:moveTo>
                                  <a:lnTo>
                                    <a:pt x="4926" y="471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79"/>
                        <wpg:cNvGrpSpPr>
                          <a:grpSpLocks/>
                        </wpg:cNvGrpSpPr>
                        <wpg:grpSpPr bwMode="auto">
                          <a:xfrm>
                            <a:off x="9048" y="4222"/>
                            <a:ext cx="726" cy="471"/>
                            <a:chOff x="9048" y="4222"/>
                            <a:chExt cx="726" cy="471"/>
                          </a:xfrm>
                        </wpg:grpSpPr>
                        <wps:wsp>
                          <wps:cNvPr id="195" name="Freeform 180"/>
                          <wps:cNvSpPr>
                            <a:spLocks/>
                          </wps:cNvSpPr>
                          <wps:spPr bwMode="auto">
                            <a:xfrm>
                              <a:off x="9048" y="4222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726"/>
                                <a:gd name="T2" fmla="+- 0 4693 4222"/>
                                <a:gd name="T3" fmla="*/ 4693 h 471"/>
                                <a:gd name="T4" fmla="+- 0 9774 9048"/>
                                <a:gd name="T5" fmla="*/ T4 w 726"/>
                                <a:gd name="T6" fmla="+- 0 4693 4222"/>
                                <a:gd name="T7" fmla="*/ 4693 h 471"/>
                                <a:gd name="T8" fmla="+- 0 9774 9048"/>
                                <a:gd name="T9" fmla="*/ T8 w 726"/>
                                <a:gd name="T10" fmla="+- 0 4222 4222"/>
                                <a:gd name="T11" fmla="*/ 4222 h 471"/>
                                <a:gd name="T12" fmla="+- 0 9048 9048"/>
                                <a:gd name="T13" fmla="*/ T12 w 726"/>
                                <a:gd name="T14" fmla="+- 0 4222 4222"/>
                                <a:gd name="T15" fmla="*/ 4222 h 471"/>
                                <a:gd name="T16" fmla="+- 0 9048 9048"/>
                                <a:gd name="T17" fmla="*/ T16 w 726"/>
                                <a:gd name="T18" fmla="+- 0 4693 4222"/>
                                <a:gd name="T19" fmla="*/ 4693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7"/>
                        <wpg:cNvGrpSpPr>
                          <a:grpSpLocks/>
                        </wpg:cNvGrpSpPr>
                        <wpg:grpSpPr bwMode="auto">
                          <a:xfrm>
                            <a:off x="9048" y="4222"/>
                            <a:ext cx="726" cy="471"/>
                            <a:chOff x="9048" y="4222"/>
                            <a:chExt cx="726" cy="471"/>
                          </a:xfrm>
                        </wpg:grpSpPr>
                        <wps:wsp>
                          <wps:cNvPr id="197" name="Freeform 178"/>
                          <wps:cNvSpPr>
                            <a:spLocks/>
                          </wps:cNvSpPr>
                          <wps:spPr bwMode="auto">
                            <a:xfrm>
                              <a:off x="9048" y="4222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048 9048"/>
                                <a:gd name="T1" fmla="*/ T0 w 726"/>
                                <a:gd name="T2" fmla="+- 0 4693 4222"/>
                                <a:gd name="T3" fmla="*/ 4693 h 471"/>
                                <a:gd name="T4" fmla="+- 0 9774 9048"/>
                                <a:gd name="T5" fmla="*/ T4 w 726"/>
                                <a:gd name="T6" fmla="+- 0 4693 4222"/>
                                <a:gd name="T7" fmla="*/ 4693 h 471"/>
                                <a:gd name="T8" fmla="+- 0 9774 9048"/>
                                <a:gd name="T9" fmla="*/ T8 w 726"/>
                                <a:gd name="T10" fmla="+- 0 4222 4222"/>
                                <a:gd name="T11" fmla="*/ 4222 h 471"/>
                                <a:gd name="T12" fmla="+- 0 9048 9048"/>
                                <a:gd name="T13" fmla="*/ T12 w 726"/>
                                <a:gd name="T14" fmla="+- 0 4222 4222"/>
                                <a:gd name="T15" fmla="*/ 4222 h 471"/>
                                <a:gd name="T16" fmla="+- 0 9048 9048"/>
                                <a:gd name="T17" fmla="*/ T16 w 726"/>
                                <a:gd name="T18" fmla="+- 0 4693 4222"/>
                                <a:gd name="T19" fmla="*/ 4693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81.45pt;margin-top:15.45pt;width:407.6pt;height:232.6pt;z-index:-7957;mso-position-horizontal-relative:page" coordorigin="1629,309" coordsize="8153,4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">
                <v:shape id="Picture 185" o:spid="_x0000_s1027" type="#_x0000_t75" style="position:absolute;left:2482;top:425;width:6940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mZKDCAAAA3AAAAA8AAABkcnMvZG93bnJldi54bWxET9tqAjEQfS/4D2EKfSk1aynLdmsUFaSC&#10;T936AcNm9kKTyZLEdevXm4LQtzmc6yzXkzViJB96xwoW8wwEce10z62C0/f+pQARIrJG45gU/FKA&#10;9Wr2sMRSuwt/0VjFVqQQDiUq6GIcSilD3ZHFMHcDceIa5y3GBH0rtcdLCrdGvmZZLi32nBo6HGjX&#10;Uf1Tna2C3FxN/lw017YZ35qtY785fR6VenqcNh8gIk3xX3x3H3SaX7zD3zPpAr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5mSgwgAAANwAAAAPAAAAAAAAAAAAAAAAAJ8C&#10;AABkcnMvZG93bnJldi54bWxQSwUGAAAAAAQABAD3AAAAjgMAAAAA&#10;">
                  <v:imagedata r:id="rId39" o:title=""/>
                </v:shape>
                <v:group id="Group 183" o:spid="_x0000_s1028" style="position:absolute;left:1639;top:319;width:4926;height:471" coordorigin="1639,319" coordsize="49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4" o:spid="_x0000_s1029" style="position:absolute;left:1639;top:319;width:4926;height:471;visibility:visible;mso-wrap-style:square;v-text-anchor:top" coordsize="49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ix8EA&#10;AADcAAAADwAAAGRycy9kb3ducmV2LnhtbERPzWrCQBC+F/oOywi91Y0eShuzEREsPYTQRh9gyI5J&#10;NDsbdleTvr0rCN7m4/udbD2ZXlzJ+c6ygsU8AUFcW91xo+Cw371/gvABWWNvmRT8k4d1/vqSYart&#10;yH90rUIjYgj7FBW0IQyplL5uyaCf24E4ckfrDIYIXSO1wzGGm14uk+RDGuw4NrQ40Lal+lxdjIKd&#10;G3+LcgyyLL9xafuTvxywUOptNm1WIAJN4Sl+uH90nP+1gPsz8QKZ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IsfBAAAA3AAAAA8AAAAAAAAAAAAAAAAAmAIAAGRycy9kb3du&#10;cmV2LnhtbFBLBQYAAAAABAAEAPUAAACGAwAAAAA=&#10;" path="m,471r4926,l4926,,,,,471e" stroked="f">
                    <v:path arrowok="t" o:connecttype="custom" o:connectlocs="0,790;4926,790;4926,319;0,319;0,790" o:connectangles="0,0,0,0,0"/>
                  </v:shape>
                </v:group>
                <v:group id="Group 181" o:spid="_x0000_s1030" style="position:absolute;left:1639;top:319;width:4926;height:471" coordorigin="1639,319" coordsize="49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2" o:spid="_x0000_s1031" style="position:absolute;left:1639;top:319;width:4926;height:471;visibility:visible;mso-wrap-style:square;v-text-anchor:top" coordsize="49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46cUA&#10;AADcAAAADwAAAGRycy9kb3ducmV2LnhtbERPS2vCQBC+F/wPywheim7UKhpdpZRW6qXi4+JtyI5J&#10;MDsbs2sS++u7hUJv8/E9Z7luTSFqqlxuWcFwEIEgTqzOOVVwOn70ZyCcR9ZYWCYFD3KwXnWelhhr&#10;2/Ce6oNPRQhhF6OCzPsyltIlGRl0A1sSB+5iK4M+wCqVusImhJtCjqJoKg3mHBoyLOkto+R6uBsF&#10;hTs3k822fr/dhpdvfvm6b3fjZ6V63fZ1AcJT6//Ff+5PHebPx/D7TL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HjpxQAAANwAAAAPAAAAAAAAAAAAAAAAAJgCAABkcnMv&#10;ZG93bnJldi54bWxQSwUGAAAAAAQABAD1AAAAigMAAAAA&#10;" path="m,471r4926,l4926,,,,,471xe" filled="f" strokecolor="white">
                    <v:path arrowok="t" o:connecttype="custom" o:connectlocs="0,790;4926,790;4926,319;0,319;0,790" o:connectangles="0,0,0,0,0"/>
                  </v:shape>
                </v:group>
                <v:group id="Group 179" o:spid="_x0000_s1032" style="position:absolute;left:9048;top:4222;width:726;height:471" coordorigin="9048,4222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80" o:spid="_x0000_s1033" style="position:absolute;left:9048;top:4222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VMMAA&#10;AADcAAAADwAAAGRycy9kb3ducmV2LnhtbERPzWoCMRC+F/oOYQreataFSt0aRYpCwZPWBxg2Y7I1&#10;mYRN6q5vbwoFb/Px/c5yPXonrtSnLrCC2bQCQdwG3bFRcPrevb6DSBlZowtMCm6UYL16flpio8PA&#10;B7oesxElhFODCmzOsZEytZY8pmmIxIU7h95jLrA3Uvc4lHDvZF1Vc+mx49JgMdKnpfZy/PUKWrPd&#10;1mYuz0O0dTztf1ze7J1Sk5dx8wEi05gf4n/3ly7zF2/w90y5QK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EVMMAAAADcAAAADwAAAAAAAAAAAAAAAACYAgAAZHJzL2Rvd25y&#10;ZXYueG1sUEsFBgAAAAAEAAQA9QAAAIUDAAAAAA==&#10;" path="m,471r726,l726,,,,,471e" stroked="f">
                    <v:path arrowok="t" o:connecttype="custom" o:connectlocs="0,4693;726,4693;726,4222;0,4222;0,4693" o:connectangles="0,0,0,0,0"/>
                  </v:shape>
                </v:group>
                <v:group id="Group 177" o:spid="_x0000_s1034" style="position:absolute;left:9048;top:4222;width:726;height:471" coordorigin="9048,4222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8" o:spid="_x0000_s1035" style="position:absolute;left:9048;top:4222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fn78EA&#10;AADcAAAADwAAAGRycy9kb3ducmV2LnhtbERPS2vCQBC+C/0PyxR6000F+4iuIoWAFylJpechOyax&#10;mdmQ3Sbpv3cFobf5+J6z2U3cqoF63zgx8LxIQJGUzjZSGTh9ZfM3UD6gWGydkIE/8rDbPsw2mFo3&#10;Sk5DESoVQ8SnaKAOoUu19mVNjH7hOpLInV3PGCLsK217HGM4t3qZJC+asZHYUGNHHzWVP8UvG8i+&#10;T8mFV34vR5u3S64+qeCzMU+P034NKtAU/sV398HG+e+vcHsmXq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X5+/BAAAA3AAAAA8AAAAAAAAAAAAAAAAAmAIAAGRycy9kb3du&#10;cmV2LnhtbFBLBQYAAAAABAAEAPUAAACGAwAAAAA=&#10;" path="m,471r726,l726,,,,,471xe" filled="f" strokecolor="white">
                    <v:path arrowok="t" o:connecttype="custom" o:connectlocs="0,4693;726,4693;726,4222;0,4222;0,4693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b/>
          <w:bCs/>
          <w:sz w:val="21"/>
          <w:szCs w:val="21"/>
        </w:rPr>
        <w:t>Figure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12</w:t>
      </w:r>
      <w:r w:rsidR="00351A10">
        <w:rPr>
          <w:rFonts w:ascii="Arial" w:eastAsia="Arial" w:hAnsi="Arial" w:cs="Arial"/>
          <w:b/>
          <w:bCs/>
          <w:sz w:val="21"/>
          <w:szCs w:val="21"/>
        </w:rPr>
        <w:t>:</w:t>
      </w:r>
      <w:r w:rsidR="00351A10"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3"/>
          <w:sz w:val="21"/>
          <w:szCs w:val="21"/>
        </w:rPr>
        <w:t>P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r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ge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of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z w:val="21"/>
          <w:szCs w:val="21"/>
        </w:rPr>
        <w:t>d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z w:val="21"/>
          <w:szCs w:val="21"/>
        </w:rPr>
        <w:t>m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d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z w:val="21"/>
          <w:szCs w:val="21"/>
        </w:rPr>
        <w:t>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ng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as</w:t>
      </w:r>
      <w:r w:rsidR="00351A10">
        <w:rPr>
          <w:rFonts w:ascii="Arial" w:eastAsia="Arial" w:hAnsi="Arial" w:cs="Arial"/>
          <w:b/>
          <w:bCs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x</w:t>
      </w: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p w:rsidR="00ED5463" w:rsidRDefault="00351A10">
      <w:pPr>
        <w:spacing w:after="0" w:line="289" w:lineRule="exact"/>
        <w:ind w:left="1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m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</w:p>
    <w:p w:rsidR="00ED5463" w:rsidRDefault="00ED5463">
      <w:pPr>
        <w:spacing w:before="9" w:after="0" w:line="190" w:lineRule="exact"/>
        <w:rPr>
          <w:sz w:val="19"/>
          <w:szCs w:val="19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11" w:after="0" w:line="289" w:lineRule="exact"/>
        <w:ind w:right="70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Y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9" w:after="0" w:line="240" w:lineRule="exact"/>
        <w:rPr>
          <w:sz w:val="24"/>
          <w:szCs w:val="24"/>
        </w:rPr>
      </w:pPr>
    </w:p>
    <w:p w:rsidR="00ED5463" w:rsidRDefault="00351A10">
      <w:pPr>
        <w:spacing w:before="29" w:after="0" w:line="271" w:lineRule="auto"/>
        <w:ind w:left="120" w:right="1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po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8E4D5E">
      <w:pPr>
        <w:tabs>
          <w:tab w:val="left" w:pos="1400"/>
        </w:tabs>
        <w:spacing w:before="10" w:after="0" w:line="240" w:lineRule="auto"/>
        <w:ind w:left="197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22" behindDoc="1" locked="0" layoutInCell="1" allowOverlap="1" wp14:anchorId="62A2408C" wp14:editId="05931AB2">
                <wp:simplePos x="0" y="0"/>
                <wp:positionH relativeFrom="page">
                  <wp:posOffset>1040765</wp:posOffset>
                </wp:positionH>
                <wp:positionV relativeFrom="paragraph">
                  <wp:posOffset>163195</wp:posOffset>
                </wp:positionV>
                <wp:extent cx="3131820" cy="299085"/>
                <wp:effectExtent l="2540" t="1270" r="0" b="4445"/>
                <wp:wrapNone/>
                <wp:docPr id="18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883" w:rsidRDefault="00F11883">
                            <w:pPr>
                              <w:spacing w:before="65" w:after="0" w:line="240" w:lineRule="auto"/>
                              <w:ind w:right="-20"/>
                              <w:jc w:val="righ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pr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28" type="#_x0000_t202" style="position:absolute;left:0;text-align:left;margin-left:81.95pt;margin-top:12.85pt;width:246.6pt;height:23.55pt;z-index:-79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Pk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" filled="f" stroked="f">
                <v:textbox inset="0,0,0,0">
                  <w:txbxContent>
                    <w:p w:rsidR="00853B32" w:rsidRDefault="00853B32">
                      <w:pPr>
                        <w:spacing w:before="65" w:after="0" w:line="240" w:lineRule="auto"/>
                        <w:ind w:right="-20"/>
                        <w:jc w:val="right"/>
                        <w:rPr>
                          <w:rFonts w:ascii="Arial" w:eastAsia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pr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21"/>
                          <w:szCs w:val="21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21"/>
                          <w:szCs w:val="21"/>
                        </w:rPr>
                        <w:t>ce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24" behindDoc="1" locked="0" layoutInCell="1" allowOverlap="1" wp14:anchorId="7773DE5A" wp14:editId="33260BAC">
                <wp:simplePos x="0" y="0"/>
                <wp:positionH relativeFrom="page">
                  <wp:posOffset>1035685</wp:posOffset>
                </wp:positionH>
                <wp:positionV relativeFrom="paragraph">
                  <wp:posOffset>158115</wp:posOffset>
                </wp:positionV>
                <wp:extent cx="5565775" cy="3736340"/>
                <wp:effectExtent l="6985" t="5715" r="8890" b="1270"/>
                <wp:wrapNone/>
                <wp:docPr id="17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3736340"/>
                          <a:chOff x="1631" y="249"/>
                          <a:chExt cx="8765" cy="5884"/>
                        </a:xfrm>
                      </wpg:grpSpPr>
                      <pic:pic xmlns:pic="http://schemas.openxmlformats.org/drawingml/2006/picture">
                        <pic:nvPicPr>
                          <pic:cNvPr id="17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689"/>
                            <a:ext cx="8333" cy="5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9" name="Group 172"/>
                        <wpg:cNvGrpSpPr>
                          <a:grpSpLocks/>
                        </wpg:cNvGrpSpPr>
                        <wpg:grpSpPr bwMode="auto">
                          <a:xfrm>
                            <a:off x="1639" y="257"/>
                            <a:ext cx="4926" cy="471"/>
                            <a:chOff x="1639" y="257"/>
                            <a:chExt cx="4926" cy="471"/>
                          </a:xfrm>
                        </wpg:grpSpPr>
                        <wps:wsp>
                          <wps:cNvPr id="180" name="Freeform 173"/>
                          <wps:cNvSpPr>
                            <a:spLocks/>
                          </wps:cNvSpPr>
                          <wps:spPr bwMode="auto">
                            <a:xfrm>
                              <a:off x="1639" y="257"/>
                              <a:ext cx="4926" cy="471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728 257"/>
                                <a:gd name="T3" fmla="*/ 728 h 471"/>
                                <a:gd name="T4" fmla="+- 0 6565 1639"/>
                                <a:gd name="T5" fmla="*/ T4 w 4926"/>
                                <a:gd name="T6" fmla="+- 0 728 257"/>
                                <a:gd name="T7" fmla="*/ 728 h 471"/>
                                <a:gd name="T8" fmla="+- 0 6565 1639"/>
                                <a:gd name="T9" fmla="*/ T8 w 4926"/>
                                <a:gd name="T10" fmla="+- 0 257 257"/>
                                <a:gd name="T11" fmla="*/ 257 h 471"/>
                                <a:gd name="T12" fmla="+- 0 1639 1639"/>
                                <a:gd name="T13" fmla="*/ T12 w 4926"/>
                                <a:gd name="T14" fmla="+- 0 257 257"/>
                                <a:gd name="T15" fmla="*/ 257 h 471"/>
                                <a:gd name="T16" fmla="+- 0 1639 1639"/>
                                <a:gd name="T17" fmla="*/ T16 w 4926"/>
                                <a:gd name="T18" fmla="+- 0 728 257"/>
                                <a:gd name="T19" fmla="*/ 72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471">
                                  <a:moveTo>
                                    <a:pt x="0" y="471"/>
                                  </a:moveTo>
                                  <a:lnTo>
                                    <a:pt x="4926" y="471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0"/>
                        <wpg:cNvGrpSpPr>
                          <a:grpSpLocks/>
                        </wpg:cNvGrpSpPr>
                        <wpg:grpSpPr bwMode="auto">
                          <a:xfrm>
                            <a:off x="1639" y="257"/>
                            <a:ext cx="4926" cy="471"/>
                            <a:chOff x="1639" y="257"/>
                            <a:chExt cx="4926" cy="471"/>
                          </a:xfrm>
                        </wpg:grpSpPr>
                        <wps:wsp>
                          <wps:cNvPr id="182" name="Freeform 171"/>
                          <wps:cNvSpPr>
                            <a:spLocks/>
                          </wps:cNvSpPr>
                          <wps:spPr bwMode="auto">
                            <a:xfrm>
                              <a:off x="1639" y="257"/>
                              <a:ext cx="4926" cy="471"/>
                            </a:xfrm>
                            <a:custGeom>
                              <a:avLst/>
                              <a:gdLst>
                                <a:gd name="T0" fmla="+- 0 1639 1639"/>
                                <a:gd name="T1" fmla="*/ T0 w 4926"/>
                                <a:gd name="T2" fmla="+- 0 728 257"/>
                                <a:gd name="T3" fmla="*/ 728 h 471"/>
                                <a:gd name="T4" fmla="+- 0 6565 1639"/>
                                <a:gd name="T5" fmla="*/ T4 w 4926"/>
                                <a:gd name="T6" fmla="+- 0 728 257"/>
                                <a:gd name="T7" fmla="*/ 728 h 471"/>
                                <a:gd name="T8" fmla="+- 0 6565 1639"/>
                                <a:gd name="T9" fmla="*/ T8 w 4926"/>
                                <a:gd name="T10" fmla="+- 0 257 257"/>
                                <a:gd name="T11" fmla="*/ 257 h 471"/>
                                <a:gd name="T12" fmla="+- 0 1639 1639"/>
                                <a:gd name="T13" fmla="*/ T12 w 4926"/>
                                <a:gd name="T14" fmla="+- 0 257 257"/>
                                <a:gd name="T15" fmla="*/ 257 h 471"/>
                                <a:gd name="T16" fmla="+- 0 1639 1639"/>
                                <a:gd name="T17" fmla="*/ T16 w 4926"/>
                                <a:gd name="T18" fmla="+- 0 728 257"/>
                                <a:gd name="T19" fmla="*/ 728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6" h="471">
                                  <a:moveTo>
                                    <a:pt x="0" y="471"/>
                                  </a:moveTo>
                                  <a:lnTo>
                                    <a:pt x="4926" y="471"/>
                                  </a:lnTo>
                                  <a:lnTo>
                                    <a:pt x="49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8"/>
                        <wpg:cNvGrpSpPr>
                          <a:grpSpLocks/>
                        </wpg:cNvGrpSpPr>
                        <wpg:grpSpPr bwMode="auto">
                          <a:xfrm>
                            <a:off x="9663" y="5225"/>
                            <a:ext cx="726" cy="471"/>
                            <a:chOff x="9663" y="5225"/>
                            <a:chExt cx="726" cy="471"/>
                          </a:xfrm>
                        </wpg:grpSpPr>
                        <wps:wsp>
                          <wps:cNvPr id="184" name="Freeform 169"/>
                          <wps:cNvSpPr>
                            <a:spLocks/>
                          </wps:cNvSpPr>
                          <wps:spPr bwMode="auto">
                            <a:xfrm>
                              <a:off x="9663" y="5225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663 9663"/>
                                <a:gd name="T1" fmla="*/ T0 w 726"/>
                                <a:gd name="T2" fmla="+- 0 5696 5225"/>
                                <a:gd name="T3" fmla="*/ 5696 h 471"/>
                                <a:gd name="T4" fmla="+- 0 10389 9663"/>
                                <a:gd name="T5" fmla="*/ T4 w 726"/>
                                <a:gd name="T6" fmla="+- 0 5696 5225"/>
                                <a:gd name="T7" fmla="*/ 5696 h 471"/>
                                <a:gd name="T8" fmla="+- 0 10389 9663"/>
                                <a:gd name="T9" fmla="*/ T8 w 726"/>
                                <a:gd name="T10" fmla="+- 0 5225 5225"/>
                                <a:gd name="T11" fmla="*/ 5225 h 471"/>
                                <a:gd name="T12" fmla="+- 0 9663 9663"/>
                                <a:gd name="T13" fmla="*/ T12 w 726"/>
                                <a:gd name="T14" fmla="+- 0 5225 5225"/>
                                <a:gd name="T15" fmla="*/ 5225 h 471"/>
                                <a:gd name="T16" fmla="+- 0 9663 9663"/>
                                <a:gd name="T17" fmla="*/ T16 w 726"/>
                                <a:gd name="T18" fmla="+- 0 5696 5225"/>
                                <a:gd name="T19" fmla="*/ 569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6"/>
                        <wpg:cNvGrpSpPr>
                          <a:grpSpLocks/>
                        </wpg:cNvGrpSpPr>
                        <wpg:grpSpPr bwMode="auto">
                          <a:xfrm>
                            <a:off x="9663" y="5225"/>
                            <a:ext cx="726" cy="471"/>
                            <a:chOff x="9663" y="5225"/>
                            <a:chExt cx="726" cy="471"/>
                          </a:xfrm>
                        </wpg:grpSpPr>
                        <wps:wsp>
                          <wps:cNvPr id="186" name="Freeform 167"/>
                          <wps:cNvSpPr>
                            <a:spLocks/>
                          </wps:cNvSpPr>
                          <wps:spPr bwMode="auto">
                            <a:xfrm>
                              <a:off x="9663" y="5225"/>
                              <a:ext cx="726" cy="471"/>
                            </a:xfrm>
                            <a:custGeom>
                              <a:avLst/>
                              <a:gdLst>
                                <a:gd name="T0" fmla="+- 0 9663 9663"/>
                                <a:gd name="T1" fmla="*/ T0 w 726"/>
                                <a:gd name="T2" fmla="+- 0 5696 5225"/>
                                <a:gd name="T3" fmla="*/ 5696 h 471"/>
                                <a:gd name="T4" fmla="+- 0 10389 9663"/>
                                <a:gd name="T5" fmla="*/ T4 w 726"/>
                                <a:gd name="T6" fmla="+- 0 5696 5225"/>
                                <a:gd name="T7" fmla="*/ 5696 h 471"/>
                                <a:gd name="T8" fmla="+- 0 10389 9663"/>
                                <a:gd name="T9" fmla="*/ T8 w 726"/>
                                <a:gd name="T10" fmla="+- 0 5225 5225"/>
                                <a:gd name="T11" fmla="*/ 5225 h 471"/>
                                <a:gd name="T12" fmla="+- 0 9663 9663"/>
                                <a:gd name="T13" fmla="*/ T12 w 726"/>
                                <a:gd name="T14" fmla="+- 0 5225 5225"/>
                                <a:gd name="T15" fmla="*/ 5225 h 471"/>
                                <a:gd name="T16" fmla="+- 0 9663 9663"/>
                                <a:gd name="T17" fmla="*/ T16 w 726"/>
                                <a:gd name="T18" fmla="+- 0 5696 5225"/>
                                <a:gd name="T19" fmla="*/ 5696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6" h="471">
                                  <a:moveTo>
                                    <a:pt x="0" y="471"/>
                                  </a:moveTo>
                                  <a:lnTo>
                                    <a:pt x="726" y="471"/>
                                  </a:lnTo>
                                  <a:lnTo>
                                    <a:pt x="7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81.55pt;margin-top:12.45pt;width:438.25pt;height:294.2pt;z-index:-7956;mso-position-horizontal-relative:page" coordorigin="1631,249" coordsize="8765,5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">
                <v:shape id="Picture 174" o:spid="_x0000_s1027" type="#_x0000_t75" style="position:absolute;left:1800;top:689;width:8333;height:5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nYbrEAAAA3AAAAA8AAABkcnMvZG93bnJldi54bWxEj09rAkEMxe8Fv8MQwVudVaGV1VFUUIQe&#10;iv/uYSfurO5klp1Rt9++ORR6S3gv7/0yX3a+Vk9qYxXYwGiYgSIugq24NHA+bd+noGJCtlgHJgM/&#10;FGG56L3NMbfhxQd6HlOpJIRjjgZcSk2udSwceYzD0BCLdg2txyRrW2rb4kvCfa3HWfahPVYsDQ4b&#10;2jgq7seHN3D52m9v5KbZt47l5DGu/GE92Rkz6HerGahEXfo3/13vreB/Cq08IxPo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nYbrEAAAA3AAAAA8AAAAAAAAAAAAAAAAA&#10;nwIAAGRycy9kb3ducmV2LnhtbFBLBQYAAAAABAAEAPcAAACQAwAAAAA=&#10;">
                  <v:imagedata r:id="rId41" o:title=""/>
                </v:shape>
                <v:group id="Group 172" o:spid="_x0000_s1028" style="position:absolute;left:1639;top:257;width:4926;height:471" coordorigin="1639,257" coordsize="49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3" o:spid="_x0000_s1029" style="position:absolute;left:1639;top:257;width:4926;height:471;visibility:visible;mso-wrap-style:square;v-text-anchor:top" coordsize="49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RgcIA&#10;AADcAAAADwAAAGRycy9kb3ducmV2LnhtbESPQYvCMBCF74L/IYzgTVM9iHSNIoKyBymu6w8Ymtm2&#10;2kxKEm333zuHhb3N8N68981mN7hWvSjExrOBxTwDRVx623Bl4PZ9nK1BxYRssfVMBn4pwm47Hm0w&#10;t77nL3pdU6UkhGOOBuqUulzrWNbkMM59Ryzajw8Ok6yh0jZgL+Gu1cssW2mHDUtDjR0daiof16cz&#10;cAz95Vz0SRfFCZe+vcfnDc/GTCfD/gNUoiH9m/+uP63grwVfnpEJ9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PBGBwgAAANwAAAAPAAAAAAAAAAAAAAAAAJgCAABkcnMvZG93&#10;bnJldi54bWxQSwUGAAAAAAQABAD1AAAAhwMAAAAA&#10;" path="m,471r4926,l4926,,,,,471e" stroked="f">
                    <v:path arrowok="t" o:connecttype="custom" o:connectlocs="0,728;4926,728;4926,257;0,257;0,728" o:connectangles="0,0,0,0,0"/>
                  </v:shape>
                </v:group>
                <v:group id="Group 170" o:spid="_x0000_s1030" style="position:absolute;left:1639;top:257;width:4926;height:471" coordorigin="1639,257" coordsize="49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71" o:spid="_x0000_s1031" style="position:absolute;left:1639;top:257;width:4926;height:471;visibility:visible;mso-wrap-style:square;v-text-anchor:top" coordsize="49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Lr8UA&#10;AADcAAAADwAAAGRycy9kb3ducmV2LnhtbERPS2vCQBC+F/wPywhepG7UWiR1FSlVmkuLj0tvQ3ZM&#10;gtnZmN082l/fLQi9zcf3nNWmN6VoqXaFZQXTSQSCOLW64EzB+bR7XIJwHlljaZkUfJODzXrwsMJY&#10;244P1B59JkIIuxgV5N5XsZQuzcmgm9iKOHAXWxv0AdaZ1DV2IdyUchZFz9JgwaEhx4pec0qvx8Yo&#10;KN1Xt9gn7dvtNr388NNHk3zOx0qNhv32BYSn3v+L7+53HeYvZ/D3TLh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UuvxQAAANwAAAAPAAAAAAAAAAAAAAAAAJgCAABkcnMv&#10;ZG93bnJldi54bWxQSwUGAAAAAAQABAD1AAAAigMAAAAA&#10;" path="m,471r4926,l4926,,,,,471xe" filled="f" strokecolor="white">
                    <v:path arrowok="t" o:connecttype="custom" o:connectlocs="0,728;4926,728;4926,257;0,257;0,728" o:connectangles="0,0,0,0,0"/>
                  </v:shape>
                </v:group>
                <v:group id="Group 168" o:spid="_x0000_s1032" style="position:absolute;left:9663;top:5225;width:726;height:471" coordorigin="9663,5225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9" o:spid="_x0000_s1033" style="position:absolute;left:9663;top:5225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mdsAA&#10;AADcAAAADwAAAGRycy9kb3ducmV2LnhtbERPS2rDMBDdF3IHMYHuGrmmhOBYDqGkUMiqaQ4wWBPJ&#10;iTQSlhq7t68Khe7m8b7T7mbvxJ3GNARW8LyqQBD3QQ9sFJw/3542IFJG1ugCk4JvSrDrFg8tNjpM&#10;/EH3UzaihHBqUIHNOTZSpt6Sx7QKkbhwlzB6zAWORuoRpxLunayrai09DlwaLEZ6tdTfTl9eQW8O&#10;h9qs5WWKto7n49Xl/dEp9bic91sQmeb8L/5zv+syf/MCv8+UC2T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QmdsAAAADcAAAADwAAAAAAAAAAAAAAAACYAgAAZHJzL2Rvd25y&#10;ZXYueG1sUEsFBgAAAAAEAAQA9QAAAIUDAAAAAA==&#10;" path="m,471r726,l726,,,,,471e" stroked="f">
                    <v:path arrowok="t" o:connecttype="custom" o:connectlocs="0,5696;726,5696;726,5225;0,5225;0,5696" o:connectangles="0,0,0,0,0"/>
                  </v:shape>
                </v:group>
                <v:group id="Group 166" o:spid="_x0000_s1034" style="position:absolute;left:9663;top:5225;width:726;height:471" coordorigin="9663,5225" coordsize="726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7" o:spid="_x0000_s1035" style="position:absolute;left:9663;top:5225;width:726;height:471;visibility:visible;mso-wrap-style:square;v-text-anchor:top" coordsize="72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Uqb4A&#10;AADcAAAADwAAAGRycy9kb3ducmV2LnhtbERPTYvCMBC9L/gfwgje1lRBkWoUEQQvInbF89CMbbUz&#10;KU3U+u+NIOxtHu9zFquOa/Wg1ldODIyGCSiS3NlKCgOnv+3vDJQPKBZrJ2TgRR5Wy97PAlPrnnKk&#10;RxYKFUPEp2igDKFJtfZ5SYx+6BqSyF1cyxgibAttW3zGcK71OEmmmrGS2FBiQ5uS8lt2ZwPb8ym5&#10;8sSvZW+P9ZiLA2V8MWbQ79ZzUIG68C/+unc2zp9N4fNMvEAv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C1Km+AAAA3AAAAA8AAAAAAAAAAAAAAAAAmAIAAGRycy9kb3ducmV2&#10;LnhtbFBLBQYAAAAABAAEAPUAAACDAwAAAAA=&#10;" path="m,471r726,l726,,,,,471xe" filled="f" strokecolor="white">
                    <v:path arrowok="t" o:connecttype="custom" o:connectlocs="0,5696;726,5696;726,5225;0,5225;0,5696" o:connectangles="0,0,0,0,0"/>
                  </v:shape>
                </v:group>
                <w10:wrap anchorx="page"/>
              </v:group>
            </w:pict>
          </mc:Fallback>
        </mc:AlternateContent>
      </w:r>
      <w:r w:rsidR="00351A10">
        <w:rPr>
          <w:rFonts w:ascii="Arial" w:eastAsia="Arial" w:hAnsi="Arial" w:cs="Arial"/>
          <w:b/>
          <w:bCs/>
          <w:sz w:val="21"/>
          <w:szCs w:val="21"/>
        </w:rPr>
        <w:t>Figure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13</w:t>
      </w:r>
      <w:r w:rsidR="00351A10">
        <w:rPr>
          <w:rFonts w:ascii="Arial" w:eastAsia="Arial" w:hAnsi="Arial" w:cs="Arial"/>
          <w:b/>
          <w:bCs/>
          <w:sz w:val="21"/>
          <w:szCs w:val="21"/>
        </w:rPr>
        <w:t>:</w:t>
      </w:r>
      <w:r w:rsidR="00351A10">
        <w:rPr>
          <w:rFonts w:ascii="Arial" w:eastAsia="Arial" w:hAnsi="Arial" w:cs="Arial"/>
          <w:b/>
          <w:bCs/>
          <w:sz w:val="21"/>
          <w:szCs w:val="21"/>
        </w:rPr>
        <w:tab/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Pe</w:t>
      </w:r>
      <w:r w:rsidR="00351A10">
        <w:rPr>
          <w:rFonts w:ascii="Arial" w:eastAsia="Arial" w:hAnsi="Arial" w:cs="Arial"/>
          <w:b/>
          <w:bCs/>
          <w:spacing w:val="4"/>
          <w:sz w:val="21"/>
          <w:szCs w:val="21"/>
        </w:rPr>
        <w:t>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ge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of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DU</w:t>
      </w:r>
      <w:r w:rsidR="00351A10">
        <w:rPr>
          <w:rFonts w:ascii="Arial" w:eastAsia="Arial" w:hAnsi="Arial" w:cs="Arial"/>
          <w:b/>
          <w:bCs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es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ng 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H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p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6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n 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proj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z w:val="21"/>
          <w:szCs w:val="21"/>
        </w:rPr>
        <w:t>ur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z w:val="21"/>
          <w:szCs w:val="21"/>
        </w:rPr>
        <w:t>e</w:t>
      </w: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p w:rsidR="00ED5463" w:rsidRDefault="00351A10">
      <w:pPr>
        <w:spacing w:after="0" w:line="289" w:lineRule="exact"/>
        <w:ind w:left="11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4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10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9" w:after="0" w:line="260" w:lineRule="exact"/>
        <w:rPr>
          <w:sz w:val="26"/>
          <w:szCs w:val="26"/>
        </w:rPr>
      </w:pPr>
    </w:p>
    <w:p w:rsidR="00ED5463" w:rsidRDefault="00351A10">
      <w:pPr>
        <w:spacing w:before="11" w:after="0" w:line="289" w:lineRule="exact"/>
        <w:ind w:right="90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1"/>
          <w:sz w:val="24"/>
          <w:szCs w:val="24"/>
        </w:rPr>
        <w:t>Y</w:t>
      </w:r>
      <w:r>
        <w:rPr>
          <w:rFonts w:ascii="Calibri" w:eastAsia="Calibri" w:hAnsi="Calibri" w:cs="Calibri"/>
          <w:w w:val="99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eastAsia="Calibri" w:hAnsi="Calibri" w:cs="Calibri"/>
          <w:w w:val="99"/>
          <w:sz w:val="24"/>
          <w:szCs w:val="24"/>
        </w:rPr>
        <w:t>r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6" w:after="0" w:line="220" w:lineRule="exact"/>
      </w:pPr>
    </w:p>
    <w:p w:rsidR="00ED5463" w:rsidRDefault="00351A10">
      <w:pPr>
        <w:spacing w:before="29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</w:p>
    <w:p w:rsidR="00ED5463" w:rsidRDefault="00ED5463">
      <w:pPr>
        <w:spacing w:after="0"/>
        <w:sectPr w:rsidR="00ED5463">
          <w:pgSz w:w="11920" w:h="16840"/>
          <w:pgMar w:top="1380" w:right="1560" w:bottom="132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1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359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3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>t out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m</w:t>
      </w:r>
      <w:r>
        <w:rPr>
          <w:rFonts w:ascii="Arial" w:eastAsia="Arial" w:hAnsi="Arial" w:cs="Arial"/>
          <w:b/>
          <w:bCs/>
          <w:sz w:val="32"/>
          <w:szCs w:val="32"/>
        </w:rPr>
        <w:t>pa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</w:p>
    <w:p w:rsidR="00ED5463" w:rsidRDefault="00ED5463">
      <w:pPr>
        <w:spacing w:before="5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/AIDS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e-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</w:p>
    <w:p w:rsidR="00ED5463" w:rsidRDefault="00351A10">
      <w:pPr>
        <w:spacing w:before="1" w:after="0" w:line="240" w:lineRule="auto"/>
        <w:ind w:left="120" w:right="3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sect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8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der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 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HI</w:t>
      </w:r>
      <w:r>
        <w:rPr>
          <w:rFonts w:ascii="Arial" w:eastAsia="Arial" w:hAnsi="Arial" w:cs="Arial"/>
          <w:spacing w:val="-16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s’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10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 N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2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ect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ct.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Dyn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Ne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2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IDUs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vin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progra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 to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4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abo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goo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1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/c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arr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iuz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’,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and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rede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iuz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 sy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0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gree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erha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 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2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eac</w:t>
      </w:r>
      <w:r>
        <w:rPr>
          <w:rFonts w:ascii="Arial" w:eastAsia="Arial" w:hAnsi="Arial" w:cs="Arial"/>
          <w:b/>
          <w:bCs/>
          <w:sz w:val="24"/>
          <w:szCs w:val="24"/>
        </w:rPr>
        <w:t>h 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before="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road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po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reh</w:t>
      </w:r>
      <w:r>
        <w:rPr>
          <w:rFonts w:ascii="Arial" w:eastAsia="Arial" w:hAnsi="Arial" w:cs="Arial"/>
          <w:spacing w:val="-4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 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P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tende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2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ODC,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Day</w:t>
      </w:r>
      <w:r>
        <w:rPr>
          <w:rFonts w:ascii="Arial" w:eastAsia="Arial" w:hAnsi="Arial" w:cs="Arial"/>
          <w:spacing w:val="1"/>
          <w:sz w:val="24"/>
          <w:szCs w:val="24"/>
        </w:rPr>
        <w:t>top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ID.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 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oreo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“T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4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Gl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7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5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tit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ard</w:t>
      </w:r>
      <w:r>
        <w:rPr>
          <w:rFonts w:ascii="Arial" w:eastAsia="Arial" w:hAnsi="Arial" w:cs="Arial"/>
          <w:sz w:val="24"/>
          <w:szCs w:val="24"/>
        </w:rPr>
        <w:t>s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ffa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 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qu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rogre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ura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5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iq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 c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7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se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 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  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 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 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 </w:t>
      </w:r>
      <w:r>
        <w:rPr>
          <w:rFonts w:ascii="Arial" w:eastAsia="Arial" w:hAnsi="Arial" w:cs="Arial"/>
          <w:b/>
          <w:bCs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</w:p>
    <w:p w:rsidR="00ED5463" w:rsidRDefault="00351A10">
      <w:pPr>
        <w:spacing w:before="36" w:after="0" w:line="240" w:lineRule="auto"/>
        <w:ind w:left="120" w:right="60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</w:p>
    <w:p w:rsidR="00ED5463" w:rsidRDefault="00351A10">
      <w:pPr>
        <w:spacing w:before="36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pacing w:val="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roa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84</w:t>
      </w:r>
      <w:r>
        <w:rPr>
          <w:rFonts w:ascii="Arial" w:eastAsia="Arial" w:hAnsi="Arial" w:cs="Arial"/>
          <w:sz w:val="24"/>
          <w:szCs w:val="24"/>
        </w:rPr>
        <w:t xml:space="preserve">.  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quar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ngua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0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UK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ke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gre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2"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-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y-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'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2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gr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"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(199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08)</w:t>
      </w:r>
      <w:r>
        <w:rPr>
          <w:rFonts w:ascii="Arial" w:eastAsia="Arial" w:hAnsi="Arial" w:cs="Arial"/>
          <w:sz w:val="24"/>
          <w:szCs w:val="24"/>
        </w:rPr>
        <w:t>"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Ch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ED5463" w:rsidRDefault="00351A10">
      <w:pPr>
        <w:spacing w:before="1" w:after="0" w:line="271" w:lineRule="auto"/>
        <w:ind w:left="120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 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isk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s"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Ch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 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 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 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;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;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ly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;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 Day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Re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oar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ape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tre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anded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wa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use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grou</w:t>
      </w:r>
      <w:r>
        <w:rPr>
          <w:rFonts w:ascii="Arial" w:eastAsia="Arial" w:hAnsi="Arial" w:cs="Arial"/>
          <w:sz w:val="24"/>
          <w:szCs w:val="24"/>
        </w:rPr>
        <w:t>ps,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h-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 xml:space="preserve">ies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pee</w:t>
      </w:r>
      <w:r>
        <w:rPr>
          <w:rFonts w:ascii="Arial" w:eastAsia="Arial" w:hAnsi="Arial" w:cs="Arial"/>
          <w:spacing w:val="2"/>
          <w:sz w:val="24"/>
          <w:szCs w:val="24"/>
        </w:rPr>
        <w:t>r-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1620"/>
          <w:tab w:val="left" w:pos="3080"/>
          <w:tab w:val="left" w:pos="3560"/>
          <w:tab w:val="left" w:pos="4780"/>
          <w:tab w:val="left" w:pos="6420"/>
          <w:tab w:val="left" w:pos="7520"/>
        </w:tabs>
        <w:spacing w:after="0" w:line="271" w:lineRule="auto"/>
        <w:ind w:left="120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e3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sca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1" w:after="0" w:line="271" w:lineRule="auto"/>
        <w:ind w:left="120" w:right="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approa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ED5463" w:rsidRDefault="00351A10">
      <w:pPr>
        <w:spacing w:after="0" w:line="271" w:lineRule="auto"/>
        <w:ind w:left="120" w:right="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13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96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cy/c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9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G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CDC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g </w:t>
      </w:r>
      <w:r>
        <w:rPr>
          <w:rFonts w:ascii="Arial" w:eastAsia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 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w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fund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prea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8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z w:val="24"/>
          <w:szCs w:val="24"/>
        </w:rPr>
        <w:t>1</w:t>
      </w:r>
    </w:p>
    <w:p w:rsidR="00ED5463" w:rsidRDefault="00351A10">
      <w:pPr>
        <w:spacing w:before="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NGOs,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</w:p>
    <w:p w:rsidR="00ED5463" w:rsidRDefault="00ED5463">
      <w:pPr>
        <w:spacing w:after="0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1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rdo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4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hao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 H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4"/>
          <w:sz w:val="24"/>
          <w:szCs w:val="24"/>
        </w:rPr>
        <w:t>op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therap</w:t>
      </w:r>
      <w:r>
        <w:rPr>
          <w:rFonts w:ascii="Arial" w:eastAsia="Arial" w:hAnsi="Arial" w:cs="Arial"/>
          <w:spacing w:val="-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 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area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ffe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</w:p>
    <w:p w:rsidR="00ED5463" w:rsidRDefault="00351A10">
      <w:pPr>
        <w:spacing w:before="1" w:after="0" w:line="271" w:lineRule="auto"/>
        <w:ind w:left="120" w:right="1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t.</w:t>
      </w:r>
    </w:p>
    <w:p w:rsidR="00ED5463" w:rsidRDefault="00351A10">
      <w:pPr>
        <w:tabs>
          <w:tab w:val="left" w:pos="4000"/>
        </w:tabs>
        <w:spacing w:before="1" w:after="0" w:line="271" w:lineRule="auto"/>
        <w:ind w:left="120" w:righ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pp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vities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11" w:after="0" w:line="200" w:lineRule="exact"/>
        <w:rPr>
          <w:sz w:val="20"/>
          <w:szCs w:val="20"/>
        </w:rPr>
      </w:pPr>
    </w:p>
    <w:p w:rsidR="00ED5463" w:rsidRDefault="00351A10">
      <w:pPr>
        <w:spacing w:after="0" w:line="268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s</w:t>
      </w:r>
      <w:r>
        <w:rPr>
          <w:rFonts w:ascii="Batang" w:eastAsia="Batang" w:hAnsi="Batang" w:cs="Batang"/>
          <w:sz w:val="24"/>
          <w:szCs w:val="24"/>
        </w:rPr>
        <w:t xml:space="preserve">：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ED5463">
      <w:pPr>
        <w:spacing w:before="6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reha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qu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ski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beh</w:t>
      </w:r>
      <w:r>
        <w:rPr>
          <w:rFonts w:ascii="Arial" w:eastAsia="Arial" w:hAnsi="Arial" w:cs="Arial"/>
          <w:sz w:val="24"/>
          <w:szCs w:val="24"/>
        </w:rPr>
        <w:t>ind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erne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aran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ct.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IDUs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97</w:t>
      </w:r>
      <w:r>
        <w:rPr>
          <w:rFonts w:ascii="Arial" w:eastAsia="Arial" w:hAnsi="Arial" w:cs="Arial"/>
          <w:spacing w:val="5"/>
          <w:sz w:val="24"/>
          <w:szCs w:val="24"/>
        </w:rPr>
        <w:t>%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iod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y</w:t>
      </w:r>
    </w:p>
    <w:p w:rsidR="00ED5463" w:rsidRDefault="00351A10">
      <w:pPr>
        <w:spacing w:before="36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rodu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ED5463" w:rsidRDefault="00ED5463">
      <w:pPr>
        <w:spacing w:after="0"/>
        <w:sectPr w:rsidR="00ED5463">
          <w:pgSz w:w="11920" w:h="16840"/>
          <w:pgMar w:top="1380" w:right="162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-2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hroug</w:t>
      </w:r>
      <w:r>
        <w:rPr>
          <w:rFonts w:ascii="Arial" w:eastAsia="Arial" w:hAnsi="Arial" w:cs="Arial"/>
          <w:sz w:val="24"/>
          <w:szCs w:val="24"/>
        </w:rPr>
        <w:t>h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sode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op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inst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equen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 in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&lt;0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01)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06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96</w:t>
      </w:r>
      <w:r>
        <w:rPr>
          <w:rFonts w:ascii="Arial" w:eastAsia="Arial" w:hAnsi="Arial" w:cs="Arial"/>
          <w:spacing w:val="9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&lt;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001)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96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6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&lt;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001)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39" w:after="0" w:line="624" w:lineRule="exact"/>
        <w:ind w:left="120" w:right="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-bo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 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e1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after="0" w:line="238" w:lineRule="exact"/>
        <w:ind w:left="120" w:right="473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CDC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m to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w 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sm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 xml:space="preserve">w to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gree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O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DR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 Re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9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(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depen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Col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7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45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1600"/>
          <w:tab w:val="left" w:pos="2920"/>
          <w:tab w:val="left" w:pos="4900"/>
          <w:tab w:val="left" w:pos="5940"/>
          <w:tab w:val="left" w:pos="6380"/>
          <w:tab w:val="left" w:pos="7140"/>
          <w:tab w:val="left" w:pos="7900"/>
        </w:tabs>
        <w:spacing w:after="0" w:line="271" w:lineRule="auto"/>
        <w:ind w:left="120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e2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ly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tabs>
          <w:tab w:val="left" w:pos="2700"/>
        </w:tabs>
        <w:spacing w:before="1" w:after="0" w:line="271" w:lineRule="auto"/>
        <w:ind w:left="120" w:right="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ab/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inics,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Lao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22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17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2480"/>
        </w:tabs>
        <w:spacing w:after="0" w:line="271" w:lineRule="auto"/>
        <w:ind w:left="120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4"/>
          <w:sz w:val="24"/>
          <w:szCs w:val="24"/>
        </w:rPr>
        <w:t>pu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Long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hou)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borde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CDC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420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</w:p>
    <w:p w:rsidR="00ED5463" w:rsidRDefault="00351A10">
      <w:pPr>
        <w:spacing w:before="1" w:after="0" w:line="271" w:lineRule="auto"/>
        <w:ind w:left="120" w:right="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so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18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4</w:t>
      </w:r>
      <w:r>
        <w:rPr>
          <w:rFonts w:ascii="Arial" w:eastAsia="Arial" w:hAnsi="Arial" w:cs="Arial"/>
          <w:b/>
          <w:bCs/>
          <w:sz w:val="32"/>
          <w:szCs w:val="32"/>
        </w:rPr>
        <w:t>. M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g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va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ua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(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&amp;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)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4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</w:p>
    <w:p w:rsidR="00ED5463" w:rsidRDefault="00ED5463">
      <w:pPr>
        <w:spacing w:after="0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uper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oge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gre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</w:p>
    <w:p w:rsidR="00ED5463" w:rsidRDefault="00351A10">
      <w:pPr>
        <w:spacing w:before="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Re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vie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quan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t;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arr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erage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</w:p>
    <w:p w:rsidR="00ED5463" w:rsidRDefault="00351A10">
      <w:pPr>
        <w:spacing w:before="1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/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view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b-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8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uper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210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5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nv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nt 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 F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nci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l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nag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nt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57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36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“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andard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gu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 le</w:t>
      </w:r>
      <w:r>
        <w:rPr>
          <w:rFonts w:ascii="Arial" w:eastAsia="Arial" w:hAnsi="Arial" w:cs="Arial"/>
          <w:spacing w:val="-4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sh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ct,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depe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40" w:right="6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budge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udge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andard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40" w:right="62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ED5463" w:rsidRDefault="00875218">
      <w:pPr>
        <w:spacing w:before="36" w:after="0" w:line="271" w:lineRule="auto"/>
        <w:ind w:left="140" w:right="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DFAT</w:t>
      </w:r>
      <w:r w:rsidR="00351A10">
        <w:rPr>
          <w:rFonts w:ascii="Arial" w:eastAsia="Arial" w:hAnsi="Arial" w:cs="Arial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ct</w:t>
      </w:r>
      <w:r w:rsidR="00351A10">
        <w:rPr>
          <w:rFonts w:ascii="Arial" w:eastAsia="Arial" w:hAnsi="Arial" w:cs="Arial"/>
          <w:spacing w:val="1"/>
          <w:sz w:val="24"/>
          <w:szCs w:val="24"/>
        </w:rPr>
        <w:t>ua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>l</w:t>
      </w:r>
      <w:r w:rsidR="00351A10">
        <w:rPr>
          <w:rFonts w:ascii="Arial" w:eastAsia="Arial" w:hAnsi="Arial" w:cs="Arial"/>
          <w:sz w:val="24"/>
          <w:szCs w:val="24"/>
        </w:rPr>
        <w:t xml:space="preserve">y </w:t>
      </w:r>
      <w:r w:rsidR="00351A10">
        <w:rPr>
          <w:rFonts w:ascii="Arial" w:eastAsia="Arial" w:hAnsi="Arial" w:cs="Arial"/>
          <w:spacing w:val="1"/>
          <w:sz w:val="24"/>
          <w:szCs w:val="24"/>
        </w:rPr>
        <w:t>au</w:t>
      </w:r>
      <w:r w:rsidR="00351A10">
        <w:rPr>
          <w:rFonts w:ascii="Arial" w:eastAsia="Arial" w:hAnsi="Arial" w:cs="Arial"/>
          <w:spacing w:val="-4"/>
          <w:sz w:val="24"/>
          <w:szCs w:val="24"/>
        </w:rPr>
        <w:t>t</w:t>
      </w:r>
      <w:r w:rsidR="00351A10">
        <w:rPr>
          <w:rFonts w:ascii="Arial" w:eastAsia="Arial" w:hAnsi="Arial" w:cs="Arial"/>
          <w:spacing w:val="1"/>
          <w:sz w:val="24"/>
          <w:szCs w:val="24"/>
        </w:rPr>
        <w:t>ho</w:t>
      </w:r>
      <w:r w:rsidR="00351A10">
        <w:rPr>
          <w:rFonts w:ascii="Arial" w:eastAsia="Arial" w:hAnsi="Arial" w:cs="Arial"/>
          <w:spacing w:val="-3"/>
          <w:sz w:val="24"/>
          <w:szCs w:val="24"/>
        </w:rPr>
        <w:t>r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z w:val="24"/>
          <w:szCs w:val="24"/>
        </w:rPr>
        <w:t>z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d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t</w:t>
      </w:r>
      <w:r w:rsidR="00351A10">
        <w:rPr>
          <w:rFonts w:ascii="Arial" w:eastAsia="Arial" w:hAnsi="Arial" w:cs="Arial"/>
          <w:spacing w:val="1"/>
          <w:sz w:val="24"/>
          <w:szCs w:val="24"/>
        </w:rPr>
        <w:t>h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 w:rsidR="00351A10">
        <w:rPr>
          <w:rFonts w:ascii="Arial" w:eastAsia="Arial" w:hAnsi="Arial" w:cs="Arial"/>
          <w:spacing w:val="-5"/>
          <w:sz w:val="24"/>
          <w:szCs w:val="24"/>
        </w:rPr>
        <w:t>j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ct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a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 w:rsidR="00351A10">
        <w:rPr>
          <w:rFonts w:ascii="Arial" w:eastAsia="Arial" w:hAnsi="Arial" w:cs="Arial"/>
          <w:spacing w:val="-4"/>
          <w:sz w:val="24"/>
          <w:szCs w:val="24"/>
        </w:rPr>
        <w:t>ta</w:t>
      </w:r>
      <w:r w:rsidR="00351A10">
        <w:rPr>
          <w:rFonts w:ascii="Arial" w:eastAsia="Arial" w:hAnsi="Arial" w:cs="Arial"/>
          <w:sz w:val="24"/>
          <w:szCs w:val="24"/>
        </w:rPr>
        <w:t>l f</w:t>
      </w:r>
      <w:r w:rsidR="00351A10">
        <w:rPr>
          <w:rFonts w:ascii="Arial" w:eastAsia="Arial" w:hAnsi="Arial" w:cs="Arial"/>
          <w:spacing w:val="1"/>
          <w:sz w:val="24"/>
          <w:szCs w:val="24"/>
        </w:rPr>
        <w:t>un</w:t>
      </w:r>
      <w:r w:rsidR="00351A10">
        <w:rPr>
          <w:rFonts w:ascii="Arial" w:eastAsia="Arial" w:hAnsi="Arial" w:cs="Arial"/>
          <w:spacing w:val="-4"/>
          <w:sz w:val="24"/>
          <w:szCs w:val="24"/>
        </w:rPr>
        <w:t>d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n</w:t>
      </w:r>
      <w:r w:rsidR="00351A10">
        <w:rPr>
          <w:rFonts w:ascii="Arial" w:eastAsia="Arial" w:hAnsi="Arial" w:cs="Arial"/>
          <w:sz w:val="24"/>
          <w:szCs w:val="24"/>
        </w:rPr>
        <w:t>g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351A10">
        <w:rPr>
          <w:rFonts w:ascii="Arial" w:eastAsia="Arial" w:hAnsi="Arial" w:cs="Arial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0"/>
          <w:sz w:val="24"/>
          <w:szCs w:val="24"/>
        </w:rPr>
        <w:t>6</w:t>
      </w:r>
      <w:r w:rsidR="00351A10">
        <w:rPr>
          <w:rFonts w:ascii="Arial" w:eastAsia="Arial" w:hAnsi="Arial" w:cs="Arial"/>
          <w:spacing w:val="-4"/>
          <w:sz w:val="24"/>
          <w:szCs w:val="24"/>
        </w:rPr>
        <w:t>.</w:t>
      </w:r>
      <w:r w:rsidR="00351A10">
        <w:rPr>
          <w:rFonts w:ascii="Arial" w:eastAsia="Arial" w:hAnsi="Arial" w:cs="Arial"/>
          <w:spacing w:val="1"/>
          <w:sz w:val="24"/>
          <w:szCs w:val="24"/>
        </w:rPr>
        <w:t>3</w:t>
      </w:r>
      <w:r w:rsidR="00351A10">
        <w:rPr>
          <w:rFonts w:ascii="Arial" w:eastAsia="Arial" w:hAnsi="Arial" w:cs="Arial"/>
          <w:sz w:val="24"/>
          <w:szCs w:val="24"/>
        </w:rPr>
        <w:t>9</w:t>
      </w:r>
      <w:r w:rsidR="00351A1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8"/>
          <w:sz w:val="24"/>
          <w:szCs w:val="24"/>
        </w:rPr>
        <w:t>m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-1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z w:val="24"/>
          <w:szCs w:val="24"/>
        </w:rPr>
        <w:t>n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1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UD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351A10">
        <w:rPr>
          <w:rFonts w:ascii="Arial" w:eastAsia="Arial" w:hAnsi="Arial" w:cs="Arial"/>
          <w:sz w:val="24"/>
          <w:szCs w:val="24"/>
        </w:rPr>
        <w:t>v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r t</w:t>
      </w:r>
      <w:r w:rsidR="00351A10">
        <w:rPr>
          <w:rFonts w:ascii="Arial" w:eastAsia="Arial" w:hAnsi="Arial" w:cs="Arial"/>
          <w:spacing w:val="1"/>
          <w:sz w:val="24"/>
          <w:szCs w:val="24"/>
        </w:rPr>
        <w:t>h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p</w:t>
      </w:r>
      <w:r w:rsidR="00351A10">
        <w:rPr>
          <w:rFonts w:ascii="Arial" w:eastAsia="Arial" w:hAnsi="Arial" w:cs="Arial"/>
          <w:spacing w:val="1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st</w:t>
      </w:r>
      <w:r w:rsidR="00351A1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pacing w:val="-4"/>
          <w:sz w:val="24"/>
          <w:szCs w:val="24"/>
        </w:rPr>
        <w:t>u</w:t>
      </w:r>
      <w:r w:rsidR="00351A10">
        <w:rPr>
          <w:rFonts w:ascii="Arial" w:eastAsia="Arial" w:hAnsi="Arial" w:cs="Arial"/>
          <w:sz w:val="24"/>
          <w:szCs w:val="24"/>
        </w:rPr>
        <w:t>r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y</w:t>
      </w:r>
      <w:r w:rsidR="00351A10">
        <w:rPr>
          <w:rFonts w:ascii="Arial" w:eastAsia="Arial" w:hAnsi="Arial" w:cs="Arial"/>
          <w:spacing w:val="1"/>
          <w:sz w:val="24"/>
          <w:szCs w:val="24"/>
        </w:rPr>
        <w:t>ear</w:t>
      </w:r>
      <w:r w:rsidR="00351A10">
        <w:rPr>
          <w:rFonts w:ascii="Arial" w:eastAsia="Arial" w:hAnsi="Arial" w:cs="Arial"/>
          <w:sz w:val="24"/>
          <w:szCs w:val="24"/>
        </w:rPr>
        <w:t xml:space="preserve">s </w:t>
      </w:r>
      <w:r w:rsidR="00351A10">
        <w:rPr>
          <w:rFonts w:ascii="Arial" w:eastAsia="Arial" w:hAnsi="Arial" w:cs="Arial"/>
          <w:spacing w:val="1"/>
          <w:sz w:val="24"/>
          <w:szCs w:val="24"/>
        </w:rPr>
        <w:t>(0</w:t>
      </w:r>
      <w:r w:rsidR="00351A10">
        <w:rPr>
          <w:rFonts w:ascii="Arial" w:eastAsia="Arial" w:hAnsi="Arial" w:cs="Arial"/>
          <w:spacing w:val="5"/>
          <w:sz w:val="24"/>
          <w:szCs w:val="24"/>
        </w:rPr>
        <w:t>8</w:t>
      </w:r>
      <w:r w:rsidR="00351A10">
        <w:rPr>
          <w:rFonts w:ascii="Arial" w:eastAsia="Arial" w:hAnsi="Arial" w:cs="Arial"/>
          <w:spacing w:val="-3"/>
          <w:sz w:val="24"/>
          <w:szCs w:val="24"/>
        </w:rPr>
        <w:t>-</w:t>
      </w:r>
      <w:r w:rsidR="00351A10">
        <w:rPr>
          <w:rFonts w:ascii="Arial" w:eastAsia="Arial" w:hAnsi="Arial" w:cs="Arial"/>
          <w:spacing w:val="1"/>
          <w:sz w:val="24"/>
          <w:szCs w:val="24"/>
        </w:rPr>
        <w:t>0</w:t>
      </w:r>
      <w:r w:rsidR="00351A10">
        <w:rPr>
          <w:rFonts w:ascii="Arial" w:eastAsia="Arial" w:hAnsi="Arial" w:cs="Arial"/>
          <w:sz w:val="24"/>
          <w:szCs w:val="24"/>
        </w:rPr>
        <w:t>9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y</w:t>
      </w:r>
      <w:r w:rsidR="00351A10">
        <w:rPr>
          <w:rFonts w:ascii="Arial" w:eastAsia="Arial" w:hAnsi="Arial" w:cs="Arial"/>
          <w:spacing w:val="1"/>
          <w:sz w:val="24"/>
          <w:szCs w:val="24"/>
        </w:rPr>
        <w:t>ea</w:t>
      </w:r>
      <w:r w:rsidR="00351A10">
        <w:rPr>
          <w:rFonts w:ascii="Arial" w:eastAsia="Arial" w:hAnsi="Arial" w:cs="Arial"/>
          <w:sz w:val="24"/>
          <w:szCs w:val="24"/>
        </w:rPr>
        <w:t>r</w:t>
      </w:r>
      <w:r w:rsidR="00351A1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z w:val="24"/>
          <w:szCs w:val="24"/>
        </w:rPr>
        <w:t>.5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8"/>
          <w:sz w:val="24"/>
          <w:szCs w:val="24"/>
        </w:rPr>
        <w:t>m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-1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on</w:t>
      </w:r>
      <w:r w:rsidR="00351A10">
        <w:rPr>
          <w:rFonts w:ascii="Arial" w:eastAsia="Arial" w:hAnsi="Arial" w:cs="Arial"/>
          <w:sz w:val="24"/>
          <w:szCs w:val="24"/>
        </w:rPr>
        <w:t>,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0</w:t>
      </w:r>
      <w:r w:rsidR="00351A10">
        <w:rPr>
          <w:rFonts w:ascii="Arial" w:eastAsia="Arial" w:hAnsi="Arial" w:cs="Arial"/>
          <w:spacing w:val="6"/>
          <w:sz w:val="24"/>
          <w:szCs w:val="24"/>
        </w:rPr>
        <w:t>9</w:t>
      </w:r>
      <w:r w:rsidR="00351A10">
        <w:rPr>
          <w:rFonts w:ascii="Arial" w:eastAsia="Arial" w:hAnsi="Arial" w:cs="Arial"/>
          <w:spacing w:val="2"/>
          <w:sz w:val="24"/>
          <w:szCs w:val="24"/>
        </w:rPr>
        <w:t>-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z w:val="24"/>
          <w:szCs w:val="24"/>
        </w:rPr>
        <w:t>0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1</w:t>
      </w:r>
      <w:r w:rsidR="00351A10">
        <w:rPr>
          <w:rFonts w:ascii="Arial" w:eastAsia="Arial" w:hAnsi="Arial" w:cs="Arial"/>
          <w:spacing w:val="1"/>
          <w:sz w:val="24"/>
          <w:szCs w:val="24"/>
        </w:rPr>
        <w:t>68000</w:t>
      </w:r>
      <w:r w:rsidR="00351A10">
        <w:rPr>
          <w:rFonts w:ascii="Arial" w:eastAsia="Arial" w:hAnsi="Arial" w:cs="Arial"/>
          <w:spacing w:val="-4"/>
          <w:sz w:val="24"/>
          <w:szCs w:val="24"/>
        </w:rPr>
        <w:t>0</w:t>
      </w:r>
      <w:r w:rsidR="00351A10">
        <w:rPr>
          <w:rFonts w:ascii="Arial" w:eastAsia="Arial" w:hAnsi="Arial" w:cs="Arial"/>
          <w:sz w:val="24"/>
          <w:szCs w:val="24"/>
        </w:rPr>
        <w:t>,</w:t>
      </w:r>
      <w:r w:rsidR="00351A1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pacing w:val="4"/>
          <w:sz w:val="24"/>
          <w:szCs w:val="24"/>
        </w:rPr>
        <w:t>0</w:t>
      </w:r>
      <w:r w:rsidR="00351A10">
        <w:rPr>
          <w:rFonts w:ascii="Arial" w:eastAsia="Arial" w:hAnsi="Arial" w:cs="Arial"/>
          <w:spacing w:val="2"/>
          <w:sz w:val="24"/>
          <w:szCs w:val="24"/>
        </w:rPr>
        <w:t>-</w:t>
      </w:r>
      <w:r w:rsidR="00351A10">
        <w:rPr>
          <w:rFonts w:ascii="Arial" w:eastAsia="Arial" w:hAnsi="Arial" w:cs="Arial"/>
          <w:spacing w:val="-18"/>
          <w:sz w:val="24"/>
          <w:szCs w:val="24"/>
        </w:rPr>
        <w:t>1</w:t>
      </w:r>
      <w:r w:rsidR="00351A10">
        <w:rPr>
          <w:rFonts w:ascii="Arial" w:eastAsia="Arial" w:hAnsi="Arial" w:cs="Arial"/>
          <w:sz w:val="24"/>
          <w:szCs w:val="24"/>
        </w:rPr>
        <w:t>1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="00351A10">
        <w:rPr>
          <w:rFonts w:ascii="Arial" w:eastAsia="Arial" w:hAnsi="Arial" w:cs="Arial"/>
          <w:sz w:val="24"/>
          <w:szCs w:val="24"/>
        </w:rPr>
        <w:t>d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pacing w:val="-4"/>
          <w:sz w:val="24"/>
          <w:szCs w:val="24"/>
        </w:rPr>
        <w:t>7</w:t>
      </w:r>
      <w:r w:rsidR="00351A10">
        <w:rPr>
          <w:rFonts w:ascii="Arial" w:eastAsia="Arial" w:hAnsi="Arial" w:cs="Arial"/>
          <w:sz w:val="24"/>
          <w:szCs w:val="24"/>
        </w:rPr>
        <w:t xml:space="preserve">5 </w:t>
      </w:r>
      <w:r w:rsidR="00351A10">
        <w:rPr>
          <w:rFonts w:ascii="Arial" w:eastAsia="Arial" w:hAnsi="Arial" w:cs="Arial"/>
          <w:spacing w:val="-8"/>
          <w:sz w:val="24"/>
          <w:szCs w:val="24"/>
        </w:rPr>
        <w:t>m</w:t>
      </w:r>
      <w:r w:rsidR="00351A10">
        <w:rPr>
          <w:rFonts w:ascii="Arial" w:eastAsia="Arial" w:hAnsi="Arial" w:cs="Arial"/>
          <w:spacing w:val="4"/>
          <w:sz w:val="24"/>
          <w:szCs w:val="24"/>
        </w:rPr>
        <w:t>il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on</w:t>
      </w:r>
      <w:r w:rsidR="00351A10">
        <w:rPr>
          <w:rFonts w:ascii="Arial" w:eastAsia="Arial" w:hAnsi="Arial" w:cs="Arial"/>
          <w:sz w:val="24"/>
          <w:szCs w:val="24"/>
        </w:rPr>
        <w:t xml:space="preserve">, </w:t>
      </w:r>
      <w:r w:rsidR="00351A10">
        <w:rPr>
          <w:rFonts w:ascii="Arial" w:eastAsia="Arial" w:hAnsi="Arial" w:cs="Arial"/>
          <w:spacing w:val="-18"/>
          <w:sz w:val="24"/>
          <w:szCs w:val="24"/>
        </w:rPr>
        <w:t>1</w:t>
      </w:r>
      <w:r w:rsidR="00351A10">
        <w:rPr>
          <w:rFonts w:ascii="Arial" w:eastAsia="Arial" w:hAnsi="Arial" w:cs="Arial"/>
          <w:spacing w:val="3"/>
          <w:sz w:val="24"/>
          <w:szCs w:val="24"/>
        </w:rPr>
        <w:t>1</w:t>
      </w:r>
      <w:r w:rsidR="00351A10">
        <w:rPr>
          <w:rFonts w:ascii="Arial" w:eastAsia="Arial" w:hAnsi="Arial" w:cs="Arial"/>
          <w:spacing w:val="-3"/>
          <w:sz w:val="24"/>
          <w:szCs w:val="24"/>
        </w:rPr>
        <w:t>-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z w:val="24"/>
          <w:szCs w:val="24"/>
        </w:rPr>
        <w:t>2</w:t>
      </w:r>
      <w:r w:rsidR="00351A1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a</w:t>
      </w:r>
      <w:r w:rsidR="00351A10">
        <w:rPr>
          <w:rFonts w:ascii="Arial" w:eastAsia="Arial" w:hAnsi="Arial" w:cs="Arial"/>
          <w:spacing w:val="1"/>
          <w:sz w:val="24"/>
          <w:szCs w:val="24"/>
        </w:rPr>
        <w:t>nnu</w:t>
      </w:r>
      <w:r w:rsidR="00351A10">
        <w:rPr>
          <w:rFonts w:ascii="Arial" w:eastAsia="Arial" w:hAnsi="Arial" w:cs="Arial"/>
          <w:spacing w:val="-4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1</w:t>
      </w:r>
      <w:r w:rsidR="00351A10">
        <w:rPr>
          <w:rFonts w:ascii="Arial" w:eastAsia="Arial" w:hAnsi="Arial" w:cs="Arial"/>
          <w:sz w:val="24"/>
          <w:szCs w:val="24"/>
        </w:rPr>
        <w:t>.</w:t>
      </w:r>
      <w:r w:rsidR="00351A10">
        <w:rPr>
          <w:rFonts w:ascii="Arial" w:eastAsia="Arial" w:hAnsi="Arial" w:cs="Arial"/>
          <w:spacing w:val="1"/>
          <w:sz w:val="24"/>
          <w:szCs w:val="24"/>
        </w:rPr>
        <w:t>4</w:t>
      </w:r>
      <w:r w:rsidR="00351A10">
        <w:rPr>
          <w:rFonts w:ascii="Arial" w:eastAsia="Arial" w:hAnsi="Arial" w:cs="Arial"/>
          <w:sz w:val="24"/>
          <w:szCs w:val="24"/>
        </w:rPr>
        <w:t xml:space="preserve">6 </w:t>
      </w:r>
      <w:r w:rsidR="00351A10">
        <w:rPr>
          <w:rFonts w:ascii="Arial" w:eastAsia="Arial" w:hAnsi="Arial" w:cs="Arial"/>
          <w:spacing w:val="-8"/>
          <w:sz w:val="24"/>
          <w:szCs w:val="24"/>
        </w:rPr>
        <w:t>m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z w:val="24"/>
          <w:szCs w:val="24"/>
        </w:rPr>
        <w:t>l</w:t>
      </w:r>
      <w:r w:rsidR="00351A10">
        <w:rPr>
          <w:rFonts w:ascii="Arial" w:eastAsia="Arial" w:hAnsi="Arial" w:cs="Arial"/>
          <w:spacing w:val="-1"/>
          <w:sz w:val="24"/>
          <w:szCs w:val="24"/>
        </w:rPr>
        <w:t>l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pacing w:val="-4"/>
          <w:sz w:val="24"/>
          <w:szCs w:val="24"/>
        </w:rPr>
        <w:t>n</w:t>
      </w:r>
      <w:r w:rsidR="00351A10">
        <w:rPr>
          <w:rFonts w:ascii="Arial" w:eastAsia="Arial" w:hAnsi="Arial" w:cs="Arial"/>
          <w:spacing w:val="1"/>
          <w:sz w:val="24"/>
          <w:szCs w:val="24"/>
        </w:rPr>
        <w:t>)</w:t>
      </w:r>
      <w:r w:rsidR="00351A10">
        <w:rPr>
          <w:rFonts w:ascii="Arial" w:eastAsia="Arial" w:hAnsi="Arial" w:cs="Arial"/>
          <w:sz w:val="24"/>
          <w:szCs w:val="24"/>
        </w:rPr>
        <w:t>.</w:t>
      </w:r>
      <w:r w:rsidR="00351A1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6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ll</w:t>
      </w:r>
      <w:r w:rsidR="00351A10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t</w:t>
      </w:r>
      <w:r w:rsidR="00351A10">
        <w:rPr>
          <w:rFonts w:ascii="Arial" w:eastAsia="Arial" w:hAnsi="Arial" w:cs="Arial"/>
          <w:spacing w:val="-3"/>
          <w:sz w:val="24"/>
          <w:szCs w:val="24"/>
        </w:rPr>
        <w:t>h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p</w:t>
      </w:r>
      <w:r w:rsidR="00351A10">
        <w:rPr>
          <w:rFonts w:ascii="Arial" w:eastAsia="Arial" w:hAnsi="Arial" w:cs="Arial"/>
          <w:spacing w:val="-3"/>
          <w:sz w:val="24"/>
          <w:szCs w:val="24"/>
        </w:rPr>
        <w:t>r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pacing w:val="-5"/>
          <w:sz w:val="24"/>
          <w:szCs w:val="24"/>
        </w:rPr>
        <w:t>j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ct</w:t>
      </w:r>
      <w:r w:rsidR="00351A1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sz w:val="24"/>
          <w:szCs w:val="24"/>
        </w:rPr>
        <w:t>un</w:t>
      </w:r>
      <w:r w:rsidR="00351A10">
        <w:rPr>
          <w:rFonts w:ascii="Arial" w:eastAsia="Arial" w:hAnsi="Arial" w:cs="Arial"/>
          <w:spacing w:val="4"/>
          <w:sz w:val="24"/>
          <w:szCs w:val="24"/>
        </w:rPr>
        <w:t>d</w:t>
      </w:r>
      <w:r w:rsidR="00351A10">
        <w:rPr>
          <w:rFonts w:ascii="Arial" w:eastAsia="Arial" w:hAnsi="Arial" w:cs="Arial"/>
          <w:sz w:val="24"/>
          <w:szCs w:val="24"/>
        </w:rPr>
        <w:t>s</w:t>
      </w:r>
      <w:r w:rsidR="00351A10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h</w:t>
      </w:r>
      <w:r w:rsidR="00351A10">
        <w:rPr>
          <w:rFonts w:ascii="Arial" w:eastAsia="Arial" w:hAnsi="Arial" w:cs="Arial"/>
          <w:spacing w:val="1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ve</w:t>
      </w:r>
      <w:r w:rsidR="00351A1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4"/>
          <w:sz w:val="24"/>
          <w:szCs w:val="24"/>
        </w:rPr>
        <w:t>b</w:t>
      </w:r>
      <w:r w:rsidR="00351A10">
        <w:rPr>
          <w:rFonts w:ascii="Arial" w:eastAsia="Arial" w:hAnsi="Arial" w:cs="Arial"/>
          <w:spacing w:val="1"/>
          <w:sz w:val="24"/>
          <w:szCs w:val="24"/>
        </w:rPr>
        <w:t>ee</w:t>
      </w:r>
      <w:r w:rsidR="00351A10">
        <w:rPr>
          <w:rFonts w:ascii="Arial" w:eastAsia="Arial" w:hAnsi="Arial" w:cs="Arial"/>
          <w:sz w:val="24"/>
          <w:szCs w:val="24"/>
        </w:rPr>
        <w:t xml:space="preserve">n </w:t>
      </w:r>
      <w:r w:rsidR="00351A10">
        <w:rPr>
          <w:rFonts w:ascii="Arial" w:eastAsia="Arial" w:hAnsi="Arial" w:cs="Arial"/>
          <w:spacing w:val="1"/>
          <w:sz w:val="24"/>
          <w:szCs w:val="24"/>
        </w:rPr>
        <w:t>u</w:t>
      </w:r>
      <w:r w:rsidR="00351A10">
        <w:rPr>
          <w:rFonts w:ascii="Arial" w:eastAsia="Arial" w:hAnsi="Arial" w:cs="Arial"/>
          <w:sz w:val="24"/>
          <w:szCs w:val="24"/>
        </w:rPr>
        <w:t>s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 xml:space="preserve">d </w:t>
      </w:r>
      <w:r w:rsidR="00351A10">
        <w:rPr>
          <w:rFonts w:ascii="Arial" w:eastAsia="Arial" w:hAnsi="Arial" w:cs="Arial"/>
          <w:spacing w:val="1"/>
          <w:sz w:val="24"/>
          <w:szCs w:val="24"/>
        </w:rPr>
        <w:t>an</w:t>
      </w:r>
      <w:r w:rsidR="00351A10">
        <w:rPr>
          <w:rFonts w:ascii="Arial" w:eastAsia="Arial" w:hAnsi="Arial" w:cs="Arial"/>
          <w:sz w:val="24"/>
          <w:szCs w:val="24"/>
        </w:rPr>
        <w:t>d s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pacing w:val="-8"/>
          <w:sz w:val="24"/>
          <w:szCs w:val="24"/>
        </w:rPr>
        <w:t>m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o</w:t>
      </w:r>
      <w:r w:rsidR="00351A10">
        <w:rPr>
          <w:rFonts w:ascii="Arial" w:eastAsia="Arial" w:hAnsi="Arial" w:cs="Arial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t</w:t>
      </w:r>
      <w:r w:rsidR="00351A10">
        <w:rPr>
          <w:rFonts w:ascii="Arial" w:eastAsia="Arial" w:hAnsi="Arial" w:cs="Arial"/>
          <w:spacing w:val="1"/>
          <w:sz w:val="24"/>
          <w:szCs w:val="24"/>
        </w:rPr>
        <w:t>h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351A10">
        <w:rPr>
          <w:rFonts w:ascii="Arial" w:eastAsia="Arial" w:hAnsi="Arial" w:cs="Arial"/>
          <w:sz w:val="24"/>
          <w:szCs w:val="24"/>
        </w:rPr>
        <w:t>ct</w:t>
      </w:r>
      <w:r w:rsidR="00351A10">
        <w:rPr>
          <w:rFonts w:ascii="Arial" w:eastAsia="Arial" w:hAnsi="Arial" w:cs="Arial"/>
          <w:spacing w:val="5"/>
          <w:sz w:val="24"/>
          <w:szCs w:val="24"/>
        </w:rPr>
        <w:t>i</w:t>
      </w:r>
      <w:r w:rsidR="00351A10">
        <w:rPr>
          <w:rFonts w:ascii="Arial" w:eastAsia="Arial" w:hAnsi="Arial" w:cs="Arial"/>
          <w:spacing w:val="-5"/>
          <w:sz w:val="24"/>
          <w:szCs w:val="24"/>
        </w:rPr>
        <w:t>v</w:t>
      </w:r>
      <w:r w:rsidR="00351A10">
        <w:rPr>
          <w:rFonts w:ascii="Arial" w:eastAsia="Arial" w:hAnsi="Arial" w:cs="Arial"/>
          <w:spacing w:val="4"/>
          <w:sz w:val="24"/>
          <w:szCs w:val="24"/>
        </w:rPr>
        <w:t>i</w:t>
      </w:r>
      <w:r w:rsidR="00351A10">
        <w:rPr>
          <w:rFonts w:ascii="Arial" w:eastAsia="Arial" w:hAnsi="Arial" w:cs="Arial"/>
          <w:spacing w:val="-4"/>
          <w:sz w:val="24"/>
          <w:szCs w:val="24"/>
        </w:rPr>
        <w:t>t</w:t>
      </w:r>
      <w:r w:rsidR="00351A10">
        <w:rPr>
          <w:rFonts w:ascii="Arial" w:eastAsia="Arial" w:hAnsi="Arial" w:cs="Arial"/>
          <w:spacing w:val="6"/>
          <w:sz w:val="24"/>
          <w:szCs w:val="24"/>
        </w:rPr>
        <w:t>i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 xml:space="preserve">s </w:t>
      </w:r>
      <w:r w:rsidR="00351A10">
        <w:rPr>
          <w:rFonts w:ascii="Arial" w:eastAsia="Arial" w:hAnsi="Arial" w:cs="Arial"/>
          <w:spacing w:val="-5"/>
          <w:sz w:val="24"/>
          <w:szCs w:val="24"/>
        </w:rPr>
        <w:t>w</w:t>
      </w:r>
      <w:r w:rsidR="00351A10">
        <w:rPr>
          <w:rFonts w:ascii="Arial" w:eastAsia="Arial" w:hAnsi="Arial" w:cs="Arial"/>
          <w:spacing w:val="1"/>
          <w:sz w:val="24"/>
          <w:szCs w:val="24"/>
        </w:rPr>
        <w:t>er</w:t>
      </w:r>
      <w:r w:rsidR="00351A10">
        <w:rPr>
          <w:rFonts w:ascii="Arial" w:eastAsia="Arial" w:hAnsi="Arial" w:cs="Arial"/>
          <w:sz w:val="24"/>
          <w:szCs w:val="24"/>
        </w:rPr>
        <w:t>e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s</w:t>
      </w:r>
      <w:r w:rsidR="00351A10">
        <w:rPr>
          <w:rFonts w:ascii="Arial" w:eastAsia="Arial" w:hAnsi="Arial" w:cs="Arial"/>
          <w:spacing w:val="1"/>
          <w:sz w:val="24"/>
          <w:szCs w:val="24"/>
        </w:rPr>
        <w:t>u</w:t>
      </w:r>
      <w:r w:rsidR="00351A10">
        <w:rPr>
          <w:rFonts w:ascii="Arial" w:eastAsia="Arial" w:hAnsi="Arial" w:cs="Arial"/>
          <w:spacing w:val="-4"/>
          <w:sz w:val="24"/>
          <w:szCs w:val="24"/>
        </w:rPr>
        <w:t>p</w:t>
      </w:r>
      <w:r w:rsidR="00351A10">
        <w:rPr>
          <w:rFonts w:ascii="Arial" w:eastAsia="Arial" w:hAnsi="Arial" w:cs="Arial"/>
          <w:spacing w:val="1"/>
          <w:sz w:val="24"/>
          <w:szCs w:val="24"/>
        </w:rPr>
        <w:t>por</w:t>
      </w:r>
      <w:r w:rsidR="00351A10">
        <w:rPr>
          <w:rFonts w:ascii="Arial" w:eastAsia="Arial" w:hAnsi="Arial" w:cs="Arial"/>
          <w:sz w:val="24"/>
          <w:szCs w:val="24"/>
        </w:rPr>
        <w:t>t</w:t>
      </w:r>
      <w:r w:rsidR="00351A10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1"/>
          <w:sz w:val="24"/>
          <w:szCs w:val="24"/>
        </w:rPr>
        <w:t>b</w:t>
      </w:r>
      <w:r w:rsidR="00351A10">
        <w:rPr>
          <w:rFonts w:ascii="Arial" w:eastAsia="Arial" w:hAnsi="Arial" w:cs="Arial"/>
          <w:sz w:val="24"/>
          <w:szCs w:val="24"/>
        </w:rPr>
        <w:t xml:space="preserve">y </w:t>
      </w:r>
      <w:r w:rsidR="00351A10">
        <w:rPr>
          <w:rFonts w:ascii="Arial" w:eastAsia="Arial" w:hAnsi="Arial" w:cs="Arial"/>
          <w:spacing w:val="-7"/>
          <w:sz w:val="24"/>
          <w:szCs w:val="24"/>
        </w:rPr>
        <w:t>m</w:t>
      </w:r>
      <w:r w:rsidR="00351A10">
        <w:rPr>
          <w:rFonts w:ascii="Arial" w:eastAsia="Arial" w:hAnsi="Arial" w:cs="Arial"/>
          <w:spacing w:val="1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tc</w:t>
      </w:r>
      <w:r w:rsidR="00351A10">
        <w:rPr>
          <w:rFonts w:ascii="Arial" w:eastAsia="Arial" w:hAnsi="Arial" w:cs="Arial"/>
          <w:spacing w:val="5"/>
          <w:sz w:val="24"/>
          <w:szCs w:val="24"/>
        </w:rPr>
        <w:t>h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d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z w:val="24"/>
          <w:szCs w:val="24"/>
        </w:rPr>
        <w:t>f</w:t>
      </w:r>
      <w:r w:rsidR="00351A10">
        <w:rPr>
          <w:rFonts w:ascii="Arial" w:eastAsia="Arial" w:hAnsi="Arial" w:cs="Arial"/>
          <w:spacing w:val="1"/>
          <w:sz w:val="24"/>
          <w:szCs w:val="24"/>
        </w:rPr>
        <w:t>un</w:t>
      </w:r>
      <w:r w:rsidR="00351A10">
        <w:rPr>
          <w:rFonts w:ascii="Arial" w:eastAsia="Arial" w:hAnsi="Arial" w:cs="Arial"/>
          <w:sz w:val="24"/>
          <w:szCs w:val="24"/>
        </w:rPr>
        <w:t>d</w:t>
      </w:r>
      <w:r w:rsidR="00351A10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351A10">
        <w:rPr>
          <w:rFonts w:ascii="Arial" w:eastAsia="Arial" w:hAnsi="Arial" w:cs="Arial"/>
          <w:sz w:val="24"/>
          <w:szCs w:val="24"/>
        </w:rPr>
        <w:t>t</w:t>
      </w:r>
      <w:r w:rsidR="00351A10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-3"/>
          <w:sz w:val="24"/>
          <w:szCs w:val="24"/>
        </w:rPr>
        <w:t>a</w:t>
      </w:r>
      <w:r w:rsidR="00351A10">
        <w:rPr>
          <w:rFonts w:ascii="Arial" w:eastAsia="Arial" w:hAnsi="Arial" w:cs="Arial"/>
          <w:sz w:val="24"/>
          <w:szCs w:val="24"/>
        </w:rPr>
        <w:t>ll</w:t>
      </w:r>
      <w:r w:rsidR="00351A1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351A10">
        <w:rPr>
          <w:rFonts w:ascii="Arial" w:eastAsia="Arial" w:hAnsi="Arial" w:cs="Arial"/>
          <w:spacing w:val="4"/>
          <w:sz w:val="24"/>
          <w:szCs w:val="24"/>
        </w:rPr>
        <w:t>l</w:t>
      </w:r>
      <w:r w:rsidR="00351A10">
        <w:rPr>
          <w:rFonts w:ascii="Arial" w:eastAsia="Arial" w:hAnsi="Arial" w:cs="Arial"/>
          <w:spacing w:val="1"/>
          <w:sz w:val="24"/>
          <w:szCs w:val="24"/>
        </w:rPr>
        <w:t>e</w:t>
      </w:r>
      <w:r w:rsidR="00351A10">
        <w:rPr>
          <w:rFonts w:ascii="Arial" w:eastAsia="Arial" w:hAnsi="Arial" w:cs="Arial"/>
          <w:sz w:val="24"/>
          <w:szCs w:val="24"/>
        </w:rPr>
        <w:t>v</w:t>
      </w:r>
      <w:r w:rsidR="00351A10">
        <w:rPr>
          <w:rFonts w:ascii="Arial" w:eastAsia="Arial" w:hAnsi="Arial" w:cs="Arial"/>
          <w:spacing w:val="-4"/>
          <w:sz w:val="24"/>
          <w:szCs w:val="24"/>
        </w:rPr>
        <w:t>e</w:t>
      </w:r>
      <w:r w:rsidR="00351A10">
        <w:rPr>
          <w:rFonts w:ascii="Arial" w:eastAsia="Arial" w:hAnsi="Arial" w:cs="Arial"/>
          <w:spacing w:val="4"/>
          <w:sz w:val="24"/>
          <w:szCs w:val="24"/>
        </w:rPr>
        <w:t>l</w:t>
      </w:r>
      <w:r w:rsidR="00351A10">
        <w:rPr>
          <w:rFonts w:ascii="Arial" w:eastAsia="Arial" w:hAnsi="Arial" w:cs="Arial"/>
          <w:sz w:val="24"/>
          <w:szCs w:val="24"/>
        </w:rPr>
        <w:t>s.</w:t>
      </w:r>
    </w:p>
    <w:p w:rsidR="00ED5463" w:rsidRDefault="00351A10">
      <w:pPr>
        <w:spacing w:before="2" w:after="0" w:line="240" w:lineRule="auto"/>
        <w:ind w:left="1927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ED5463" w:rsidRDefault="00ED5463">
      <w:pPr>
        <w:spacing w:before="4" w:after="0" w:line="10" w:lineRule="exact"/>
        <w:rPr>
          <w:sz w:val="1"/>
          <w:szCs w:val="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"/>
        <w:gridCol w:w="1080"/>
        <w:gridCol w:w="1282"/>
        <w:gridCol w:w="1287"/>
        <w:gridCol w:w="1440"/>
        <w:gridCol w:w="1282"/>
        <w:gridCol w:w="1499"/>
      </w:tblGrid>
      <w:tr w:rsidR="00ED5463">
        <w:trPr>
          <w:trHeight w:hRule="exact" w:val="490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08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-18"/>
                <w:sz w:val="24"/>
                <w:szCs w:val="24"/>
              </w:rPr>
              <w:t>11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1-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2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</w:tr>
      <w:tr w:rsidR="00ED5463">
        <w:trPr>
          <w:trHeight w:hRule="exact" w:val="331"/>
        </w:trPr>
        <w:tc>
          <w:tcPr>
            <w:tcW w:w="8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18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ED5463">
        <w:trPr>
          <w:trHeight w:hRule="exact" w:val="485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IDS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32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727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58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746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685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ED5463">
        <w:trPr>
          <w:trHeight w:hRule="exact" w:val="490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unna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547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590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592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887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ED5463">
        <w:trPr>
          <w:trHeight w:hRule="exact" w:val="490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uang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373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563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2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980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522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ED5463">
        <w:trPr>
          <w:trHeight w:hRule="exact" w:val="486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ere</w:t>
            </w:r>
            <w:r>
              <w:rPr>
                <w:rFonts w:ascii="Arial" w:eastAsia="Arial" w:hAnsi="Arial" w:cs="Arial"/>
                <w:sz w:val="24"/>
                <w:szCs w:val="24"/>
              </w:rPr>
              <w:t>st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56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4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33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5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70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4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62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64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75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ED5463">
        <w:trPr>
          <w:trHeight w:hRule="exact" w:val="488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533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892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11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898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825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351A10">
            <w:pPr>
              <w:spacing w:before="99" w:after="0" w:line="240" w:lineRule="auto"/>
              <w:ind w:left="1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148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</w:tr>
      <w:tr w:rsidR="00ED5463">
        <w:trPr>
          <w:trHeight w:hRule="exact" w:val="331"/>
        </w:trPr>
        <w:tc>
          <w:tcPr>
            <w:tcW w:w="89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18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</w:p>
        </w:tc>
      </w:tr>
      <w:tr w:rsidR="00ED5463">
        <w:trPr>
          <w:trHeight w:hRule="exact" w:val="485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3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82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246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57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432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84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298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51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977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62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ED5463">
        <w:trPr>
          <w:trHeight w:hRule="exact" w:val="480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77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1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915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72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893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76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400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210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</w:tr>
      <w:tr w:rsidR="00ED5463">
        <w:trPr>
          <w:trHeight w:hRule="exact" w:val="475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77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1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216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04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left="51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612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36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ED5463">
        <w:trPr>
          <w:trHeight w:hRule="exact" w:val="346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1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355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542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901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800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ED5463">
        <w:trPr>
          <w:trHeight w:hRule="exact" w:val="485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3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77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1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6"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204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6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45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6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06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6" w:after="0" w:line="240" w:lineRule="auto"/>
              <w:ind w:left="51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525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69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0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957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752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40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473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65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0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3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408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33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557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85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862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64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828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</w:tr>
      <w:tr w:rsidR="00ED5463">
        <w:trPr>
          <w:trHeight w:hRule="exact" w:val="346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1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570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489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478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538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</w:tr>
      <w:tr w:rsidR="00ED5463">
        <w:trPr>
          <w:trHeight w:hRule="exact" w:val="480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77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1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95"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0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489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651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309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451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0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865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225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361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452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</w:tr>
      <w:tr w:rsidR="00ED5463">
        <w:trPr>
          <w:trHeight w:hRule="exact" w:val="346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10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10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355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25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877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5463" w:rsidRDefault="00351A10">
            <w:pPr>
              <w:spacing w:before="2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671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903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ED5463">
        <w:trPr>
          <w:trHeight w:hRule="exact" w:val="485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82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right="86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3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301" w:lineRule="exact"/>
              <w:ind w:right="85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9"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71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9" w:after="0" w:line="240" w:lineRule="auto"/>
              <w:ind w:left="45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57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19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426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09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51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678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38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</w:tr>
    </w:tbl>
    <w:p w:rsidR="00ED5463" w:rsidRDefault="00ED5463">
      <w:pPr>
        <w:spacing w:after="0"/>
        <w:sectPr w:rsidR="00ED5463">
          <w:pgSz w:w="11920" w:h="16840"/>
          <w:pgMar w:top="1380" w:right="1040" w:bottom="1280" w:left="1660" w:header="0" w:footer="995" w:gutter="0"/>
          <w:cols w:space="720"/>
        </w:sectPr>
      </w:pPr>
    </w:p>
    <w:p w:rsidR="00ED5463" w:rsidRDefault="00ED5463">
      <w:pPr>
        <w:spacing w:before="1" w:after="0" w:line="9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"/>
        <w:gridCol w:w="1080"/>
        <w:gridCol w:w="1282"/>
        <w:gridCol w:w="1287"/>
        <w:gridCol w:w="1440"/>
        <w:gridCol w:w="1282"/>
        <w:gridCol w:w="1499"/>
      </w:tblGrid>
      <w:tr w:rsidR="00ED5463">
        <w:trPr>
          <w:trHeight w:hRule="exact" w:val="317"/>
        </w:trPr>
        <w:tc>
          <w:tcPr>
            <w:tcW w:w="108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33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01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167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81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29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28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45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49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50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396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56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ED5463">
        <w:trPr>
          <w:trHeight w:hRule="exact" w:val="346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1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261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265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547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074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ED5463">
        <w:trPr>
          <w:trHeight w:hRule="exact" w:val="480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77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1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ED5463">
        <w:trPr>
          <w:trHeight w:hRule="exact" w:val="327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38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05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24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361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39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24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509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08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24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24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021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0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43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68</w:t>
            </w: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58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38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4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53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50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60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</w:tr>
      <w:tr w:rsidR="00ED5463">
        <w:trPr>
          <w:trHeight w:hRule="exact" w:val="341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1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418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07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543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247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208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ED5463">
        <w:trPr>
          <w:trHeight w:hRule="exact" w:val="485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3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82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position w:val="-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280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76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43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174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92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50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627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32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6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0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778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2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848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8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818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ED5463">
        <w:trPr>
          <w:trHeight w:hRule="exact" w:val="322"/>
        </w:trPr>
        <w:tc>
          <w:tcPr>
            <w:tcW w:w="108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33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0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29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872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40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4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883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57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29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960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98</w:t>
            </w: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5463" w:rsidRDefault="00351A10">
            <w:pPr>
              <w:spacing w:before="19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716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ED5463">
        <w:trPr>
          <w:trHeight w:hRule="exact" w:val="346"/>
        </w:trPr>
        <w:tc>
          <w:tcPr>
            <w:tcW w:w="10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ED5463"/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7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after="0" w:line="310" w:lineRule="exact"/>
              <w:ind w:right="80"/>
              <w:jc w:val="right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w w:val="92"/>
                <w:sz w:val="24"/>
                <w:szCs w:val="24"/>
              </w:rPr>
              <w:t>—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931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25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246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984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D5463" w:rsidRDefault="00351A10">
            <w:pPr>
              <w:spacing w:before="28" w:after="0" w:line="240" w:lineRule="auto"/>
              <w:ind w:left="3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162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</w:t>
            </w:r>
          </w:p>
        </w:tc>
      </w:tr>
      <w:tr w:rsidR="00ED5463">
        <w:trPr>
          <w:trHeight w:hRule="exact" w:val="490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533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45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892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1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965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830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99"/>
          </w:tcPr>
          <w:p w:rsidR="00ED5463" w:rsidRDefault="00ED5463">
            <w:pPr>
              <w:spacing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7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38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221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ED5463">
        <w:trPr>
          <w:trHeight w:hRule="exact" w:val="488"/>
        </w:trPr>
        <w:tc>
          <w:tcPr>
            <w:tcW w:w="21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95" w:after="0" w:line="240" w:lineRule="auto"/>
              <w:ind w:right="81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95" w:after="0" w:line="240" w:lineRule="auto"/>
              <w:ind w:left="50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67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47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95" w:after="0" w:line="240" w:lineRule="auto"/>
              <w:ind w:left="4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23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66CC"/>
          </w:tcPr>
          <w:p w:rsidR="00ED5463" w:rsidRDefault="00351A10">
            <w:pPr>
              <w:spacing w:before="95" w:after="0" w:line="240" w:lineRule="auto"/>
              <w:ind w:left="56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72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71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</w:tbl>
    <w:p w:rsidR="00ED5463" w:rsidRDefault="00ED5463">
      <w:pPr>
        <w:spacing w:before="4" w:after="0" w:line="130" w:lineRule="exact"/>
        <w:rPr>
          <w:sz w:val="13"/>
          <w:szCs w:val="13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9" w:after="0" w:line="408" w:lineRule="auto"/>
        <w:ind w:left="352" w:right="695" w:firstLine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*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pacing w:val="-3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scr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16" w:after="0" w:line="220" w:lineRule="exact"/>
      </w:pPr>
    </w:p>
    <w:p w:rsidR="00ED5463" w:rsidRDefault="00351A10">
      <w:pPr>
        <w:spacing w:after="0" w:line="240" w:lineRule="auto"/>
        <w:ind w:left="140" w:right="72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before="36" w:after="0" w:line="271" w:lineRule="auto"/>
        <w:ind w:left="140" w:right="6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ED5463" w:rsidRDefault="00351A10">
      <w:pPr>
        <w:spacing w:before="1" w:after="0" w:line="271" w:lineRule="auto"/>
        <w:ind w:left="140" w:right="6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rang</w:t>
      </w:r>
      <w:r>
        <w:rPr>
          <w:rFonts w:ascii="Arial" w:eastAsia="Arial" w:hAnsi="Arial" w:cs="Arial"/>
          <w:spacing w:val="1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roo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0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arehou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eras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pho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.)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arra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fi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 xml:space="preserve">ss,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 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 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  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nuou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 xml:space="preserve">t  4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 xml:space="preserve">ss,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 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</w:p>
    <w:p w:rsidR="00ED5463" w:rsidRDefault="00351A10">
      <w:pPr>
        <w:spacing w:before="1" w:after="0" w:line="240" w:lineRule="auto"/>
        <w:ind w:left="140" w:right="5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184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appro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320" w:right="1040" w:bottom="1280" w:left="1660" w:header="0" w:footer="995" w:gutter="0"/>
          <w:cols w:space="720"/>
        </w:sectPr>
      </w:pPr>
    </w:p>
    <w:p w:rsidR="00ED5463" w:rsidRDefault="00ED5463">
      <w:pPr>
        <w:spacing w:before="4" w:after="0" w:line="160" w:lineRule="exact"/>
        <w:rPr>
          <w:sz w:val="16"/>
          <w:szCs w:val="16"/>
        </w:rPr>
      </w:pPr>
    </w:p>
    <w:p w:rsidR="00ED5463" w:rsidRDefault="00351A10">
      <w:pPr>
        <w:spacing w:before="29" w:after="0" w:line="240" w:lineRule="auto"/>
        <w:ind w:left="120" w:right="57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36" w:after="0" w:line="271" w:lineRule="auto"/>
        <w:ind w:left="120" w:right="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y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 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udge</w:t>
      </w:r>
      <w:r>
        <w:rPr>
          <w:rFonts w:ascii="Arial" w:eastAsia="Arial" w:hAnsi="Arial" w:cs="Arial"/>
          <w:sz w:val="24"/>
          <w:szCs w:val="24"/>
        </w:rPr>
        <w:t xml:space="preserve">t.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560" w:right="1680" w:bottom="1280" w:left="1680" w:header="0" w:footer="995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370" w:lineRule="exact"/>
        <w:ind w:left="120" w:right="140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Microsoft JhengHei" w:eastAsia="Microsoft JhengHei" w:hAnsi="Microsoft JhengHei" w:cs="Microsoft JhengHei"/>
          <w:spacing w:val="5"/>
          <w:sz w:val="28"/>
          <w:szCs w:val="28"/>
        </w:rPr>
        <w:t>Ⅲ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in</w:t>
      </w:r>
      <w:r>
        <w:rPr>
          <w:rFonts w:ascii="Arial" w:eastAsia="Arial" w:hAnsi="Arial" w:cs="Arial"/>
          <w:b/>
          <w:bCs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ve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,</w:t>
      </w:r>
      <w:r>
        <w:rPr>
          <w:rFonts w:ascii="Arial" w:eastAsia="Arial" w:hAnsi="Arial" w:cs="Arial"/>
          <w:b/>
          <w:bCs/>
          <w:spacing w:val="-2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en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20" w:right="501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. 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h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eve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</w:p>
    <w:p w:rsidR="00ED5463" w:rsidRDefault="00351A10">
      <w:pPr>
        <w:spacing w:before="36" w:after="0" w:line="240" w:lineRule="auto"/>
        <w:ind w:left="120" w:right="37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user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gge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</w:p>
    <w:p w:rsidR="00ED5463" w:rsidRDefault="00351A10">
      <w:pPr>
        <w:spacing w:before="1" w:after="0" w:line="271" w:lineRule="auto"/>
        <w:ind w:left="120" w:right="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51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sy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sk </w:t>
      </w:r>
      <w:r>
        <w:rPr>
          <w:rFonts w:ascii="Arial" w:eastAsia="Arial" w:hAnsi="Arial" w:cs="Arial"/>
          <w:spacing w:val="1"/>
          <w:sz w:val="24"/>
          <w:szCs w:val="24"/>
        </w:rPr>
        <w:t>beha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se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  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g-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g-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sect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erat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under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ct.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9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le,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6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/A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DS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ED5463" w:rsidRDefault="00351A10">
      <w:pPr>
        <w:spacing w:before="36" w:after="0" w:line="240" w:lineRule="auto"/>
        <w:ind w:left="120" w:right="294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y-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lth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int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ED5463" w:rsidRDefault="00ED5463">
      <w:pPr>
        <w:spacing w:after="0"/>
        <w:jc w:val="both"/>
        <w:sectPr w:rsidR="00ED5463">
          <w:pgSz w:w="11920" w:h="16840"/>
          <w:pgMar w:top="156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cing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ial 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'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k,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ze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 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dge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ura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prea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sitive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edg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vior c</w:t>
      </w:r>
      <w:r>
        <w:rPr>
          <w:rFonts w:ascii="Arial" w:eastAsia="Arial" w:hAnsi="Arial" w:cs="Arial"/>
          <w:spacing w:val="1"/>
          <w:sz w:val="24"/>
          <w:szCs w:val="24"/>
        </w:rPr>
        <w:t>hanged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 NGOs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ies,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10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en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eff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ED5463" w:rsidRDefault="00351A10">
      <w:pPr>
        <w:spacing w:before="1" w:after="0" w:line="271" w:lineRule="auto"/>
        <w:ind w:left="120" w:right="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hara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1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before="36"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s-</w:t>
      </w:r>
      <w:r>
        <w:rPr>
          <w:rFonts w:ascii="Arial" w:eastAsia="Arial" w:hAnsi="Arial" w:cs="Arial"/>
          <w:spacing w:val="1"/>
          <w:sz w:val="24"/>
          <w:szCs w:val="24"/>
        </w:rPr>
        <w:t>bord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oper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ying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10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ies to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in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ree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org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 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sm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houg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ion </w:t>
      </w:r>
      <w:r>
        <w:rPr>
          <w:rFonts w:ascii="Arial" w:eastAsia="Arial" w:hAnsi="Arial" w:cs="Arial"/>
          <w:spacing w:val="1"/>
          <w:sz w:val="24"/>
          <w:szCs w:val="24"/>
        </w:rPr>
        <w:t>agree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bo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3658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2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x</w:t>
      </w:r>
      <w:r>
        <w:rPr>
          <w:rFonts w:ascii="Arial" w:eastAsia="Arial" w:hAnsi="Arial" w:cs="Arial"/>
          <w:b/>
          <w:bCs/>
          <w:sz w:val="32"/>
          <w:szCs w:val="32"/>
        </w:rPr>
        <w:t>pe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nce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ugge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3" w:after="0" w:line="200" w:lineRule="exact"/>
        <w:rPr>
          <w:sz w:val="20"/>
          <w:szCs w:val="20"/>
        </w:rPr>
      </w:pPr>
    </w:p>
    <w:p w:rsidR="00ED5463" w:rsidRDefault="00351A10">
      <w:pPr>
        <w:spacing w:after="0" w:line="266" w:lineRule="auto"/>
        <w:ind w:left="120" w:right="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Batang" w:eastAsia="Batang" w:hAnsi="Batang" w:cs="Batang"/>
          <w:spacing w:val="5"/>
          <w:sz w:val="24"/>
          <w:szCs w:val="24"/>
        </w:rPr>
        <w:t>）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po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6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sks;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 f</w:t>
      </w:r>
      <w:r>
        <w:rPr>
          <w:rFonts w:ascii="Arial" w:eastAsia="Arial" w:hAnsi="Arial" w:cs="Arial"/>
          <w:spacing w:val="1"/>
          <w:sz w:val="24"/>
          <w:szCs w:val="24"/>
        </w:rPr>
        <w:t>edera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uou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lp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ogn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 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adop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une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ob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ron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30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-q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</w:p>
    <w:p w:rsidR="00ED5463" w:rsidRDefault="00351A10">
      <w:pPr>
        <w:spacing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enhan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hroug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 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fro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9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40" w:lineRule="auto"/>
        <w:ind w:left="120" w:right="35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</w:p>
    <w:p w:rsidR="00ED5463" w:rsidRDefault="00ED5463">
      <w:pPr>
        <w:spacing w:before="8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l,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ease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k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eff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ED5463" w:rsidRDefault="00351A10">
      <w:pPr>
        <w:spacing w:before="1" w:after="0" w:line="271" w:lineRule="auto"/>
        <w:ind w:left="120" w:right="11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ordan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cs,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 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pacing w:val="-4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egra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fra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approa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351A10">
      <w:pPr>
        <w:spacing w:before="1" w:after="0" w:line="240" w:lineRule="auto"/>
        <w:ind w:left="120" w:right="83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1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in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before="1" w:after="0" w:line="271" w:lineRule="auto"/>
        <w:ind w:left="120" w:right="1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t.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he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NGOs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bene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up 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oop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wa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ED5463" w:rsidRDefault="00351A10">
      <w:pPr>
        <w:spacing w:before="1" w:after="0" w:line="271" w:lineRule="auto"/>
        <w:ind w:left="120" w:right="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4"/>
          <w:sz w:val="24"/>
          <w:szCs w:val="24"/>
        </w:rPr>
        <w:t>li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sm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te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  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  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</w:t>
      </w:r>
      <w:r>
        <w:rPr>
          <w:rFonts w:ascii="Arial" w:eastAsia="Arial" w:hAnsi="Arial" w:cs="Arial"/>
          <w:spacing w:val="1"/>
          <w:sz w:val="24"/>
          <w:szCs w:val="24"/>
        </w:rPr>
        <w:t>are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rang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 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/H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1" w:after="0" w:line="271" w:lineRule="auto"/>
        <w:ind w:left="120" w:right="1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&amp;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7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ct. 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2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395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3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ff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ha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nges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104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ED5463" w:rsidRDefault="00351A10">
      <w:pPr>
        <w:spacing w:before="36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5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here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equen</w:t>
      </w:r>
      <w:r>
        <w:rPr>
          <w:rFonts w:ascii="Arial" w:eastAsia="Arial" w:hAnsi="Arial" w:cs="Arial"/>
          <w:sz w:val="24"/>
          <w:szCs w:val="24"/>
        </w:rPr>
        <w:t xml:space="preserve">cy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enough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need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 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erage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ged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4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ard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sex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ED5463" w:rsidRDefault="00351A10">
      <w:pPr>
        <w:spacing w:before="1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rang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ened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vio</w:t>
      </w:r>
      <w:r>
        <w:rPr>
          <w:rFonts w:ascii="Arial" w:eastAsia="Arial" w:hAnsi="Arial" w:cs="Arial"/>
          <w:spacing w:val="7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 -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here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ed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arene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 IDUs. G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IDUs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w 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37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NGOs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36" w:after="0" w:line="271" w:lineRule="auto"/>
        <w:ind w:left="120" w:right="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 c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ong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vities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urre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NGOs.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f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ED5463" w:rsidRDefault="00351A10">
      <w:pPr>
        <w:spacing w:before="1" w:after="0" w:line="271" w:lineRule="auto"/>
        <w:ind w:left="120" w:right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hadon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 xml:space="preserve">RP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tna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gree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 NG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rned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  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ara</w:t>
      </w:r>
      <w:r>
        <w:rPr>
          <w:rFonts w:ascii="Arial" w:eastAsia="Arial" w:hAnsi="Arial" w:cs="Arial"/>
          <w:spacing w:val="-4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616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4 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C</w:t>
      </w:r>
      <w:r>
        <w:rPr>
          <w:rFonts w:ascii="Arial" w:eastAsia="Arial" w:hAnsi="Arial" w:cs="Arial"/>
          <w:b/>
          <w:bCs/>
          <w:sz w:val="32"/>
          <w:szCs w:val="32"/>
        </w:rPr>
        <w:t>onc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usi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o</w:t>
      </w:r>
      <w:r>
        <w:rPr>
          <w:rFonts w:ascii="Arial" w:eastAsia="Arial" w:hAnsi="Arial" w:cs="Arial"/>
          <w:b/>
          <w:bCs/>
          <w:sz w:val="32"/>
          <w:szCs w:val="32"/>
        </w:rPr>
        <w:t>ns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71" w:lineRule="auto"/>
        <w:ind w:left="120" w:right="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0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875218">
        <w:rPr>
          <w:rFonts w:ascii="Arial" w:eastAsia="Arial" w:hAnsi="Arial" w:cs="Arial"/>
          <w:spacing w:val="-2"/>
          <w:sz w:val="24"/>
          <w:szCs w:val="24"/>
        </w:rPr>
        <w:t>DFAT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oner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lev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annu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appro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 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t,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prehen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t,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NGOs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s-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drug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ened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t,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f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nhan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anded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0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ED5463">
      <w:pPr>
        <w:spacing w:before="9" w:after="0" w:line="170" w:lineRule="exact"/>
        <w:rPr>
          <w:sz w:val="17"/>
          <w:szCs w:val="17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370" w:lineRule="exact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Microsoft JhengHei" w:eastAsia="Microsoft JhengHei" w:hAnsi="Microsoft JhengHei" w:cs="Microsoft JhengHei"/>
          <w:spacing w:val="5"/>
          <w:sz w:val="28"/>
          <w:szCs w:val="28"/>
        </w:rPr>
        <w:t>Ⅳ</w:t>
      </w:r>
      <w:r>
        <w:rPr>
          <w:rFonts w:ascii="Arial" w:eastAsia="Arial" w:hAnsi="Arial" w:cs="Arial"/>
          <w:b/>
          <w:bCs/>
          <w:sz w:val="28"/>
          <w:szCs w:val="28"/>
        </w:rPr>
        <w:t>.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Ne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-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6" w:after="0" w:line="260" w:lineRule="exact"/>
        <w:rPr>
          <w:sz w:val="26"/>
          <w:szCs w:val="26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1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of 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ro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>t han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-</w:t>
      </w:r>
      <w:r>
        <w:rPr>
          <w:rFonts w:ascii="Arial" w:eastAsia="Arial" w:hAnsi="Arial" w:cs="Arial"/>
          <w:b/>
          <w:bCs/>
          <w:sz w:val="32"/>
          <w:szCs w:val="32"/>
        </w:rPr>
        <w:t>ov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66" w:lineRule="auto"/>
        <w:ind w:left="120" w:right="2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Batang" w:eastAsia="Batang" w:hAnsi="Batang" w:cs="Batang"/>
          <w:spacing w:val="5"/>
          <w:sz w:val="24"/>
          <w:szCs w:val="24"/>
        </w:rPr>
        <w:t>）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ED5463" w:rsidRDefault="00351A10">
      <w:pPr>
        <w:spacing w:before="7" w:after="0" w:line="271" w:lineRule="auto"/>
        <w:ind w:left="120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pur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1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reg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pur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rup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</w:p>
    <w:p w:rsidR="00ED5463" w:rsidRDefault="00351A10">
      <w:pPr>
        <w:spacing w:before="1"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998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90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99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4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13</w:t>
      </w:r>
      <w:r>
        <w:rPr>
          <w:rFonts w:ascii="Arial" w:eastAsia="Arial" w:hAnsi="Arial" w:cs="Arial"/>
          <w:spacing w:val="4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oh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and</w:t>
      </w:r>
    </w:p>
    <w:p w:rsidR="00ED5463" w:rsidRDefault="00351A10">
      <w:pPr>
        <w:spacing w:before="36" w:after="0" w:line="271" w:lineRule="auto"/>
        <w:ind w:left="120" w:right="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50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before="11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Batang" w:eastAsia="Batang" w:hAnsi="Batang" w:cs="Batang"/>
          <w:spacing w:val="5"/>
          <w:sz w:val="24"/>
          <w:szCs w:val="24"/>
        </w:rPr>
        <w:t>）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D5463" w:rsidRDefault="00351A10">
      <w:pPr>
        <w:spacing w:before="41" w:after="0" w:line="271" w:lineRule="auto"/>
        <w:ind w:left="120" w:right="5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pho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bur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</w:p>
    <w:p w:rsidR="00ED5463" w:rsidRDefault="00351A10">
      <w:pPr>
        <w:spacing w:before="1" w:after="0" w:line="271" w:lineRule="auto"/>
        <w:ind w:left="120" w:right="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ort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CD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ep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ord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boo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req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hor</w:t>
      </w:r>
      <w:r>
        <w:rPr>
          <w:rFonts w:ascii="Arial" w:eastAsia="Arial" w:hAnsi="Arial" w:cs="Arial"/>
          <w:spacing w:val="2"/>
          <w:sz w:val="24"/>
          <w:szCs w:val="24"/>
        </w:rPr>
        <w:t>t-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11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</w:t>
      </w:r>
      <w:r>
        <w:rPr>
          <w:rFonts w:ascii="Batang" w:eastAsia="Batang" w:hAnsi="Batang" w:cs="Batang"/>
          <w:spacing w:val="5"/>
          <w:sz w:val="24"/>
          <w:szCs w:val="24"/>
        </w:rPr>
        <w:t>）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af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</w:p>
    <w:p w:rsidR="00ED5463" w:rsidRDefault="00351A10">
      <w:pPr>
        <w:spacing w:before="41" w:after="0" w:line="271" w:lineRule="auto"/>
        <w:ind w:left="120" w:right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7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 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outrea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gro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0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uou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nuou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1"/>
          <w:sz w:val="24"/>
          <w:szCs w:val="24"/>
        </w:rPr>
        <w:t>und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351A10">
      <w:pPr>
        <w:spacing w:before="1" w:after="0" w:line="271" w:lineRule="auto"/>
        <w:ind w:left="120" w:right="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anno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r</w:t>
      </w:r>
    </w:p>
    <w:p w:rsidR="00ED5463" w:rsidRDefault="00ED5463">
      <w:pPr>
        <w:spacing w:after="0"/>
        <w:sectPr w:rsidR="00ED5463">
          <w:pgSz w:w="11920" w:h="16840"/>
          <w:pgMar w:top="1560" w:right="1620" w:bottom="1280" w:left="1680" w:header="0" w:footer="995" w:gutter="0"/>
          <w:cols w:space="720"/>
        </w:sectPr>
      </w:pPr>
    </w:p>
    <w:p w:rsidR="00ED5463" w:rsidRDefault="00351A10">
      <w:pPr>
        <w:spacing w:before="61" w:after="0" w:line="271" w:lineRule="auto"/>
        <w:ind w:left="120" w:right="3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ph</w:t>
      </w:r>
      <w:r>
        <w:rPr>
          <w:rFonts w:ascii="Arial" w:eastAsia="Arial" w:hAnsi="Arial" w:cs="Arial"/>
          <w:sz w:val="24"/>
          <w:szCs w:val="24"/>
        </w:rPr>
        <w:t>ys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arre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8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9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 xml:space="preserve">ch </w:t>
      </w:r>
      <w:r>
        <w:rPr>
          <w:rFonts w:ascii="Arial" w:eastAsia="Arial" w:hAnsi="Arial" w:cs="Arial"/>
          <w:spacing w:val="1"/>
          <w:sz w:val="24"/>
          <w:szCs w:val="24"/>
        </w:rPr>
        <w:t>(abou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4</w:t>
      </w:r>
      <w:r>
        <w:rPr>
          <w:rFonts w:ascii="Batang" w:eastAsia="Batang" w:hAnsi="Batang" w:cs="Batang"/>
          <w:spacing w:val="5"/>
          <w:sz w:val="24"/>
          <w:szCs w:val="24"/>
        </w:rPr>
        <w:t>）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ED5463" w:rsidRDefault="00351A10">
      <w:pPr>
        <w:spacing w:before="41" w:after="0" w:line="271" w:lineRule="auto"/>
        <w:ind w:left="120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G</w:t>
      </w:r>
      <w:r>
        <w:rPr>
          <w:rFonts w:ascii="Arial" w:eastAsia="Arial" w:hAnsi="Arial" w:cs="Arial"/>
          <w:spacing w:val="1"/>
          <w:sz w:val="24"/>
          <w:szCs w:val="24"/>
        </w:rPr>
        <w:t>uang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progra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y-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gra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HIV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outrea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Long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pacing w:val="2"/>
          <w:sz w:val="24"/>
          <w:szCs w:val="24"/>
        </w:rPr>
        <w:t>t-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nhu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dr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 cl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before="3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tabs>
          <w:tab w:val="left" w:pos="6760"/>
        </w:tabs>
        <w:spacing w:after="0" w:line="271" w:lineRule="auto"/>
        <w:ind w:left="120" w:right="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5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inci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5" w:after="0" w:line="280" w:lineRule="exact"/>
        <w:rPr>
          <w:sz w:val="28"/>
          <w:szCs w:val="28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1"/>
          <w:sz w:val="32"/>
          <w:szCs w:val="32"/>
        </w:rPr>
        <w:t>2</w:t>
      </w:r>
      <w:r>
        <w:rPr>
          <w:rFonts w:ascii="Arial" w:eastAsia="Arial" w:hAnsi="Arial" w:cs="Arial"/>
          <w:b/>
          <w:bCs/>
          <w:sz w:val="32"/>
          <w:szCs w:val="32"/>
        </w:rPr>
        <w:t>.</w:t>
      </w:r>
      <w:r>
        <w:rPr>
          <w:rFonts w:ascii="Arial" w:eastAsia="Arial" w:hAnsi="Arial" w:cs="Arial"/>
          <w:b/>
          <w:bCs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of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ng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>j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ec</w:t>
      </w:r>
      <w:r>
        <w:rPr>
          <w:rFonts w:ascii="Arial" w:eastAsia="Arial" w:hAnsi="Arial" w:cs="Arial"/>
          <w:b/>
          <w:bCs/>
          <w:sz w:val="32"/>
          <w:szCs w:val="32"/>
        </w:rPr>
        <w:t>t 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x</w:t>
      </w:r>
      <w:r>
        <w:rPr>
          <w:rFonts w:ascii="Arial" w:eastAsia="Arial" w:hAnsi="Arial" w:cs="Arial"/>
          <w:b/>
          <w:bCs/>
          <w:sz w:val="32"/>
          <w:szCs w:val="32"/>
        </w:rPr>
        <w:t>pe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6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nce 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nd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out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ut</w: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3"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cces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ex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ED5463" w:rsidRDefault="00351A10">
      <w:pPr>
        <w:spacing w:before="36" w:after="0" w:line="271" w:lineRule="auto"/>
        <w:ind w:left="120" w:right="5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rdo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re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phar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s/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cs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adre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out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ode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har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ffa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IDS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roup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ED5463">
      <w:pPr>
        <w:spacing w:after="0"/>
        <w:jc w:val="both"/>
        <w:sectPr w:rsidR="00ED5463">
          <w:pgSz w:w="11920" w:h="16840"/>
          <w:pgMar w:top="1380" w:right="1680" w:bottom="1280" w:left="1680" w:header="0" w:footer="995" w:gutter="0"/>
          <w:cols w:space="720"/>
        </w:sectPr>
      </w:pPr>
    </w:p>
    <w:p w:rsidR="00ED5463" w:rsidRDefault="00ED5463">
      <w:pPr>
        <w:spacing w:before="4" w:after="0" w:line="160" w:lineRule="exact"/>
        <w:rPr>
          <w:sz w:val="16"/>
          <w:szCs w:val="16"/>
        </w:rPr>
      </w:pPr>
    </w:p>
    <w:p w:rsidR="00ED5463" w:rsidRDefault="00351A10">
      <w:pPr>
        <w:spacing w:before="29" w:after="0" w:line="240" w:lineRule="auto"/>
        <w:ind w:left="120" w:right="43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ED5463" w:rsidRDefault="00351A10">
      <w:pPr>
        <w:spacing w:before="36" w:after="0" w:line="271" w:lineRule="auto"/>
        <w:ind w:left="120" w:right="5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9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uppor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redu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progra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por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aga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/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ct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dep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6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unna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.  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are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erne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9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ED5463" w:rsidRDefault="00351A10">
      <w:pPr>
        <w:spacing w:before="1" w:after="0" w:line="271" w:lineRule="auto"/>
        <w:ind w:left="120" w:right="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in</w:t>
      </w:r>
      <w:r>
        <w:rPr>
          <w:rFonts w:ascii="Arial" w:eastAsia="Arial" w:hAnsi="Arial" w:cs="Arial"/>
          <w:spacing w:val="1"/>
          <w:sz w:val="24"/>
          <w:szCs w:val="24"/>
        </w:rPr>
        <w:t>ter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dru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pro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rge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group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rodu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enhan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end</w:t>
      </w:r>
      <w:r>
        <w:rPr>
          <w:rFonts w:ascii="Arial" w:eastAsia="Arial" w:hAnsi="Arial" w:cs="Arial"/>
          <w:sz w:val="24"/>
          <w:szCs w:val="24"/>
        </w:rPr>
        <w:t>s.</w:t>
      </w:r>
    </w:p>
    <w:p w:rsidR="00ED5463" w:rsidRDefault="00ED5463">
      <w:pPr>
        <w:spacing w:after="0"/>
        <w:jc w:val="both"/>
        <w:sectPr w:rsidR="00ED5463">
          <w:pgSz w:w="11920" w:h="16840"/>
          <w:pgMar w:top="1560" w:right="1680" w:bottom="1280" w:left="1680" w:header="0" w:footer="995" w:gutter="0"/>
          <w:cols w:space="720"/>
        </w:sectPr>
      </w:pPr>
    </w:p>
    <w:p w:rsidR="00ED5463" w:rsidRDefault="00351A10" w:rsidP="00E74ADD">
      <w:pPr>
        <w:spacing w:before="23" w:after="0" w:line="240" w:lineRule="auto"/>
        <w:ind w:left="120" w:right="-2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1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j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ED5463" w:rsidRDefault="00ED5463">
      <w:pPr>
        <w:spacing w:before="16" w:after="0" w:line="240" w:lineRule="exact"/>
        <w:rPr>
          <w:sz w:val="24"/>
          <w:szCs w:val="24"/>
        </w:rPr>
      </w:pPr>
    </w:p>
    <w:p w:rsidR="00ED5463" w:rsidRDefault="008E4D5E">
      <w:pPr>
        <w:spacing w:after="0" w:line="465" w:lineRule="auto"/>
        <w:ind w:left="120" w:right="341" w:firstLine="423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25" behindDoc="1" locked="0" layoutInCell="1" allowOverlap="1" wp14:anchorId="01EDB487" wp14:editId="1733493B">
                <wp:simplePos x="0" y="0"/>
                <wp:positionH relativeFrom="page">
                  <wp:posOffset>962026</wp:posOffset>
                </wp:positionH>
                <wp:positionV relativeFrom="paragraph">
                  <wp:posOffset>825500</wp:posOffset>
                </wp:positionV>
                <wp:extent cx="6005830" cy="8833899"/>
                <wp:effectExtent l="0" t="0" r="13970" b="5715"/>
                <wp:wrapNone/>
                <wp:docPr id="17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8833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"/>
                              <w:gridCol w:w="3261"/>
                              <w:gridCol w:w="25"/>
                              <w:gridCol w:w="4227"/>
                            </w:tblGrid>
                            <w:tr w:rsidR="00F11883" w:rsidTr="00B35EB0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7521" w:type="dxa"/>
                                  <w:gridSpan w:val="4"/>
                                  <w:tcBorders>
                                    <w:top w:val="single" w:sz="6" w:space="0" w:color="111111"/>
                                    <w:left w:val="single" w:sz="4" w:space="0" w:color="auto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404" w:right="138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37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1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188" w:right="116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Kun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64" w:right="174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uhu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64" w:right="174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1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399" w:right="138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Yu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xi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59" w:right="173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567" w:right="154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236" w:right="121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59" w:right="173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zi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64" w:right="174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92" w:right="177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236" w:right="121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ehon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903" w:right="188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xi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894" w:right="1871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63" w:right="165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236" w:right="121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29" w:right="16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35" w:right="17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Yon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06" w:right="169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1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159" w:right="113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82" w:right="166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Yan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58" w:right="164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303" w:right="1281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Bann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754" w:right="172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385" w:right="136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92" w:right="168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159" w:right="114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629" w:right="1618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94" w:type="dxa"/>
                                  <w:gridSpan w:val="3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303" w:right="127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42" w:after="0" w:line="240" w:lineRule="auto"/>
                                    <w:ind w:left="1826" w:right="180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ze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7521" w:type="dxa"/>
                                  <w:gridSpan w:val="4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4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404" w:right="138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37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212" w:right="119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548" w:right="153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342" w:right="132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687" w:right="167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You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221" w:right="119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7" w:after="0" w:line="240" w:lineRule="auto"/>
                                    <w:ind w:left="1711" w:right="169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236" w:right="121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764" w:right="174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Yu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212" w:right="119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668" w:right="1656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312" w:right="129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846" w:right="1824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vMerge w:val="restart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125" w:right="1104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653" w:right="163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BF7F08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269" w:type="dxa"/>
                                  <w:gridSpan w:val="2"/>
                                  <w:vMerge/>
                                  <w:tcBorders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6" w:space="0" w:color="111111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>
                                  <w:pPr>
                                    <w:spacing w:before="33" w:after="0" w:line="240" w:lineRule="auto"/>
                                    <w:ind w:left="1634" w:right="1623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F11883" w:rsidTr="00A4516D">
                              <w:trPr>
                                <w:gridBefore w:val="1"/>
                                <w:wBefore w:w="8" w:type="dxa"/>
                                <w:trHeight w:hRule="exact" w:val="346"/>
                              </w:trPr>
                              <w:tc>
                                <w:tcPr>
                                  <w:tcW w:w="326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94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4" w:space="0" w:color="auto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1572" w:right="155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A4516D">
                              <w:trPr>
                                <w:gridBefore w:val="1"/>
                                <w:wBefore w:w="8" w:type="dxa"/>
                                <w:trHeight w:hRule="exact" w:val="346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1207" w:right="118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4" w:space="0" w:color="auto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1701" w:right="167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F11883" w:rsidTr="00A4516D">
                              <w:trPr>
                                <w:gridBefore w:val="1"/>
                                <w:wBefore w:w="8" w:type="dxa"/>
                                <w:trHeight w:hRule="exact" w:val="346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1240" w:right="122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4" w:space="0" w:color="auto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2" w:after="0" w:line="240" w:lineRule="auto"/>
                                    <w:ind w:left="1735" w:right="1714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F11883" w:rsidTr="00A4516D">
                              <w:trPr>
                                <w:gridBefore w:val="1"/>
                                <w:wBefore w:w="8" w:type="dxa"/>
                                <w:trHeight w:hRule="exact" w:val="346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3" w:after="0" w:line="240" w:lineRule="auto"/>
                                    <w:ind w:left="1337" w:right="131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2"/>
                                  <w:tcBorders>
                                    <w:top w:val="single" w:sz="6" w:space="0" w:color="111111"/>
                                    <w:left w:val="single" w:sz="4" w:space="0" w:color="auto"/>
                                    <w:bottom w:val="single" w:sz="6" w:space="0" w:color="111111"/>
                                    <w:right w:val="single" w:sz="6" w:space="0" w:color="111111"/>
                                  </w:tcBorders>
                                </w:tcPr>
                                <w:p w:rsidR="00F11883" w:rsidRDefault="00F11883" w:rsidP="00BF7F08">
                                  <w:pPr>
                                    <w:spacing w:before="33" w:after="0" w:line="240" w:lineRule="auto"/>
                                    <w:ind w:left="1826" w:right="1810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29" type="#_x0000_t202" style="position:absolute;left:0;text-align:left;margin-left:75.75pt;margin-top:65pt;width:472.9pt;height:695.6pt;z-index:-79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K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"/>
                        <w:gridCol w:w="3261"/>
                        <w:gridCol w:w="25"/>
                        <w:gridCol w:w="4227"/>
                      </w:tblGrid>
                      <w:tr w:rsidR="00F11883" w:rsidTr="00B35EB0">
                        <w:trPr>
                          <w:trHeight w:hRule="exact" w:val="341"/>
                        </w:trPr>
                        <w:tc>
                          <w:tcPr>
                            <w:tcW w:w="7521" w:type="dxa"/>
                            <w:gridSpan w:val="4"/>
                            <w:tcBorders>
                              <w:top w:val="single" w:sz="6" w:space="0" w:color="111111"/>
                              <w:left w:val="single" w:sz="4" w:space="0" w:color="auto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404" w:right="138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37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1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188" w:right="116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Kun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64" w:right="174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uhu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64" w:right="174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1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399" w:right="138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xi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59" w:right="173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567" w:right="154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236" w:right="121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59" w:right="173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zi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64" w:right="174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1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92" w:right="177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236" w:right="121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ehon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903" w:right="188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xi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894" w:right="187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63" w:right="165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236" w:right="121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29" w:right="16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35" w:right="17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06" w:right="169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1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159" w:right="113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82" w:right="166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1"/>
                        </w:trPr>
                        <w:tc>
                          <w:tcPr>
                            <w:tcW w:w="3294" w:type="dxa"/>
                            <w:gridSpan w:val="3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58" w:right="164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303" w:right="1281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Bann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754" w:right="172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385" w:right="136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Pue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92" w:right="168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159" w:right="114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629" w:right="1618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94" w:type="dxa"/>
                            <w:gridSpan w:val="3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303" w:right="127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27" w:type="dxa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42" w:after="0" w:line="240" w:lineRule="auto"/>
                              <w:ind w:left="1826" w:right="180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ze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7521" w:type="dxa"/>
                            <w:gridSpan w:val="4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4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404" w:right="138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37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212" w:right="119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548" w:right="153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1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342" w:right="132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687" w:right="167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221" w:right="119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7" w:after="0" w:line="240" w:lineRule="auto"/>
                              <w:ind w:left="1711" w:right="169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236" w:right="121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764" w:right="174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Yu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212" w:right="119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668" w:right="1656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60"/>
                        </w:trPr>
                        <w:tc>
                          <w:tcPr>
                            <w:tcW w:w="3269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312" w:right="129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846" w:right="1824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vMerge w:val="restart"/>
                            <w:tcBorders>
                              <w:top w:val="single" w:sz="6" w:space="0" w:color="111111"/>
                              <w:left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125" w:right="1104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653" w:right="163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BF7F08">
                        <w:trPr>
                          <w:trHeight w:hRule="exact" w:val="346"/>
                        </w:trPr>
                        <w:tc>
                          <w:tcPr>
                            <w:tcW w:w="3269" w:type="dxa"/>
                            <w:gridSpan w:val="2"/>
                            <w:vMerge/>
                            <w:tcBorders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6" w:space="0" w:color="111111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>
                            <w:pPr>
                              <w:spacing w:before="33" w:after="0" w:line="240" w:lineRule="auto"/>
                              <w:ind w:left="1634" w:right="1623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</w:tr>
                      <w:tr w:rsidR="00F11883" w:rsidTr="00A4516D">
                        <w:trPr>
                          <w:gridBefore w:val="1"/>
                          <w:wBefore w:w="8" w:type="dxa"/>
                          <w:trHeight w:hRule="exact" w:val="346"/>
                        </w:trPr>
                        <w:tc>
                          <w:tcPr>
                            <w:tcW w:w="326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94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4" w:space="0" w:color="auto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1572" w:right="155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A4516D">
                        <w:trPr>
                          <w:gridBefore w:val="1"/>
                          <w:wBefore w:w="8" w:type="dxa"/>
                          <w:trHeight w:hRule="exact" w:val="346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1207" w:right="118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4" w:space="0" w:color="auto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1701" w:right="167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</w:tc>
                      </w:tr>
                      <w:tr w:rsidR="00F11883" w:rsidTr="00A4516D">
                        <w:trPr>
                          <w:gridBefore w:val="1"/>
                          <w:wBefore w:w="8" w:type="dxa"/>
                          <w:trHeight w:hRule="exact" w:val="346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1240" w:right="122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4" w:space="0" w:color="auto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 w:rsidP="00BF7F08">
                            <w:pPr>
                              <w:spacing w:before="32" w:after="0" w:line="240" w:lineRule="auto"/>
                              <w:ind w:left="1735" w:right="1714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</w:tr>
                      <w:tr w:rsidR="00F11883" w:rsidTr="00A4516D">
                        <w:trPr>
                          <w:gridBefore w:val="1"/>
                          <w:wBefore w:w="8" w:type="dxa"/>
                          <w:trHeight w:hRule="exact" w:val="346"/>
                        </w:trPr>
                        <w:tc>
                          <w:tcPr>
                            <w:tcW w:w="32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 w:rsidP="00BF7F08">
                            <w:pPr>
                              <w:spacing w:before="33" w:after="0" w:line="240" w:lineRule="auto"/>
                              <w:ind w:left="1337" w:right="131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2"/>
                            <w:tcBorders>
                              <w:top w:val="single" w:sz="6" w:space="0" w:color="111111"/>
                              <w:left w:val="single" w:sz="4" w:space="0" w:color="auto"/>
                              <w:bottom w:val="single" w:sz="6" w:space="0" w:color="111111"/>
                              <w:right w:val="single" w:sz="6" w:space="0" w:color="111111"/>
                            </w:tcBorders>
                          </w:tcPr>
                          <w:p w:rsidR="00F11883" w:rsidRDefault="00F11883" w:rsidP="00BF7F08">
                            <w:pPr>
                              <w:spacing w:before="33" w:after="0" w:line="240" w:lineRule="auto"/>
                              <w:ind w:left="1826" w:right="1810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51A10">
        <w:rPr>
          <w:rFonts w:ascii="Arial" w:eastAsia="Arial" w:hAnsi="Arial" w:cs="Arial"/>
          <w:spacing w:val="1"/>
          <w:sz w:val="21"/>
          <w:szCs w:val="21"/>
        </w:rPr>
        <w:t>H</w:t>
      </w:r>
      <w:r w:rsidR="00351A10">
        <w:rPr>
          <w:rFonts w:ascii="Arial" w:eastAsia="Arial" w:hAnsi="Arial" w:cs="Arial"/>
          <w:spacing w:val="-2"/>
          <w:sz w:val="21"/>
          <w:szCs w:val="21"/>
        </w:rPr>
        <w:t>AA</w:t>
      </w:r>
      <w:r w:rsidR="00351A10">
        <w:rPr>
          <w:rFonts w:ascii="Arial" w:eastAsia="Arial" w:hAnsi="Arial" w:cs="Arial"/>
          <w:spacing w:val="1"/>
          <w:sz w:val="21"/>
          <w:szCs w:val="21"/>
        </w:rPr>
        <w:t>R</w:t>
      </w:r>
      <w:r w:rsidR="00351A10">
        <w:rPr>
          <w:rFonts w:ascii="Arial" w:eastAsia="Arial" w:hAnsi="Arial" w:cs="Arial"/>
          <w:sz w:val="21"/>
          <w:szCs w:val="21"/>
        </w:rPr>
        <w:t>P</w:t>
      </w:r>
      <w:r w:rsidR="00351A10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2"/>
          <w:sz w:val="21"/>
          <w:szCs w:val="21"/>
        </w:rPr>
        <w:t>u</w:t>
      </w:r>
      <w:r w:rsidR="00351A10">
        <w:rPr>
          <w:rFonts w:ascii="Arial" w:eastAsia="Arial" w:hAnsi="Arial" w:cs="Arial"/>
          <w:spacing w:val="2"/>
          <w:sz w:val="21"/>
          <w:szCs w:val="21"/>
        </w:rPr>
        <w:t>pp</w:t>
      </w:r>
      <w:r w:rsidR="00351A10">
        <w:rPr>
          <w:rFonts w:ascii="Arial" w:eastAsia="Arial" w:hAnsi="Arial" w:cs="Arial"/>
          <w:spacing w:val="-2"/>
          <w:sz w:val="21"/>
          <w:szCs w:val="21"/>
        </w:rPr>
        <w:t>o</w:t>
      </w:r>
      <w:r w:rsidR="00351A10">
        <w:rPr>
          <w:rFonts w:ascii="Arial" w:eastAsia="Arial" w:hAnsi="Arial" w:cs="Arial"/>
          <w:spacing w:val="1"/>
          <w:sz w:val="21"/>
          <w:szCs w:val="21"/>
        </w:rPr>
        <w:t>rt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-2"/>
          <w:sz w:val="21"/>
          <w:szCs w:val="21"/>
        </w:rPr>
        <w:t>h</w:t>
      </w:r>
      <w:r w:rsidR="00351A10">
        <w:rPr>
          <w:rFonts w:ascii="Arial" w:eastAsia="Arial" w:hAnsi="Arial" w:cs="Arial"/>
          <w:sz w:val="21"/>
          <w:szCs w:val="21"/>
        </w:rPr>
        <w:t>e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2"/>
          <w:sz w:val="21"/>
          <w:szCs w:val="21"/>
        </w:rPr>
        <w:t>p</w:t>
      </w:r>
      <w:r w:rsidR="00351A10">
        <w:rPr>
          <w:rFonts w:ascii="Arial" w:eastAsia="Arial" w:hAnsi="Arial" w:cs="Arial"/>
          <w:spacing w:val="1"/>
          <w:sz w:val="21"/>
          <w:szCs w:val="21"/>
        </w:rPr>
        <w:t>r</w:t>
      </w:r>
      <w:r w:rsidR="00351A10">
        <w:rPr>
          <w:rFonts w:ascii="Arial" w:eastAsia="Arial" w:hAnsi="Arial" w:cs="Arial"/>
          <w:spacing w:val="-2"/>
          <w:sz w:val="21"/>
          <w:szCs w:val="21"/>
        </w:rPr>
        <w:t>o</w:t>
      </w:r>
      <w:r w:rsidR="00351A10">
        <w:rPr>
          <w:rFonts w:ascii="Arial" w:eastAsia="Arial" w:hAnsi="Arial" w:cs="Arial"/>
          <w:spacing w:val="1"/>
          <w:sz w:val="21"/>
          <w:szCs w:val="21"/>
        </w:rPr>
        <w:t>j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ct</w:t>
      </w:r>
      <w:r w:rsidR="00351A10">
        <w:rPr>
          <w:rFonts w:ascii="Arial" w:eastAsia="Arial" w:hAnsi="Arial" w:cs="Arial"/>
          <w:spacing w:val="-2"/>
          <w:sz w:val="21"/>
          <w:szCs w:val="21"/>
        </w:rPr>
        <w:t xml:space="preserve"> a</w:t>
      </w:r>
      <w:r w:rsidR="00351A10">
        <w:rPr>
          <w:rFonts w:ascii="Arial" w:eastAsia="Arial" w:hAnsi="Arial" w:cs="Arial"/>
          <w:sz w:val="21"/>
          <w:szCs w:val="21"/>
        </w:rPr>
        <w:t>c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5"/>
          <w:sz w:val="21"/>
          <w:szCs w:val="21"/>
        </w:rPr>
        <w:t>v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o</w:t>
      </w:r>
      <w:r w:rsidR="00351A10">
        <w:rPr>
          <w:rFonts w:ascii="Arial" w:eastAsia="Arial" w:hAnsi="Arial" w:cs="Arial"/>
          <w:sz w:val="21"/>
          <w:szCs w:val="21"/>
        </w:rPr>
        <w:t>n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na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ona</w:t>
      </w:r>
      <w:r w:rsidR="00351A10">
        <w:rPr>
          <w:rFonts w:ascii="Arial" w:eastAsia="Arial" w:hAnsi="Arial" w:cs="Arial"/>
          <w:sz w:val="21"/>
          <w:szCs w:val="21"/>
        </w:rPr>
        <w:t xml:space="preserve">l </w:t>
      </w:r>
      <w:r w:rsidR="00351A10">
        <w:rPr>
          <w:rFonts w:ascii="Arial" w:eastAsia="Arial" w:hAnsi="Arial" w:cs="Arial"/>
          <w:spacing w:val="6"/>
          <w:sz w:val="21"/>
          <w:szCs w:val="21"/>
        </w:rPr>
        <w:t>l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pacing w:val="5"/>
          <w:sz w:val="21"/>
          <w:szCs w:val="21"/>
        </w:rPr>
        <w:t>v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pacing w:val="1"/>
          <w:sz w:val="21"/>
          <w:szCs w:val="21"/>
        </w:rPr>
        <w:t>l</w:t>
      </w:r>
      <w:r w:rsidR="00351A10">
        <w:rPr>
          <w:rFonts w:ascii="Arial" w:eastAsia="Arial" w:hAnsi="Arial" w:cs="Arial"/>
          <w:sz w:val="21"/>
          <w:szCs w:val="21"/>
        </w:rPr>
        <w:t>,</w:t>
      </w:r>
      <w:r w:rsidR="00351A10"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1"/>
          <w:sz w:val="21"/>
          <w:szCs w:val="21"/>
        </w:rPr>
        <w:t>G</w:t>
      </w:r>
      <w:r w:rsidR="00351A10">
        <w:rPr>
          <w:rFonts w:ascii="Arial" w:eastAsia="Arial" w:hAnsi="Arial" w:cs="Arial"/>
          <w:spacing w:val="-2"/>
          <w:sz w:val="21"/>
          <w:szCs w:val="21"/>
        </w:rPr>
        <w:t>uan</w:t>
      </w:r>
      <w:r w:rsidR="00351A10">
        <w:rPr>
          <w:rFonts w:ascii="Arial" w:eastAsia="Arial" w:hAnsi="Arial" w:cs="Arial"/>
          <w:spacing w:val="2"/>
          <w:sz w:val="21"/>
          <w:szCs w:val="21"/>
        </w:rPr>
        <w:t>g</w:t>
      </w:r>
      <w:r w:rsidR="00351A10">
        <w:rPr>
          <w:rFonts w:ascii="Arial" w:eastAsia="Arial" w:hAnsi="Arial" w:cs="Arial"/>
          <w:sz w:val="21"/>
          <w:szCs w:val="21"/>
        </w:rPr>
        <w:t xml:space="preserve">xi </w:t>
      </w:r>
      <w:r w:rsidR="00351A10">
        <w:rPr>
          <w:rFonts w:ascii="Arial" w:eastAsia="Arial" w:hAnsi="Arial" w:cs="Arial"/>
          <w:spacing w:val="-2"/>
          <w:sz w:val="21"/>
          <w:szCs w:val="21"/>
        </w:rPr>
        <w:t>an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7"/>
          <w:sz w:val="21"/>
          <w:szCs w:val="21"/>
        </w:rPr>
        <w:t>Y</w:t>
      </w:r>
      <w:r w:rsidR="00351A10">
        <w:rPr>
          <w:rFonts w:ascii="Arial" w:eastAsia="Arial" w:hAnsi="Arial" w:cs="Arial"/>
          <w:spacing w:val="2"/>
          <w:sz w:val="21"/>
          <w:szCs w:val="21"/>
        </w:rPr>
        <w:t>u</w:t>
      </w:r>
      <w:r w:rsidR="00351A10">
        <w:rPr>
          <w:rFonts w:ascii="Arial" w:eastAsia="Arial" w:hAnsi="Arial" w:cs="Arial"/>
          <w:spacing w:val="-2"/>
          <w:sz w:val="21"/>
          <w:szCs w:val="21"/>
        </w:rPr>
        <w:t>nn</w:t>
      </w:r>
      <w:r w:rsidR="00351A10">
        <w:rPr>
          <w:rFonts w:ascii="Arial" w:eastAsia="Arial" w:hAnsi="Arial" w:cs="Arial"/>
          <w:spacing w:val="2"/>
          <w:sz w:val="21"/>
          <w:szCs w:val="21"/>
        </w:rPr>
        <w:t>a</w:t>
      </w:r>
      <w:r w:rsidR="00351A10">
        <w:rPr>
          <w:rFonts w:ascii="Arial" w:eastAsia="Arial" w:hAnsi="Arial" w:cs="Arial"/>
          <w:sz w:val="21"/>
          <w:szCs w:val="21"/>
        </w:rPr>
        <w:t xml:space="preserve">n </w:t>
      </w:r>
      <w:r w:rsidR="00351A10">
        <w:rPr>
          <w:rFonts w:ascii="Arial" w:eastAsia="Arial" w:hAnsi="Arial" w:cs="Arial"/>
          <w:spacing w:val="2"/>
          <w:sz w:val="21"/>
          <w:szCs w:val="21"/>
        </w:rPr>
        <w:t>p</w:t>
      </w:r>
      <w:r w:rsidR="00351A10">
        <w:rPr>
          <w:rFonts w:ascii="Arial" w:eastAsia="Arial" w:hAnsi="Arial" w:cs="Arial"/>
          <w:spacing w:val="1"/>
          <w:sz w:val="21"/>
          <w:szCs w:val="21"/>
        </w:rPr>
        <w:t>r</w:t>
      </w:r>
      <w:r w:rsidR="00351A10">
        <w:rPr>
          <w:rFonts w:ascii="Arial" w:eastAsia="Arial" w:hAnsi="Arial" w:cs="Arial"/>
          <w:spacing w:val="-7"/>
          <w:sz w:val="21"/>
          <w:szCs w:val="21"/>
        </w:rPr>
        <w:t>o</w:t>
      </w:r>
      <w:r w:rsidR="00351A10">
        <w:rPr>
          <w:rFonts w:ascii="Arial" w:eastAsia="Arial" w:hAnsi="Arial" w:cs="Arial"/>
          <w:spacing w:val="5"/>
          <w:sz w:val="21"/>
          <w:szCs w:val="21"/>
        </w:rPr>
        <w:t>v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n</w:t>
      </w:r>
      <w:r w:rsidR="00351A10">
        <w:rPr>
          <w:rFonts w:ascii="Arial" w:eastAsia="Arial" w:hAnsi="Arial" w:cs="Arial"/>
          <w:sz w:val="21"/>
          <w:szCs w:val="21"/>
        </w:rPr>
        <w:t>c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sz w:val="21"/>
          <w:szCs w:val="21"/>
        </w:rPr>
        <w:t xml:space="preserve">l </w:t>
      </w:r>
      <w:r w:rsidR="00351A10">
        <w:rPr>
          <w:rFonts w:ascii="Arial" w:eastAsia="Arial" w:hAnsi="Arial" w:cs="Arial"/>
          <w:spacing w:val="1"/>
          <w:sz w:val="21"/>
          <w:szCs w:val="21"/>
        </w:rPr>
        <w:t>l</w:t>
      </w:r>
      <w:r w:rsidR="00351A10">
        <w:rPr>
          <w:rFonts w:ascii="Arial" w:eastAsia="Arial" w:hAnsi="Arial" w:cs="Arial"/>
          <w:spacing w:val="-7"/>
          <w:sz w:val="21"/>
          <w:szCs w:val="21"/>
        </w:rPr>
        <w:t>e</w:t>
      </w:r>
      <w:r w:rsidR="00351A10">
        <w:rPr>
          <w:rFonts w:ascii="Arial" w:eastAsia="Arial" w:hAnsi="Arial" w:cs="Arial"/>
          <w:spacing w:val="5"/>
          <w:sz w:val="21"/>
          <w:szCs w:val="21"/>
        </w:rPr>
        <w:t>v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 xml:space="preserve">l </w:t>
      </w:r>
      <w:r w:rsidR="00351A10">
        <w:rPr>
          <w:rFonts w:ascii="Arial" w:eastAsia="Arial" w:hAnsi="Arial" w:cs="Arial"/>
          <w:spacing w:val="-2"/>
          <w:sz w:val="21"/>
          <w:szCs w:val="21"/>
        </w:rPr>
        <w:t>an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sz w:val="21"/>
          <w:szCs w:val="21"/>
        </w:rPr>
        <w:t>c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5"/>
          <w:sz w:val="21"/>
          <w:szCs w:val="21"/>
        </w:rPr>
        <w:t>v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z w:val="21"/>
          <w:szCs w:val="21"/>
        </w:rPr>
        <w:t>n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3</w:t>
      </w:r>
      <w:r w:rsidR="00351A10">
        <w:rPr>
          <w:rFonts w:ascii="Arial" w:eastAsia="Arial" w:hAnsi="Arial" w:cs="Arial"/>
          <w:sz w:val="21"/>
          <w:szCs w:val="21"/>
        </w:rPr>
        <w:t>1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z w:val="21"/>
          <w:szCs w:val="21"/>
        </w:rPr>
        <w:t>c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an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z w:val="21"/>
          <w:szCs w:val="21"/>
        </w:rPr>
        <w:t>c</w:t>
      </w:r>
      <w:r w:rsidR="00351A10">
        <w:rPr>
          <w:rFonts w:ascii="Arial" w:eastAsia="Arial" w:hAnsi="Arial" w:cs="Arial"/>
          <w:spacing w:val="2"/>
          <w:sz w:val="21"/>
          <w:szCs w:val="21"/>
        </w:rPr>
        <w:t>o</w:t>
      </w:r>
      <w:r w:rsidR="00351A10">
        <w:rPr>
          <w:rFonts w:ascii="Arial" w:eastAsia="Arial" w:hAnsi="Arial" w:cs="Arial"/>
          <w:spacing w:val="-2"/>
          <w:sz w:val="21"/>
          <w:szCs w:val="21"/>
        </w:rPr>
        <w:t>un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pacing w:val="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1"/>
          <w:sz w:val="21"/>
          <w:szCs w:val="21"/>
        </w:rPr>
        <w:t>i</w:t>
      </w:r>
      <w:r w:rsidR="00351A10">
        <w:rPr>
          <w:rFonts w:ascii="Arial" w:eastAsia="Arial" w:hAnsi="Arial" w:cs="Arial"/>
          <w:sz w:val="21"/>
          <w:szCs w:val="21"/>
        </w:rPr>
        <w:t>n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Yun</w:t>
      </w:r>
      <w:r w:rsidR="00351A10">
        <w:rPr>
          <w:rFonts w:ascii="Arial" w:eastAsia="Arial" w:hAnsi="Arial" w:cs="Arial"/>
          <w:spacing w:val="2"/>
          <w:sz w:val="21"/>
          <w:szCs w:val="21"/>
        </w:rPr>
        <w:t>n</w:t>
      </w:r>
      <w:r w:rsidR="00351A10">
        <w:rPr>
          <w:rFonts w:ascii="Arial" w:eastAsia="Arial" w:hAnsi="Arial" w:cs="Arial"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sz w:val="21"/>
          <w:szCs w:val="21"/>
        </w:rPr>
        <w:t>n</w:t>
      </w:r>
      <w:r w:rsidR="00351A10">
        <w:rPr>
          <w:rFonts w:ascii="Arial" w:eastAsia="Arial" w:hAnsi="Arial" w:cs="Arial"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7"/>
          <w:sz w:val="21"/>
          <w:szCs w:val="21"/>
        </w:rPr>
        <w:t>a</w:t>
      </w:r>
      <w:r w:rsidR="00351A10">
        <w:rPr>
          <w:rFonts w:ascii="Arial" w:eastAsia="Arial" w:hAnsi="Arial" w:cs="Arial"/>
          <w:spacing w:val="-2"/>
          <w:sz w:val="21"/>
          <w:szCs w:val="21"/>
        </w:rPr>
        <w:t>n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3"/>
          <w:sz w:val="21"/>
          <w:szCs w:val="21"/>
        </w:rPr>
        <w:t>G</w:t>
      </w:r>
      <w:r w:rsidR="00351A10">
        <w:rPr>
          <w:rFonts w:ascii="Arial" w:eastAsia="Arial" w:hAnsi="Arial" w:cs="Arial"/>
          <w:spacing w:val="-2"/>
          <w:sz w:val="21"/>
          <w:szCs w:val="21"/>
        </w:rPr>
        <w:t>uan</w:t>
      </w:r>
      <w:r w:rsidR="00351A10">
        <w:rPr>
          <w:rFonts w:ascii="Arial" w:eastAsia="Arial" w:hAnsi="Arial" w:cs="Arial"/>
          <w:spacing w:val="2"/>
          <w:sz w:val="21"/>
          <w:szCs w:val="21"/>
        </w:rPr>
        <w:t>g</w:t>
      </w:r>
      <w:r w:rsidR="00351A10">
        <w:rPr>
          <w:rFonts w:ascii="Arial" w:eastAsia="Arial" w:hAnsi="Arial" w:cs="Arial"/>
          <w:sz w:val="21"/>
          <w:szCs w:val="21"/>
        </w:rPr>
        <w:t xml:space="preserve">xi </w:t>
      </w:r>
      <w:r w:rsidR="00351A10">
        <w:rPr>
          <w:rFonts w:ascii="Arial" w:eastAsia="Arial" w:hAnsi="Arial" w:cs="Arial"/>
          <w:spacing w:val="1"/>
          <w:sz w:val="21"/>
          <w:szCs w:val="21"/>
        </w:rPr>
        <w:t>li</w:t>
      </w:r>
      <w:r w:rsidR="00351A10">
        <w:rPr>
          <w:rFonts w:ascii="Arial" w:eastAsia="Arial" w:hAnsi="Arial" w:cs="Arial"/>
          <w:sz w:val="21"/>
          <w:szCs w:val="21"/>
        </w:rPr>
        <w:t>s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z w:val="21"/>
          <w:szCs w:val="21"/>
        </w:rPr>
        <w:t>d</w:t>
      </w:r>
      <w:r w:rsidR="00351A10"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sz w:val="21"/>
          <w:szCs w:val="21"/>
        </w:rPr>
        <w:t xml:space="preserve">s </w:t>
      </w:r>
      <w:r w:rsidR="00351A10">
        <w:rPr>
          <w:rFonts w:ascii="Arial" w:eastAsia="Arial" w:hAnsi="Arial" w:cs="Arial"/>
          <w:spacing w:val="2"/>
          <w:sz w:val="21"/>
          <w:szCs w:val="21"/>
        </w:rPr>
        <w:t>b</w:t>
      </w:r>
      <w:r w:rsidR="00351A10">
        <w:rPr>
          <w:rFonts w:ascii="Arial" w:eastAsia="Arial" w:hAnsi="Arial" w:cs="Arial"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spacing w:val="1"/>
          <w:sz w:val="21"/>
          <w:szCs w:val="21"/>
        </w:rPr>
        <w:t>l</w:t>
      </w:r>
      <w:r w:rsidR="00351A10">
        <w:rPr>
          <w:rFonts w:ascii="Arial" w:eastAsia="Arial" w:hAnsi="Arial" w:cs="Arial"/>
          <w:spacing w:val="-7"/>
          <w:sz w:val="21"/>
          <w:szCs w:val="21"/>
        </w:rPr>
        <w:t>o</w:t>
      </w:r>
      <w:r w:rsidR="00351A10">
        <w:rPr>
          <w:rFonts w:ascii="Arial" w:eastAsia="Arial" w:hAnsi="Arial" w:cs="Arial"/>
          <w:spacing w:val="6"/>
          <w:sz w:val="21"/>
          <w:szCs w:val="21"/>
        </w:rPr>
        <w:t>w</w:t>
      </w:r>
      <w:r w:rsidR="00351A10">
        <w:rPr>
          <w:rFonts w:ascii="Arial" w:eastAsia="Arial" w:hAnsi="Arial" w:cs="Arial"/>
          <w:sz w:val="21"/>
          <w:szCs w:val="21"/>
        </w:rPr>
        <w:t>:</w:t>
      </w:r>
    </w:p>
    <w:p w:rsidR="00ED5463" w:rsidRDefault="00ED5463">
      <w:pPr>
        <w:spacing w:after="0"/>
        <w:sectPr w:rsidR="00ED5463" w:rsidSect="00BF7F08">
          <w:pgSz w:w="11920" w:h="16840"/>
          <w:pgMar w:top="709" w:right="1678" w:bottom="851" w:left="1678" w:header="0" w:footer="992" w:gutter="0"/>
          <w:cols w:space="720"/>
        </w:sectPr>
      </w:pP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p w:rsidR="00ED5463" w:rsidRDefault="00ED5463">
      <w:pPr>
        <w:spacing w:before="3" w:after="0" w:line="180" w:lineRule="exact"/>
        <w:rPr>
          <w:sz w:val="18"/>
          <w:szCs w:val="18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7F6FC7">
      <w:pPr>
        <w:spacing w:before="1" w:after="0" w:line="150" w:lineRule="exact"/>
        <w:rPr>
          <w:sz w:val="15"/>
          <w:szCs w:val="15"/>
        </w:rPr>
      </w:pPr>
      <w:r w:rsidDel="007F6FC7">
        <w:rPr>
          <w:noProof/>
          <w:lang w:val="en-AU" w:eastAsia="en-AU" w:bidi="th-TH"/>
        </w:rPr>
        <w:t xml:space="preserve"> </w:t>
      </w:r>
    </w:p>
    <w:p w:rsidR="00ED5463" w:rsidRDefault="00ED5463">
      <w:pPr>
        <w:spacing w:after="0" w:line="240" w:lineRule="auto"/>
        <w:ind w:left="1747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ED5463" w:rsidRDefault="00ED5463">
      <w:pPr>
        <w:spacing w:before="3" w:after="0" w:line="170" w:lineRule="exact"/>
        <w:rPr>
          <w:sz w:val="17"/>
          <w:szCs w:val="17"/>
        </w:rPr>
      </w:pPr>
    </w:p>
    <w:p w:rsidR="00ED5463" w:rsidRDefault="00ED5463">
      <w:pPr>
        <w:spacing w:after="0" w:line="240" w:lineRule="auto"/>
        <w:ind w:left="1834" w:right="-20"/>
        <w:rPr>
          <w:rFonts w:ascii="Times New Roman" w:eastAsia="Times New Roman" w:hAnsi="Times New Roman" w:cs="Times New Roman"/>
          <w:sz w:val="11"/>
          <w:szCs w:val="11"/>
        </w:rPr>
      </w:pPr>
    </w:p>
    <w:p w:rsidR="00ED5463" w:rsidRDefault="00ED5463">
      <w:pPr>
        <w:spacing w:after="0"/>
        <w:sectPr w:rsidR="00ED5463">
          <w:footerReference w:type="default" r:id="rId42"/>
          <w:type w:val="continuous"/>
          <w:pgSz w:w="11920" w:h="16840"/>
          <w:pgMar w:top="1560" w:right="1660" w:bottom="1280" w:left="1680" w:header="720" w:footer="720" w:gutter="0"/>
          <w:cols w:space="720"/>
        </w:sectPr>
      </w:pPr>
    </w:p>
    <w:p w:rsidR="00ED5463" w:rsidRDefault="00351A10">
      <w:pPr>
        <w:spacing w:before="23" w:after="0" w:line="240" w:lineRule="auto"/>
        <w:ind w:left="1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="00E74ADD">
        <w:rPr>
          <w:rFonts w:ascii="Arial" w:eastAsia="Arial" w:hAnsi="Arial" w:cs="Arial"/>
          <w:b/>
          <w:bCs/>
          <w:sz w:val="28"/>
          <w:szCs w:val="28"/>
        </w:rPr>
        <w:t>2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H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RP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z w:val="28"/>
          <w:szCs w:val="28"/>
        </w:rPr>
        <w:t>&amp;E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k</w:t>
      </w:r>
    </w:p>
    <w:p w:rsidR="00ED5463" w:rsidRDefault="00ED5463">
      <w:pPr>
        <w:spacing w:before="8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37" w:lineRule="exact"/>
        <w:ind w:left="57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as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bCs/>
          <w:spacing w:val="-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pro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g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-3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  <w:sz w:val="21"/>
          <w:szCs w:val="21"/>
        </w:rPr>
        <w:t>f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-5"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bCs/>
          <w:spacing w:val="4"/>
          <w:position w:val="-1"/>
          <w:sz w:val="21"/>
          <w:szCs w:val="21"/>
        </w:rPr>
        <w:t>m</w:t>
      </w:r>
      <w:r>
        <w:rPr>
          <w:rFonts w:ascii="Arial" w:eastAsia="Arial" w:hAnsi="Arial" w:cs="Arial"/>
          <w:b/>
          <w:bCs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-4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position w:val="-1"/>
          <w:sz w:val="21"/>
          <w:szCs w:val="21"/>
        </w:rPr>
        <w:t>n</w:t>
      </w:r>
    </w:p>
    <w:p w:rsidR="00ED5463" w:rsidRDefault="00ED5463">
      <w:pPr>
        <w:spacing w:before="9" w:after="0" w:line="180" w:lineRule="exact"/>
        <w:rPr>
          <w:sz w:val="18"/>
          <w:szCs w:val="18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2905"/>
        <w:gridCol w:w="5397"/>
        <w:gridCol w:w="1599"/>
        <w:gridCol w:w="3236"/>
      </w:tblGrid>
      <w:tr w:rsidR="00ED5463" w:rsidTr="00DD7FC8">
        <w:trPr>
          <w:trHeight w:hRule="exact" w:val="446"/>
        </w:trPr>
        <w:tc>
          <w:tcPr>
            <w:tcW w:w="8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96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96" w:after="0" w:line="240" w:lineRule="auto"/>
              <w:ind w:left="8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4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on</w:t>
            </w:r>
          </w:p>
        </w:tc>
        <w:tc>
          <w:tcPr>
            <w:tcW w:w="53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96" w:after="0" w:line="240" w:lineRule="auto"/>
              <w:ind w:left="2081" w:right="205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esc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on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96" w:after="0" w:line="240" w:lineRule="auto"/>
              <w:ind w:left="26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96" w:after="0" w:line="240" w:lineRule="auto"/>
              <w:ind w:left="9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</w:p>
        </w:tc>
      </w:tr>
      <w:tr w:rsidR="00ED5463">
        <w:trPr>
          <w:trHeight w:hRule="exact" w:val="1359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45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86" w:after="0" w:line="310" w:lineRule="auto"/>
              <w:ind w:left="105" w:right="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 s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need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xc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edu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ndo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ehen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edu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359" w:right="311" w:firstLine="13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</w:tbl>
    <w:p w:rsidR="00ED5463" w:rsidRDefault="00ED5463">
      <w:pPr>
        <w:spacing w:before="6" w:after="0" w:line="100" w:lineRule="exact"/>
        <w:rPr>
          <w:sz w:val="10"/>
          <w:szCs w:val="1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63" w:after="0" w:line="204" w:lineRule="auto"/>
        <w:ind w:left="226" w:right="10589"/>
        <w:rPr>
          <w:rFonts w:ascii="Microsoft JhengHei" w:eastAsia="Microsoft JhengHei" w:hAnsi="Microsoft JhengHei" w:cs="Microsoft JhengHei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II</w:t>
      </w:r>
      <w:r>
        <w:rPr>
          <w:rFonts w:ascii="Arial" w:eastAsia="Arial" w:hAnsi="Arial" w:cs="Arial"/>
          <w:b/>
          <w:bCs/>
          <w:sz w:val="21"/>
          <w:szCs w:val="21"/>
        </w:rPr>
        <w:t>.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p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ut</w:t>
      </w:r>
      <w:r>
        <w:rPr>
          <w:rFonts w:ascii="Arial" w:eastAsia="Arial" w:hAnsi="Arial" w:cs="Arial"/>
          <w:b/>
          <w:bCs/>
          <w:sz w:val="21"/>
          <w:szCs w:val="21"/>
        </w:rPr>
        <w:t>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Q</w:t>
      </w:r>
      <w:r>
        <w:rPr>
          <w:rFonts w:ascii="Arial" w:eastAsia="Arial" w:hAnsi="Arial" w:cs="Arial"/>
          <w:b/>
          <w:bCs/>
          <w:sz w:val="21"/>
          <w:szCs w:val="21"/>
        </w:rPr>
        <w:t>u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nt</w:t>
      </w:r>
      <w:r>
        <w:rPr>
          <w:rFonts w:ascii="Arial" w:eastAsia="Arial" w:hAnsi="Arial" w:cs="Arial"/>
          <w:b/>
          <w:bCs/>
          <w:spacing w:val="-6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,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ase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d on 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he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c</w:t>
      </w:r>
      <w:r>
        <w:rPr>
          <w:rFonts w:ascii="Arial" w:eastAsia="Arial" w:hAnsi="Arial" w:cs="Arial"/>
          <w:b/>
          <w:bCs/>
          <w:sz w:val="21"/>
          <w:szCs w:val="21"/>
        </w:rPr>
        <w:t>o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>u</w:t>
      </w:r>
      <w:r>
        <w:rPr>
          <w:rFonts w:ascii="Arial" w:eastAsia="Arial" w:hAnsi="Arial" w:cs="Arial"/>
          <w:b/>
          <w:bCs/>
          <w:sz w:val="21"/>
          <w:szCs w:val="21"/>
        </w:rPr>
        <w:t>n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eastAsia="Arial" w:hAnsi="Arial" w:cs="Arial"/>
          <w:b/>
          <w:bCs/>
          <w:sz w:val="21"/>
          <w:szCs w:val="21"/>
        </w:rPr>
        <w:t>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bCs/>
          <w:sz w:val="21"/>
          <w:szCs w:val="21"/>
        </w:rPr>
        <w:t>l</w:t>
      </w:r>
      <w:r>
        <w:rPr>
          <w:rFonts w:ascii="Microsoft JhengHei" w:eastAsia="Microsoft JhengHei" w:hAnsi="Microsoft JhengHei" w:cs="Microsoft JhengHei"/>
          <w:sz w:val="21"/>
          <w:szCs w:val="21"/>
        </w:rPr>
        <w:t>）</w:t>
      </w:r>
    </w:p>
    <w:p w:rsidR="00ED5463" w:rsidRDefault="00ED5463">
      <w:pPr>
        <w:spacing w:before="5" w:after="0" w:line="30" w:lineRule="exact"/>
        <w:rPr>
          <w:sz w:val="3"/>
          <w:szCs w:val="3"/>
        </w:rPr>
      </w:pPr>
    </w:p>
    <w:tbl>
      <w:tblPr>
        <w:tblW w:w="14109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2544"/>
        <w:gridCol w:w="4012"/>
        <w:gridCol w:w="1304"/>
        <w:gridCol w:w="1547"/>
        <w:gridCol w:w="1294"/>
        <w:gridCol w:w="2300"/>
      </w:tblGrid>
      <w:tr w:rsidR="00ED5463" w:rsidTr="00383687">
        <w:trPr>
          <w:trHeight w:hRule="exact" w:val="738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ors</w:t>
            </w:r>
          </w:p>
        </w:tc>
        <w:tc>
          <w:tcPr>
            <w:tcW w:w="40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esc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on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2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ase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ne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</w:tr>
      <w:tr w:rsidR="00ED5463" w:rsidTr="00347BCA">
        <w:trPr>
          <w:trHeight w:hRule="exact" w:val="563"/>
        </w:trPr>
        <w:tc>
          <w:tcPr>
            <w:tcW w:w="1108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351A10">
            <w:pPr>
              <w:spacing w:before="86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  <w:tc>
          <w:tcPr>
            <w:tcW w:w="4012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  <w:tc>
          <w:tcPr>
            <w:tcW w:w="1304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  <w:tc>
          <w:tcPr>
            <w:tcW w:w="1547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  <w:tc>
          <w:tcPr>
            <w:tcW w:w="1294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  <w:tc>
          <w:tcPr>
            <w:tcW w:w="230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FCC00"/>
          </w:tcPr>
          <w:p w:rsidR="00ED5463" w:rsidRDefault="00ED5463"/>
        </w:tc>
      </w:tr>
      <w:tr w:rsidR="00ED5463" w:rsidTr="00347BCA">
        <w:trPr>
          <w:trHeight w:hRule="exact" w:val="2044"/>
        </w:trPr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ED5463" w:rsidRDefault="00351A10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ED5463">
            <w:pPr>
              <w:spacing w:after="0" w:line="150" w:lineRule="exact"/>
              <w:rPr>
                <w:sz w:val="15"/>
                <w:szCs w:val="15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100" w:right="20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4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351A10">
            <w:pPr>
              <w:spacing w:before="38" w:after="0" w:line="310" w:lineRule="auto"/>
              <w:ind w:left="105" w:right="5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SP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:rsidR="00ED5463" w:rsidRDefault="00351A10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ED546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ED5463" w:rsidRDefault="00351A10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547" w:type="dxa"/>
            <w:tcBorders>
              <w:left w:val="single" w:sz="4" w:space="0" w:color="auto"/>
              <w:right w:val="single" w:sz="4" w:space="0" w:color="auto"/>
            </w:tcBorders>
          </w:tcPr>
          <w:p w:rsidR="00ED5463" w:rsidRDefault="00ED5463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277" w:right="227" w:firstLine="11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23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463" w:rsidRDefault="00ED5463"/>
        </w:tc>
      </w:tr>
    </w:tbl>
    <w:p w:rsidR="00E74ADD" w:rsidRDefault="00E74ADD">
      <w:pPr>
        <w:spacing w:after="0"/>
      </w:pPr>
    </w:p>
    <w:p w:rsidR="00E74ADD" w:rsidRPr="00E74ADD" w:rsidRDefault="00E74ADD" w:rsidP="00E74ADD"/>
    <w:p w:rsidR="00E74ADD" w:rsidRPr="00E74ADD" w:rsidRDefault="00E74ADD" w:rsidP="00E74ADD"/>
    <w:p w:rsidR="00E74ADD" w:rsidRPr="00E74ADD" w:rsidRDefault="00E74ADD" w:rsidP="00E74ADD"/>
    <w:p w:rsidR="00E74ADD" w:rsidRDefault="00E74ADD" w:rsidP="00E74ADD"/>
    <w:p w:rsidR="00E74ADD" w:rsidRDefault="00E74ADD" w:rsidP="00E74ADD">
      <w:pPr>
        <w:jc w:val="righ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2604"/>
        <w:gridCol w:w="4109"/>
        <w:gridCol w:w="1335"/>
        <w:gridCol w:w="1132"/>
      </w:tblGrid>
      <w:tr w:rsidR="004D071B" w:rsidTr="004A5A90">
        <w:trPr>
          <w:gridBefore w:val="4"/>
          <w:wBefore w:w="9182" w:type="dxa"/>
          <w:trHeight w:val="100"/>
        </w:trPr>
        <w:tc>
          <w:tcPr>
            <w:tcW w:w="1132" w:type="dxa"/>
            <w:tcBorders>
              <w:top w:val="nil"/>
            </w:tcBorders>
          </w:tcPr>
          <w:p w:rsidR="004D071B" w:rsidRDefault="00853B32" w:rsidP="00853B32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503308584" behindDoc="1" locked="0" layoutInCell="1" allowOverlap="1" wp14:anchorId="48CA315C" wp14:editId="0FD47835">
                      <wp:simplePos x="0" y="0"/>
                      <wp:positionH relativeFrom="page">
                        <wp:posOffset>765810</wp:posOffset>
                      </wp:positionH>
                      <wp:positionV relativeFrom="page">
                        <wp:posOffset>106680</wp:posOffset>
                      </wp:positionV>
                      <wp:extent cx="2641600" cy="5346700"/>
                      <wp:effectExtent l="0" t="0" r="6350" b="6350"/>
                      <wp:wrapNone/>
                      <wp:docPr id="73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1600" cy="534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431" w:type="dxa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275"/>
                                    <w:gridCol w:w="2268"/>
                                  </w:tblGrid>
                                  <w:tr w:rsidR="00F11883" w:rsidTr="004D071B">
                                    <w:trPr>
                                      <w:trHeight w:hRule="exact" w:val="2905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before="2" w:after="0" w:line="280" w:lineRule="exact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:rsidR="00F11883" w:rsidRDefault="00F11883" w:rsidP="004D071B">
                                        <w:pPr>
                                          <w:spacing w:after="0" w:line="284" w:lineRule="exact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Se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6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ne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Microsoft JhengHei" w:eastAsia="Microsoft JhengHei" w:hAnsi="Microsoft JhengHei" w:cs="Microsoft JhengHei"/>
                                            <w:spacing w:val="-82"/>
                                            <w:sz w:val="21"/>
                                            <w:szCs w:val="21"/>
                                          </w:rPr>
                                          <w:t>：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ad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7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</w:p>
                                      <w:p w:rsidR="00F11883" w:rsidRDefault="00F11883" w:rsidP="004D071B">
                                        <w:pPr>
                                          <w:spacing w:before="9" w:after="0" w:line="312" w:lineRule="exact"/>
                                          <w:ind w:left="100" w:right="60"/>
                                          <w:jc w:val="both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ne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f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DUs</w:t>
                                        </w:r>
                                        <w:r>
                                          <w:rPr>
                                            <w:rFonts w:ascii="Microsoft JhengHei" w:eastAsia="Microsoft JhengHei" w:hAnsi="Microsoft JhengHei" w:cs="Microsoft JhengHei"/>
                                            <w:sz w:val="21"/>
                                            <w:szCs w:val="21"/>
                                          </w:rPr>
                                          <w:t>，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8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g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,</w:t>
                                        </w:r>
                                      </w:p>
                                      <w:p w:rsidR="00F11883" w:rsidRDefault="00F11883" w:rsidP="004D071B">
                                        <w:pPr>
                                          <w:spacing w:before="53" w:after="0" w:line="310" w:lineRule="auto"/>
                                          <w:ind w:left="100" w:right="155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7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3"/>
                                            <w:sz w:val="21"/>
                                            <w:szCs w:val="21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7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,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do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u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6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ou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3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r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l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ne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an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 xml:space="preserve">d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ende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 xml:space="preserve"> 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f</w:t>
                                        </w:r>
                                      </w:p>
                                      <w:p w:rsidR="00F11883" w:rsidRDefault="00F11883" w:rsidP="004D071B">
                                        <w:pPr>
                                          <w:spacing w:before="2"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ss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4"/>
                                            <w:sz w:val="21"/>
                                            <w:szCs w:val="21"/>
                                          </w:rPr>
                                          <w:t>i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2"/>
                                            <w:sz w:val="21"/>
                                            <w:szCs w:val="21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1621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auto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before="16" w:after="0"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auto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783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before="13" w:after="0" w:line="240" w:lineRule="exact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654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before="1" w:after="0" w:line="190" w:lineRule="exact"/>
                                          <w:rPr>
                                            <w:sz w:val="19"/>
                                            <w:szCs w:val="19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803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before="3" w:after="0" w:line="260" w:lineRule="exact"/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674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auto"/>
                                          <w:right w:val="single" w:sz="4" w:space="0" w:color="000000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  <w:tr w:rsidR="00F11883" w:rsidTr="004D071B">
                                    <w:trPr>
                                      <w:trHeight w:hRule="exact" w:val="927"/>
                                    </w:trPr>
                                    <w:tc>
                                      <w:tcPr>
                                        <w:tcW w:w="1275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F11883" w:rsidRDefault="00F11883" w:rsidP="004D071B">
                                        <w:pPr>
                                          <w:spacing w:before="1" w:after="0" w:line="120" w:lineRule="exac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0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F11883" w:rsidRDefault="00F11883" w:rsidP="004D071B">
                                        <w:pPr>
                                          <w:spacing w:after="0" w:line="240" w:lineRule="auto"/>
                                          <w:ind w:left="100" w:right="-20"/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on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1"/>
                                            <w:sz w:val="21"/>
                                            <w:szCs w:val="21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-2"/>
                                            <w:sz w:val="21"/>
                                            <w:szCs w:val="21"/>
                                          </w:rPr>
                                          <w:t>h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pacing w:val="1"/>
                                            <w:sz w:val="21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ascii="Arial" w:eastAsia="Arial" w:hAnsi="Arial" w:cs="Arial"/>
                                            <w:sz w:val="21"/>
                                            <w:szCs w:val="21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6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:rsidR="00F11883" w:rsidRDefault="00F11883" w:rsidP="004D071B"/>
                                    </w:tc>
                                  </w:tr>
                                </w:tbl>
                                <w:p w:rsidR="00F11883" w:rsidRDefault="00F11883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0" type="#_x0000_t202" style="position:absolute;margin-left:60.3pt;margin-top:8.4pt;width:208pt;height:421pt;z-index:-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e1sgIAALM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43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5"/>
                              <w:gridCol w:w="2268"/>
                            </w:tblGrid>
                            <w:tr w:rsidR="00F11883" w:rsidTr="004D071B">
                              <w:trPr>
                                <w:trHeight w:hRule="exact" w:val="2905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F11883" w:rsidRDefault="00F11883" w:rsidP="004D071B">
                                  <w:pPr>
                                    <w:spacing w:after="0" w:line="284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82"/>
                                      <w:sz w:val="21"/>
                                      <w:szCs w:val="21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</w:p>
                                <w:p w:rsidR="00F11883" w:rsidRDefault="00F11883" w:rsidP="004D071B">
                                  <w:pPr>
                                    <w:spacing w:before="9" w:after="0" w:line="312" w:lineRule="exact"/>
                                    <w:ind w:left="100" w:right="60"/>
                                    <w:jc w:val="both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DUs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1"/>
                                      <w:szCs w:val="21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</w:p>
                                <w:p w:rsidR="00F11883" w:rsidRDefault="00F11883" w:rsidP="004D071B">
                                  <w:pPr>
                                    <w:spacing w:before="53" w:after="0" w:line="310" w:lineRule="auto"/>
                                    <w:ind w:left="100" w:right="15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 w:rsidP="004D071B">
                                  <w:pPr>
                                    <w:spacing w:before="2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11883" w:rsidTr="004D071B">
                              <w:trPr>
                                <w:trHeight w:hRule="exact" w:val="1621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before="16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  <w:tr w:rsidR="00F11883" w:rsidTr="004D071B">
                              <w:trPr>
                                <w:trHeight w:hRule="exact" w:val="783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  <w:tr w:rsidR="00F11883" w:rsidTr="004D071B">
                              <w:trPr>
                                <w:trHeight w:hRule="exact" w:val="65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  <w:tr w:rsidR="00F11883" w:rsidTr="004D071B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before="3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  <w:tr w:rsidR="00F11883" w:rsidTr="004D071B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  <w:tr w:rsidR="00F11883" w:rsidTr="004D071B">
                              <w:trPr>
                                <w:trHeight w:hRule="exact" w:val="927"/>
                              </w:trPr>
                              <w:tc>
                                <w:tcPr>
                                  <w:tcW w:w="12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4D071B">
                                  <w:pPr>
                                    <w:spacing w:before="1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 w:rsidP="004D071B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 w:rsidP="004D071B"/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288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383687" w:rsidRDefault="00383687" w:rsidP="00853B32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7" w:rsidRDefault="00383687" w:rsidP="00853B32">
            <w:pPr>
              <w:spacing w:before="10" w:after="0" w:line="160" w:lineRule="exact"/>
              <w:rPr>
                <w:sz w:val="16"/>
                <w:szCs w:val="16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tabs>
                <w:tab w:val="left" w:pos="1080"/>
              </w:tabs>
              <w:spacing w:after="0" w:line="310" w:lineRule="auto"/>
              <w:ind w:left="100" w:right="3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s'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x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7" w:rsidRDefault="00383687" w:rsidP="00853B32">
            <w:pPr>
              <w:spacing w:before="10" w:after="0" w:line="160" w:lineRule="exact"/>
              <w:rPr>
                <w:sz w:val="16"/>
                <w:szCs w:val="16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tabs>
                <w:tab w:val="left" w:pos="2640"/>
              </w:tabs>
              <w:spacing w:after="0" w:line="310" w:lineRule="auto"/>
              <w:ind w:left="105" w:right="20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s'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7" w:rsidRDefault="00383687" w:rsidP="00853B3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1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1607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383687" w:rsidRDefault="00383687" w:rsidP="00853B32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6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tabs>
                <w:tab w:val="left" w:pos="640"/>
                <w:tab w:val="left" w:pos="1020"/>
                <w:tab w:val="left" w:pos="1600"/>
              </w:tabs>
              <w:spacing w:after="0" w:line="310" w:lineRule="auto"/>
              <w:ind w:left="100" w:right="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2" w:after="0" w:line="310" w:lineRule="auto"/>
              <w:ind w:left="105" w:right="33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U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b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SP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:rsidR="00383687" w:rsidRDefault="00383687" w:rsidP="00853B32">
            <w:pPr>
              <w:spacing w:before="1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776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after="0" w:line="170" w:lineRule="exact"/>
              <w:rPr>
                <w:sz w:val="17"/>
                <w:szCs w:val="17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13" w:after="0" w:line="240" w:lineRule="exact"/>
              <w:rPr>
                <w:sz w:val="24"/>
                <w:szCs w:val="24"/>
              </w:rPr>
            </w:pPr>
          </w:p>
          <w:p w:rsidR="00383687" w:rsidRDefault="00383687" w:rsidP="00853B3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95" w:after="0" w:line="310" w:lineRule="auto"/>
              <w:ind w:left="105" w:right="16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95"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648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/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  <w:p w:rsidR="00383687" w:rsidRDefault="00383687" w:rsidP="00853B32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dua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2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  <w:p w:rsidR="00383687" w:rsidRDefault="00383687" w:rsidP="00853B32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2"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79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383687" w:rsidRDefault="00383687" w:rsidP="00853B32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383687" w:rsidRDefault="00383687" w:rsidP="00853B3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383687" w:rsidRDefault="00383687" w:rsidP="00853B32">
            <w:pPr>
              <w:spacing w:after="0" w:line="310" w:lineRule="auto"/>
              <w:ind w:left="105" w:right="31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383687" w:rsidRDefault="00383687" w:rsidP="00853B32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1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669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after="0" w:line="200" w:lineRule="exact"/>
              <w:rPr>
                <w:sz w:val="20"/>
                <w:szCs w:val="20"/>
              </w:rPr>
            </w:pPr>
          </w:p>
          <w:p w:rsidR="00383687" w:rsidRDefault="00383687" w:rsidP="00853B32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383687" w:rsidRDefault="00383687" w:rsidP="00853B32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42" w:after="0" w:line="310" w:lineRule="auto"/>
              <w:ind w:left="100" w:right="87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42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  <w:p w:rsidR="00383687" w:rsidRDefault="00383687" w:rsidP="00853B32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687" w:rsidRDefault="00383687" w:rsidP="00853B32">
            <w:pPr>
              <w:spacing w:before="42"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  <w:tr w:rsidR="00383687" w:rsidTr="00853B32">
        <w:tblPrEx>
          <w:tblBorders>
            <w:top w:val="none" w:sz="0" w:space="0" w:color="auto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gridAfter w:val="1"/>
          <w:wAfter w:w="1132" w:type="dxa"/>
          <w:trHeight w:hRule="exact" w:val="9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3687" w:rsidRDefault="00383687" w:rsidP="00853B32"/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3687" w:rsidRDefault="00383687" w:rsidP="00853B32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83687" w:rsidRDefault="00383687" w:rsidP="00853B32">
            <w:pPr>
              <w:spacing w:after="0" w:line="310" w:lineRule="auto"/>
              <w:ind w:left="100" w:right="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nd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dua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3687" w:rsidRDefault="00383687" w:rsidP="00853B32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83687" w:rsidRDefault="00383687" w:rsidP="00853B32">
            <w:pPr>
              <w:spacing w:after="0" w:line="310" w:lineRule="auto"/>
              <w:ind w:left="105" w:right="3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ondo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3687" w:rsidRDefault="00383687" w:rsidP="00853B32">
            <w:pPr>
              <w:spacing w:before="7" w:after="0" w:line="160" w:lineRule="exact"/>
              <w:rPr>
                <w:sz w:val="16"/>
                <w:szCs w:val="16"/>
              </w:rPr>
            </w:pPr>
          </w:p>
          <w:p w:rsidR="00383687" w:rsidRDefault="00383687" w:rsidP="00853B32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383687" w:rsidRDefault="00383687" w:rsidP="00853B32">
            <w:pPr>
              <w:spacing w:before="71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</w:tr>
    </w:tbl>
    <w:p w:rsidR="00ED5463" w:rsidRDefault="004D071B" w:rsidP="004A5A90">
      <w:pPr>
        <w:sectPr w:rsidR="00ED5463" w:rsidSect="00853B32">
          <w:footerReference w:type="default" r:id="rId43"/>
          <w:pgSz w:w="16840" w:h="11920" w:orient="landscape"/>
          <w:pgMar w:top="567" w:right="1320" w:bottom="1180" w:left="1320" w:header="0" w:footer="995" w:gutter="0"/>
          <w:cols w:space="720"/>
        </w:sectPr>
      </w:pPr>
      <w:r>
        <w:rPr>
          <w:noProof/>
          <w:lang w:val="en-AU" w:eastAsia="en-AU" w:bidi="th-TH"/>
        </w:rPr>
        <w:t xml:space="preserve"> </w:t>
      </w:r>
    </w:p>
    <w:p w:rsidR="00ED5463" w:rsidRDefault="00ED5463">
      <w:pPr>
        <w:spacing w:before="10" w:after="0" w:line="150" w:lineRule="exact"/>
        <w:rPr>
          <w:sz w:val="15"/>
          <w:szCs w:val="15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4A5A90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85" behindDoc="1" locked="0" layoutInCell="1" allowOverlap="1" wp14:anchorId="6C02BE8F" wp14:editId="40557799">
                <wp:simplePos x="0" y="0"/>
                <wp:positionH relativeFrom="page">
                  <wp:posOffset>904875</wp:posOffset>
                </wp:positionH>
                <wp:positionV relativeFrom="page">
                  <wp:posOffset>1143000</wp:posOffset>
                </wp:positionV>
                <wp:extent cx="5639435" cy="5652770"/>
                <wp:effectExtent l="0" t="0" r="18415" b="5080"/>
                <wp:wrapNone/>
                <wp:docPr id="7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9435" cy="565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4"/>
                              <w:gridCol w:w="2511"/>
                              <w:gridCol w:w="3961"/>
                              <w:gridCol w:w="1287"/>
                            </w:tblGrid>
                            <w:tr w:rsidR="00F11883" w:rsidTr="00F24C5F">
                              <w:trPr>
                                <w:trHeight w:hRule="exact" w:val="941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32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cks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>
                                  <w:pPr>
                                    <w:spacing w:before="34" w:after="0" w:line="310" w:lineRule="auto"/>
                                    <w:ind w:left="105" w:right="67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cks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29" w:right="72" w:firstLine="37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F11883" w:rsidTr="00DD7FC8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09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0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68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0" w:after="0" w:line="310" w:lineRule="auto"/>
                                    <w:ind w:left="100" w:right="46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6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6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F11883" w:rsidTr="00383687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B35EB0">
                                  <w:pPr>
                                    <w:tabs>
                                      <w:tab w:val="left" w:pos="1760"/>
                                    </w:tabs>
                                    <w:spacing w:before="32" w:after="0" w:line="310" w:lineRule="auto"/>
                                    <w:ind w:right="8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09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tabs>
                                      <w:tab w:val="left" w:pos="1620"/>
                                    </w:tabs>
                                    <w:spacing w:before="37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5" w:right="23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2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>
                                  <w:pPr>
                                    <w:spacing w:after="0" w:line="252" w:lineRule="exact"/>
                                    <w:ind w:left="105" w:right="-20"/>
                                    <w:rPr>
                                      <w:rFonts w:ascii="Microsoft JhengHei" w:eastAsia="Microsoft JhengHei" w:hAnsi="Microsoft JhengHei" w:cs="Microsoft JhengHe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1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6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right="74"/>
                                    <w:jc w:val="right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MMT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right="77"/>
                                    <w:jc w:val="right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8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420" w:right="43" w:hanging="638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vMerge/>
                                  <w:tcBorders>
                                    <w:left w:val="single" w:sz="4" w:space="0" w:color="auto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right="81"/>
                                    <w:jc w:val="right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71.25pt;margin-top:90pt;width:444.05pt;height:445.1pt;z-index:-78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+VytQ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4"/>
                        <w:gridCol w:w="2511"/>
                        <w:gridCol w:w="3961"/>
                        <w:gridCol w:w="1287"/>
                      </w:tblGrid>
                      <w:tr w:rsidR="00F11883" w:rsidTr="00F24C5F">
                        <w:trPr>
                          <w:trHeight w:hRule="exact" w:val="941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32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cks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>
                            <w:pPr>
                              <w:spacing w:before="34" w:after="0" w:line="310" w:lineRule="auto"/>
                              <w:ind w:left="105" w:right="67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cks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29" w:right="72" w:firstLine="37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st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F11883" w:rsidTr="00DD7FC8">
                        <w:trPr>
                          <w:trHeight w:hRule="exact" w:val="730"/>
                        </w:trPr>
                        <w:tc>
                          <w:tcPr>
                            <w:tcW w:w="109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0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68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0" w:after="0" w:line="310" w:lineRule="auto"/>
                              <w:ind w:left="100" w:right="46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6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8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6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</w:tr>
                      <w:tr w:rsidR="00F11883" w:rsidTr="00383687">
                        <w:trPr>
                          <w:trHeight w:hRule="exact" w:val="946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 w:rsidP="00B35EB0">
                            <w:pPr>
                              <w:tabs>
                                <w:tab w:val="left" w:pos="1760"/>
                              </w:tabs>
                              <w:spacing w:before="32" w:after="0" w:line="310" w:lineRule="auto"/>
                              <w:ind w:right="8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 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638"/>
                        </w:trPr>
                        <w:tc>
                          <w:tcPr>
                            <w:tcW w:w="109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tabs>
                                <w:tab w:val="left" w:pos="1620"/>
                              </w:tabs>
                              <w:spacing w:before="37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6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5" w:right="23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>
                            <w:pPr>
                              <w:spacing w:after="0" w:line="252" w:lineRule="exact"/>
                              <w:ind w:left="105" w:right="-20"/>
                              <w:rPr>
                                <w:rFonts w:ascii="Microsoft JhengHei" w:eastAsia="Microsoft JhengHei" w:hAnsi="Microsoft JhengHei" w:cs="Microsoft JhengHe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28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6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right="74"/>
                              <w:jc w:val="righ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MMT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right="77"/>
                              <w:jc w:val="righ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8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420" w:right="43" w:hanging="638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vMerge/>
                            <w:tcBorders>
                              <w:left w:val="single" w:sz="4" w:space="0" w:color="auto"/>
                              <w:bottom w:val="nil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right="81"/>
                              <w:jc w:val="right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961" w:type="dxa"/>
                            <w:vMerge/>
                            <w:tcBorders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5EB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86" behindDoc="1" locked="0" layoutInCell="1" allowOverlap="1" wp14:anchorId="735979EF" wp14:editId="4AA7B398">
                <wp:simplePos x="0" y="0"/>
                <wp:positionH relativeFrom="page">
                  <wp:posOffset>7496175</wp:posOffset>
                </wp:positionH>
                <wp:positionV relativeFrom="paragraph">
                  <wp:posOffset>101600</wp:posOffset>
                </wp:positionV>
                <wp:extent cx="2270125" cy="5276850"/>
                <wp:effectExtent l="0" t="0" r="15875" b="0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527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2271"/>
                            </w:tblGrid>
                            <w:tr w:rsidR="00F11883" w:rsidTr="00F24C5F">
                              <w:trPr>
                                <w:trHeight w:hRule="exact" w:val="94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6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</w:p>
                                <w:p w:rsidR="00F11883" w:rsidRDefault="00F11883">
                                  <w:pPr>
                                    <w:spacing w:after="0" w:line="321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2011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position w:val="-1"/>
                                      <w:sz w:val="21"/>
                                      <w:szCs w:val="21"/>
                                    </w:rPr>
                                    <w:t>－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position w:val="-1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position w:val="-1"/>
                                      <w:sz w:val="21"/>
                                      <w:szCs w:val="21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position w:val="-1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11883" w:rsidTr="00AE48BC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9" w:after="0" w:line="220" w:lineRule="exact"/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AE48BC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04" w:lineRule="auto"/>
                                    <w:ind w:left="100" w:right="14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1"/>
                                      <w:szCs w:val="21"/>
                                    </w:rPr>
                                    <w:t xml:space="preserve">：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B35EB0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B35EB0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2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590.25pt;margin-top:8pt;width:178.75pt;height:415.5pt;z-index:-7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ZTtg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2271"/>
                      </w:tblGrid>
                      <w:tr w:rsidR="00F11883" w:rsidTr="00F24C5F">
                        <w:trPr>
                          <w:trHeight w:hRule="exact" w:val="94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m</w:t>
                            </w:r>
                          </w:p>
                          <w:p w:rsidR="00F11883" w:rsidRDefault="00F11883">
                            <w:pPr>
                              <w:spacing w:after="0" w:line="321" w:lineRule="exact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2011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position w:val="-1"/>
                                <w:sz w:val="21"/>
                                <w:szCs w:val="21"/>
                              </w:rPr>
                              <w:t>－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-1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"/>
                                <w:sz w:val="21"/>
                                <w:szCs w:val="21"/>
                              </w:rPr>
                              <w:t>01</w:t>
                            </w:r>
                            <w:r>
                              <w:rPr>
                                <w:rFonts w:ascii="Arial" w:eastAsia="Arial" w:hAnsi="Arial" w:cs="Arial"/>
                                <w:position w:val="-1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c>
                      </w:tr>
                      <w:tr w:rsidR="00F11883" w:rsidTr="00AE48BC">
                        <w:trPr>
                          <w:trHeight w:hRule="exact" w:val="730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9" w:after="0" w:line="220" w:lineRule="exact"/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AE48BC">
                        <w:trPr>
                          <w:trHeight w:hRule="exact" w:val="946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auto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638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04" w:lineRule="auto"/>
                              <w:ind w:left="100" w:right="14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1"/>
                                <w:szCs w:val="21"/>
                              </w:rPr>
                              <w:t xml:space="preserve">：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 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  <w:tr w:rsidR="00F11883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B35EB0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B35EB0">
                        <w:trPr>
                          <w:trHeight w:hRule="exact" w:val="821"/>
                        </w:trPr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2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34" w:after="0" w:line="240" w:lineRule="auto"/>
        <w:ind w:left="81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2</w:t>
      </w:r>
      <w:r>
        <w:rPr>
          <w:rFonts w:ascii="Arial" w:eastAsia="Arial" w:hAnsi="Arial" w:cs="Arial"/>
          <w:spacing w:val="-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8</w:t>
      </w:r>
    </w:p>
    <w:p w:rsidR="00A242E7" w:rsidRDefault="00A242E7">
      <w:pPr>
        <w:spacing w:after="0"/>
      </w:pPr>
    </w:p>
    <w:p w:rsidR="00A242E7" w:rsidRPr="00A242E7" w:rsidRDefault="00A242E7" w:rsidP="00A242E7"/>
    <w:p w:rsidR="00A242E7" w:rsidRPr="00A242E7" w:rsidRDefault="00A242E7" w:rsidP="00A242E7"/>
    <w:p w:rsidR="00A242E7" w:rsidRPr="00A242E7" w:rsidRDefault="00A242E7" w:rsidP="00A242E7"/>
    <w:p w:rsidR="00A242E7" w:rsidRPr="00A242E7" w:rsidRDefault="00A242E7" w:rsidP="00A242E7"/>
    <w:p w:rsidR="00A242E7" w:rsidRPr="00A242E7" w:rsidRDefault="00A242E7" w:rsidP="00A242E7"/>
    <w:p w:rsidR="00A242E7" w:rsidRDefault="00A242E7" w:rsidP="00A242E7">
      <w:pPr>
        <w:jc w:val="right"/>
      </w:pPr>
    </w:p>
    <w:p w:rsidR="00A242E7" w:rsidRDefault="00A242E7" w:rsidP="00A242E7"/>
    <w:p w:rsidR="00ED5463" w:rsidRDefault="00ED5463" w:rsidP="00A242E7">
      <w:pPr>
        <w:spacing w:before="5" w:after="0" w:line="17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AE48BC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87" behindDoc="1" locked="0" layoutInCell="1" allowOverlap="1" wp14:anchorId="5B2A07A7" wp14:editId="7674794A">
                <wp:simplePos x="0" y="0"/>
                <wp:positionH relativeFrom="page">
                  <wp:posOffset>901700</wp:posOffset>
                </wp:positionH>
                <wp:positionV relativeFrom="page">
                  <wp:posOffset>952500</wp:posOffset>
                </wp:positionV>
                <wp:extent cx="8862060" cy="5323205"/>
                <wp:effectExtent l="0" t="0" r="15240" b="10795"/>
                <wp:wrapNone/>
                <wp:docPr id="7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2060" cy="532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94"/>
                              <w:gridCol w:w="2511"/>
                              <w:gridCol w:w="3961"/>
                              <w:gridCol w:w="1287"/>
                              <w:gridCol w:w="1527"/>
                              <w:gridCol w:w="1277"/>
                              <w:gridCol w:w="2271"/>
                            </w:tblGrid>
                            <w:tr w:rsidR="00F11883" w:rsidTr="00383687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22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>
                                  <w:pPr>
                                    <w:spacing w:before="27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ui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ding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5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C00"/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68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0" w:right="128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5" w:right="2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6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6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20" w:right="105" w:firstLine="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ct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ce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6" w:after="0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5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3" w:after="0" w:line="310" w:lineRule="auto"/>
                                    <w:ind w:left="105" w:right="2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1258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18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5" w:right="43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0" w:right="23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  <w:p w:rsidR="00F11883" w:rsidRDefault="00F11883">
                                  <w:pPr>
                                    <w:spacing w:before="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11883">
                              <w:trPr>
                                <w:trHeight w:hRule="exact" w:val="634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7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0" w:right="18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5" w:right="43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18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3" w:after="0" w:line="310" w:lineRule="auto"/>
                                    <w:ind w:left="105" w:right="1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>
                              <w:trPr>
                                <w:trHeight w:hRule="exact" w:val="951"/>
                              </w:trPr>
                              <w:tc>
                                <w:tcPr>
                                  <w:tcW w:w="10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57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0" w:right="18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s)</w:t>
                                  </w:r>
                                </w:p>
                              </w:tc>
                              <w:tc>
                                <w:tcPr>
                                  <w:tcW w:w="39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2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71pt;margin-top:75pt;width:697.8pt;height:419.15pt;z-index:-7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BOsQIAALM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94"/>
                        <w:gridCol w:w="2511"/>
                        <w:gridCol w:w="3961"/>
                        <w:gridCol w:w="1287"/>
                        <w:gridCol w:w="1527"/>
                        <w:gridCol w:w="1277"/>
                        <w:gridCol w:w="2271"/>
                      </w:tblGrid>
                      <w:tr w:rsidR="00F11883" w:rsidTr="00383687">
                        <w:trPr>
                          <w:trHeight w:hRule="exact" w:val="821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22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52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2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634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>
                            <w:pPr>
                              <w:spacing w:before="27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ui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ding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  <w:tc>
                          <w:tcPr>
                            <w:tcW w:w="15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C00"/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946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68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0" w:right="128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ode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5" w:right="2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6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6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20" w:right="105" w:firstLine="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ct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ce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y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6" w:after="0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946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5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3" w:after="0" w:line="310" w:lineRule="auto"/>
                              <w:ind w:left="105" w:right="2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1258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18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ode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5" w:right="43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0" w:right="23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wi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 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  <w:p w:rsidR="00F11883" w:rsidRDefault="00F11883">
                            <w:pPr>
                              <w:spacing w:before="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c>
                      </w:tr>
                      <w:tr w:rsidR="00F11883">
                        <w:trPr>
                          <w:trHeight w:hRule="exact" w:val="634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946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0" w:right="18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ode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5" w:right="43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946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18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3" w:after="0" w:line="310" w:lineRule="auto"/>
                              <w:ind w:left="105" w:right="1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>
                        <w:trPr>
                          <w:trHeight w:hRule="exact" w:val="951"/>
                        </w:trPr>
                        <w:tc>
                          <w:tcPr>
                            <w:tcW w:w="10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57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0" w:right="18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ode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s)</w:t>
                            </w:r>
                          </w:p>
                        </w:tc>
                        <w:tc>
                          <w:tcPr>
                            <w:tcW w:w="39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2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463" w:rsidRDefault="00383687" w:rsidP="00881BD3">
      <w:pPr>
        <w:tabs>
          <w:tab w:val="left" w:pos="1280"/>
          <w:tab w:val="left" w:pos="9240"/>
          <w:tab w:val="right" w:pos="11362"/>
        </w:tabs>
        <w:spacing w:before="34" w:after="0" w:line="240" w:lineRule="auto"/>
        <w:ind w:right="283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ab/>
      </w:r>
      <w:r>
        <w:rPr>
          <w:rFonts w:ascii="Arial" w:eastAsia="Arial" w:hAnsi="Arial" w:cs="Arial"/>
          <w:spacing w:val="1"/>
          <w:sz w:val="21"/>
          <w:szCs w:val="21"/>
        </w:rPr>
        <w:tab/>
      </w:r>
      <w:r w:rsidR="00881BD3">
        <w:rPr>
          <w:rFonts w:ascii="Arial" w:eastAsia="Arial" w:hAnsi="Arial" w:cs="Arial"/>
          <w:spacing w:val="1"/>
          <w:sz w:val="21"/>
          <w:szCs w:val="21"/>
        </w:rPr>
        <w:tab/>
      </w:r>
      <w:r w:rsidR="00351A10">
        <w:rPr>
          <w:rFonts w:ascii="Arial" w:eastAsia="Arial" w:hAnsi="Arial" w:cs="Arial"/>
          <w:spacing w:val="1"/>
          <w:sz w:val="21"/>
          <w:szCs w:val="21"/>
        </w:rPr>
        <w:t>M</w:t>
      </w:r>
      <w:r w:rsidR="00351A10">
        <w:rPr>
          <w:rFonts w:ascii="Arial" w:eastAsia="Arial" w:hAnsi="Arial" w:cs="Arial"/>
          <w:spacing w:val="-2"/>
          <w:sz w:val="21"/>
          <w:szCs w:val="21"/>
        </w:rPr>
        <w:t>on</w:t>
      </w:r>
      <w:r w:rsidR="00351A10">
        <w:rPr>
          <w:rFonts w:ascii="Arial" w:eastAsia="Arial" w:hAnsi="Arial" w:cs="Arial"/>
          <w:spacing w:val="-1"/>
          <w:sz w:val="21"/>
          <w:szCs w:val="21"/>
        </w:rPr>
        <w:t>t</w:t>
      </w:r>
      <w:r w:rsidR="00351A10">
        <w:rPr>
          <w:rFonts w:ascii="Arial" w:eastAsia="Arial" w:hAnsi="Arial" w:cs="Arial"/>
          <w:spacing w:val="-2"/>
          <w:sz w:val="21"/>
          <w:szCs w:val="21"/>
        </w:rPr>
        <w:t>h</w:t>
      </w:r>
      <w:r w:rsidR="00351A10">
        <w:rPr>
          <w:rFonts w:ascii="Arial" w:eastAsia="Arial" w:hAnsi="Arial" w:cs="Arial"/>
          <w:spacing w:val="1"/>
          <w:sz w:val="21"/>
          <w:szCs w:val="21"/>
        </w:rPr>
        <w:t>l</w:t>
      </w:r>
      <w:r w:rsidR="00351A10">
        <w:rPr>
          <w:rFonts w:ascii="Arial" w:eastAsia="Arial" w:hAnsi="Arial" w:cs="Arial"/>
          <w:sz w:val="21"/>
          <w:szCs w:val="21"/>
        </w:rPr>
        <w:t>y</w:t>
      </w:r>
    </w:p>
    <w:p w:rsidR="00ED5463" w:rsidRDefault="00ED5463">
      <w:pPr>
        <w:spacing w:after="0"/>
        <w:jc w:val="right"/>
        <w:sectPr w:rsidR="00ED5463">
          <w:footerReference w:type="default" r:id="rId44"/>
          <w:pgSz w:w="16840" w:h="11920" w:orient="landscape"/>
          <w:pgMar w:top="1080" w:right="1320" w:bottom="1180" w:left="1320" w:header="0" w:footer="995" w:gutter="0"/>
          <w:cols w:space="720"/>
        </w:sectPr>
      </w:pPr>
    </w:p>
    <w:p w:rsidR="00ED5463" w:rsidRDefault="00ED5463">
      <w:pPr>
        <w:spacing w:before="1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4"/>
        <w:gridCol w:w="2511"/>
        <w:gridCol w:w="3961"/>
        <w:gridCol w:w="1287"/>
        <w:gridCol w:w="1527"/>
        <w:gridCol w:w="1277"/>
        <w:gridCol w:w="2271"/>
      </w:tblGrid>
      <w:tr w:rsidR="00ED5463" w:rsidTr="00316F05">
        <w:trPr>
          <w:trHeight w:hRule="exact" w:val="629"/>
        </w:trPr>
        <w:tc>
          <w:tcPr>
            <w:tcW w:w="1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57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4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(i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s)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4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and</w:t>
            </w:r>
          </w:p>
          <w:p w:rsidR="00ED5463" w:rsidRDefault="00351A10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4"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ED5463" w:rsidRDefault="00351A10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4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</w:tr>
      <w:tr w:rsidR="00ED5463" w:rsidTr="00316F05">
        <w:trPr>
          <w:trHeight w:hRule="exact" w:val="946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57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310" w:lineRule="auto"/>
              <w:ind w:left="100" w:right="1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ode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</w:p>
          <w:p w:rsidR="00ED5463" w:rsidRDefault="00351A10">
            <w:pPr>
              <w:spacing w:before="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s)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310" w:lineRule="auto"/>
              <w:ind w:left="105" w:right="30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ED5463" w:rsidRDefault="00351A10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</w:tr>
      <w:tr w:rsidR="00ED5463">
        <w:trPr>
          <w:trHeight w:hRule="exact" w:val="634"/>
        </w:trPr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7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  <w:p w:rsidR="00ED5463" w:rsidRDefault="00351A10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ED5463" w:rsidRDefault="00351A10">
            <w:pPr>
              <w:spacing w:before="70"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</w:tr>
    </w:tbl>
    <w:p w:rsidR="00ED5463" w:rsidRDefault="00ED5463">
      <w:pPr>
        <w:spacing w:before="6" w:after="0" w:line="100" w:lineRule="exact"/>
        <w:rPr>
          <w:sz w:val="10"/>
          <w:szCs w:val="1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A4516D" w:rsidRDefault="00A4516D">
      <w:pPr>
        <w:spacing w:before="34" w:after="0" w:line="310" w:lineRule="auto"/>
        <w:ind w:left="226" w:right="9377"/>
        <w:rPr>
          <w:rFonts w:ascii="Arial" w:eastAsia="Arial" w:hAnsi="Arial" w:cs="Arial"/>
          <w:b/>
          <w:bCs/>
          <w:spacing w:val="-1"/>
          <w:sz w:val="21"/>
          <w:szCs w:val="21"/>
        </w:rPr>
      </w:pPr>
    </w:p>
    <w:p w:rsidR="00ED5463" w:rsidRDefault="008E4D5E">
      <w:pPr>
        <w:spacing w:before="34" w:after="0" w:line="310" w:lineRule="auto"/>
        <w:ind w:left="226" w:right="9377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88" behindDoc="1" locked="0" layoutInCell="1" allowOverlap="1" wp14:anchorId="69ACC836" wp14:editId="2489A0BA">
                <wp:simplePos x="0" y="0"/>
                <wp:positionH relativeFrom="page">
                  <wp:posOffset>901700</wp:posOffset>
                </wp:positionH>
                <wp:positionV relativeFrom="paragraph">
                  <wp:posOffset>469900</wp:posOffset>
                </wp:positionV>
                <wp:extent cx="8977630" cy="3416300"/>
                <wp:effectExtent l="0" t="0" r="13970" b="12700"/>
                <wp:wrapNone/>
                <wp:docPr id="6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763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22"/>
                              <w:gridCol w:w="1393"/>
                              <w:gridCol w:w="2972"/>
                              <w:gridCol w:w="3126"/>
                              <w:gridCol w:w="1210"/>
                              <w:gridCol w:w="1906"/>
                              <w:gridCol w:w="1417"/>
                              <w:gridCol w:w="1066"/>
                            </w:tblGrid>
                            <w:tr w:rsidR="00F11883" w:rsidTr="00A4516D">
                              <w:trPr>
                                <w:trHeight w:hRule="exact" w:val="461"/>
                              </w:trPr>
                              <w:tc>
                                <w:tcPr>
                                  <w:tcW w:w="1022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ors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esc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6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19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4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Fr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99CC00"/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441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11883" w:rsidTr="00C15416">
                              <w:trPr>
                                <w:trHeight w:hRule="exact" w:val="1826"/>
                              </w:trPr>
                              <w:tc>
                                <w:tcPr>
                                  <w:tcW w:w="102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8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18" w:right="312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39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 w:rsidP="00347BCA">
                                  <w:pPr>
                                    <w:spacing w:after="0" w:line="310" w:lineRule="auto"/>
                                    <w:ind w:left="100" w:right="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ve 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45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310" w:lineRule="auto"/>
                                    <w:ind w:left="100" w:right="37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5" w:right="15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  <w:p w:rsidR="00F11883" w:rsidRDefault="00F11883">
                                  <w:pPr>
                                    <w:spacing w:before="1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30" w:right="117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7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C15416">
                              <w:trPr>
                                <w:trHeight w:hRule="exact" w:val="1882"/>
                              </w:trPr>
                              <w:tc>
                                <w:tcPr>
                                  <w:tcW w:w="1022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393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29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45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310" w:lineRule="auto"/>
                                    <w:ind w:left="100" w:right="55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05" w:right="4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>
                                  <w:pPr>
                                    <w:spacing w:before="1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CDC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6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30" w:right="117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71pt;margin-top:37pt;width:706.9pt;height:269pt;z-index:-7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FHsw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22"/>
                        <w:gridCol w:w="1393"/>
                        <w:gridCol w:w="2972"/>
                        <w:gridCol w:w="3126"/>
                        <w:gridCol w:w="1210"/>
                        <w:gridCol w:w="1906"/>
                        <w:gridCol w:w="1417"/>
                        <w:gridCol w:w="1066"/>
                      </w:tblGrid>
                      <w:tr w:rsidR="00F11883" w:rsidTr="00A4516D">
                        <w:trPr>
                          <w:trHeight w:hRule="exact" w:val="461"/>
                        </w:trPr>
                        <w:tc>
                          <w:tcPr>
                            <w:tcW w:w="1022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393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ors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esc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6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ase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1906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19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Fr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99CC00"/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441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</w:tr>
                      <w:tr w:rsidR="00F11883" w:rsidTr="00C15416">
                        <w:trPr>
                          <w:trHeight w:hRule="exact" w:val="1826"/>
                        </w:trPr>
                        <w:tc>
                          <w:tcPr>
                            <w:tcW w:w="102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8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18" w:right="312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39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 w:rsidP="00347BCA">
                            <w:pPr>
                              <w:spacing w:after="0" w:line="310" w:lineRule="auto"/>
                              <w:ind w:left="100" w:right="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ve </w:t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4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  <w:p w:rsidR="00F11883" w:rsidRDefault="00F11883">
                            <w:pPr>
                              <w:spacing w:before="2" w:after="0" w:line="310" w:lineRule="auto"/>
                              <w:ind w:left="100" w:right="37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5" w:right="15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h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  <w:p w:rsidR="00F11883" w:rsidRDefault="00F11883">
                            <w:pPr>
                              <w:spacing w:before="1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9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30" w:right="117" w:hanging="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7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C15416">
                        <w:trPr>
                          <w:trHeight w:hRule="exact" w:val="1882"/>
                        </w:trPr>
                        <w:tc>
                          <w:tcPr>
                            <w:tcW w:w="1022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393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29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45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  <w:p w:rsidR="00F11883" w:rsidRDefault="00F11883">
                            <w:pPr>
                              <w:spacing w:before="2" w:after="0" w:line="310" w:lineRule="auto"/>
                              <w:ind w:left="100" w:right="55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05" w:right="4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DU(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>
                            <w:pPr>
                              <w:spacing w:before="1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CDC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6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9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30" w:right="117" w:hanging="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III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.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z w:val="21"/>
          <w:szCs w:val="21"/>
        </w:rPr>
        <w:t>u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5"/>
          <w:sz w:val="21"/>
          <w:szCs w:val="21"/>
        </w:rPr>
        <w:t>m</w:t>
      </w:r>
      <w:r w:rsidR="00351A10">
        <w:rPr>
          <w:rFonts w:ascii="Arial" w:eastAsia="Arial" w:hAnsi="Arial" w:cs="Arial"/>
          <w:b/>
          <w:bCs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ca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(</w:t>
      </w:r>
      <w:r w:rsidR="00351A10">
        <w:rPr>
          <w:rFonts w:ascii="Arial" w:eastAsia="Arial" w:hAnsi="Arial" w:cs="Arial"/>
          <w:b/>
          <w:bCs/>
          <w:sz w:val="21"/>
          <w:szCs w:val="21"/>
        </w:rPr>
        <w:t>b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ase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d on 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z w:val="21"/>
          <w:szCs w:val="21"/>
        </w:rPr>
        <w:t>he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z w:val="21"/>
          <w:szCs w:val="21"/>
        </w:rPr>
        <w:t>pr</w:t>
      </w:r>
      <w:r w:rsidR="00351A10">
        <w:rPr>
          <w:rFonts w:ascii="Arial" w:eastAsia="Arial" w:hAnsi="Arial" w:cs="Arial"/>
          <w:b/>
          <w:bCs/>
          <w:spacing w:val="-4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 xml:space="preserve">l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z w:val="21"/>
          <w:szCs w:val="21"/>
        </w:rPr>
        <w:t>)</w:t>
      </w:r>
    </w:p>
    <w:p w:rsidR="00ED5463" w:rsidRDefault="00ED5463">
      <w:pPr>
        <w:spacing w:after="0"/>
        <w:sectPr w:rsidR="00ED5463">
          <w:pgSz w:w="16840" w:h="11920" w:orient="landscape"/>
          <w:pgMar w:top="1080" w:right="1180" w:bottom="1180" w:left="1320" w:header="0" w:footer="995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C1541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8589" behindDoc="1" locked="0" layoutInCell="1" allowOverlap="1" wp14:anchorId="1BE62FC5" wp14:editId="68C35AF3">
                <wp:simplePos x="0" y="0"/>
                <wp:positionH relativeFrom="page">
                  <wp:posOffset>901700</wp:posOffset>
                </wp:positionH>
                <wp:positionV relativeFrom="page">
                  <wp:posOffset>1130300</wp:posOffset>
                </wp:positionV>
                <wp:extent cx="9512300" cy="5524500"/>
                <wp:effectExtent l="0" t="0" r="12700" b="0"/>
                <wp:wrapNone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2300" cy="552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60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27"/>
                              <w:gridCol w:w="1530"/>
                              <w:gridCol w:w="2835"/>
                              <w:gridCol w:w="3126"/>
                              <w:gridCol w:w="1210"/>
                              <w:gridCol w:w="1901"/>
                              <w:gridCol w:w="1417"/>
                              <w:gridCol w:w="1560"/>
                            </w:tblGrid>
                            <w:tr w:rsidR="00F11883" w:rsidTr="00C15416">
                              <w:trPr>
                                <w:trHeight w:hRule="exact" w:val="2819"/>
                              </w:trPr>
                              <w:tc>
                                <w:tcPr>
                                  <w:tcW w:w="102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934F14">
                                  <w:pPr>
                                    <w:spacing w:after="0" w:line="310" w:lineRule="auto"/>
                                    <w:ind w:left="100" w:right="7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ve</w:t>
                                  </w:r>
                                  <w:r w:rsidR="00F11883"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 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5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36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s)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9" w:after="0" w:line="310" w:lineRule="auto"/>
                                    <w:ind w:left="105" w:right="255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</w:p>
                                <w:p w:rsidR="00F11883" w:rsidRDefault="00F11883">
                                  <w:pPr>
                                    <w:tabs>
                                      <w:tab w:val="left" w:pos="2180"/>
                                    </w:tabs>
                                    <w:spacing w:before="2" w:after="0" w:line="310" w:lineRule="auto"/>
                                    <w:ind w:left="105" w:right="76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7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1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" w:after="0" w:line="220" w:lineRule="exact"/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30" w:right="117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C15416">
                              <w:trPr>
                                <w:trHeight w:hRule="exact" w:val="1258"/>
                              </w:trPr>
                              <w:tc>
                                <w:tcPr>
                                  <w:tcW w:w="102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18" w:right="31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79"/>
                                    <w:jc w:val="both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tabs>
                                      <w:tab w:val="left" w:pos="660"/>
                                    </w:tabs>
                                    <w:spacing w:after="0" w:line="310" w:lineRule="auto"/>
                                    <w:ind w:left="100" w:right="323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wi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Kno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4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297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306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2" w:after="0" w:line="310" w:lineRule="auto"/>
                                    <w:ind w:left="130" w:right="117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ehen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65" w:right="14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3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</w:tr>
                            <w:tr w:rsidR="00F11883" w:rsidTr="00C15416">
                              <w:trPr>
                                <w:trHeight w:hRule="exact" w:val="4067"/>
                              </w:trPr>
                              <w:tc>
                                <w:tcPr>
                                  <w:tcW w:w="1027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/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100" w:right="361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</w:p>
                                <w:p w:rsidR="00F11883" w:rsidRDefault="00F11883">
                                  <w:pPr>
                                    <w:spacing w:before="2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>
                                  <w:pPr>
                                    <w:spacing w:before="70" w:after="0" w:line="310" w:lineRule="auto"/>
                                    <w:ind w:left="100" w:right="35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>
                                  <w:pPr>
                                    <w:spacing w:before="1" w:after="0" w:line="310" w:lineRule="auto"/>
                                    <w:ind w:left="100" w:right="487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KA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10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9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 w:rsidP="00C15416">
                                  <w:pPr>
                                    <w:spacing w:before="32" w:after="0" w:line="310" w:lineRule="auto"/>
                                    <w:ind w:left="125" w:right="109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g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</w:p>
                                <w:p w:rsidR="00F11883" w:rsidRDefault="00F11883" w:rsidP="00C15416">
                                  <w:pPr>
                                    <w:spacing w:before="1" w:after="0" w:line="310" w:lineRule="auto"/>
                                    <w:ind w:left="115" w:right="108" w:firstLine="7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KA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W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Cli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21"/>
                                      <w:szCs w:val="21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f 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se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40" w:lineRule="auto"/>
                                    <w:ind w:left="335" w:right="-20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Annua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before="1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11883" w:rsidRDefault="00F11883">
                                  <w:pPr>
                                    <w:spacing w:after="0" w:line="310" w:lineRule="auto"/>
                                    <w:ind w:left="86" w:right="71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6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 xml:space="preserve">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21"/>
                                      <w:szCs w:val="21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21"/>
                                      <w:szCs w:val="21"/>
                                    </w:rPr>
                                    <w:t>onna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21"/>
                                      <w:szCs w:val="21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:rsidR="00F11883" w:rsidRDefault="00F118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71pt;margin-top:89pt;width:749pt;height:435pt;z-index:-7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uRsQIAALM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1460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27"/>
                        <w:gridCol w:w="1530"/>
                        <w:gridCol w:w="2835"/>
                        <w:gridCol w:w="3126"/>
                        <w:gridCol w:w="1210"/>
                        <w:gridCol w:w="1901"/>
                        <w:gridCol w:w="1417"/>
                        <w:gridCol w:w="1560"/>
                      </w:tblGrid>
                      <w:tr w:rsidR="00F11883" w:rsidTr="00C15416">
                        <w:trPr>
                          <w:trHeight w:hRule="exact" w:val="2819"/>
                        </w:trPr>
                        <w:tc>
                          <w:tcPr>
                            <w:tcW w:w="102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934F14">
                            <w:pPr>
                              <w:spacing w:after="0" w:line="310" w:lineRule="auto"/>
                              <w:ind w:left="100" w:right="7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ve</w:t>
                            </w:r>
                            <w:r w:rsidR="00F11883"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 e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5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36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s)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ondo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9" w:after="0" w:line="310" w:lineRule="auto"/>
                              <w:ind w:left="105" w:right="255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x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</w:p>
                          <w:p w:rsidR="00F11883" w:rsidRDefault="00F11883">
                            <w:pPr>
                              <w:tabs>
                                <w:tab w:val="left" w:pos="2180"/>
                              </w:tabs>
                              <w:spacing w:before="2" w:after="0" w:line="310" w:lineRule="auto"/>
                              <w:ind w:left="105" w:right="76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ondo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se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x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s)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7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1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" w:after="0" w:line="220" w:lineRule="exact"/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30" w:right="117" w:hanging="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C15416">
                        <w:trPr>
                          <w:trHeight w:hRule="exact" w:val="1258"/>
                        </w:trPr>
                        <w:tc>
                          <w:tcPr>
                            <w:tcW w:w="102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18" w:right="31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79"/>
                              <w:jc w:val="both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ve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tabs>
                                <w:tab w:val="left" w:pos="660"/>
                              </w:tabs>
                              <w:spacing w:after="0" w:line="310" w:lineRule="auto"/>
                              <w:ind w:left="100" w:right="323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wi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Kno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4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297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306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2" w:after="0" w:line="310" w:lineRule="auto"/>
                              <w:ind w:left="130" w:right="117" w:hanging="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ehen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65" w:right="14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3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</w:tr>
                      <w:tr w:rsidR="00F11883" w:rsidTr="00C15416">
                        <w:trPr>
                          <w:trHeight w:hRule="exact" w:val="4067"/>
                        </w:trPr>
                        <w:tc>
                          <w:tcPr>
                            <w:tcW w:w="1027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/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100" w:right="361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h</w:t>
                            </w:r>
                          </w:p>
                          <w:p w:rsidR="00F11883" w:rsidRDefault="00F11883">
                            <w:pPr>
                              <w:spacing w:before="2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</w:p>
                          <w:p w:rsidR="00F11883" w:rsidRDefault="00F11883">
                            <w:pPr>
                              <w:spacing w:before="7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>
                            <w:pPr>
                              <w:spacing w:before="70" w:after="0" w:line="310" w:lineRule="auto"/>
                              <w:ind w:left="100" w:right="35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>
                            <w:pPr>
                              <w:spacing w:before="1" w:after="0" w:line="310" w:lineRule="auto"/>
                              <w:ind w:left="100" w:right="487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 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g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m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KA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10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9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 w:rsidP="00C15416">
                            <w:pPr>
                              <w:spacing w:before="32" w:after="0" w:line="310" w:lineRule="auto"/>
                              <w:ind w:left="125" w:right="109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st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g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</w:p>
                          <w:p w:rsidR="00F11883" w:rsidRDefault="00F11883" w:rsidP="00C15416">
                            <w:pPr>
                              <w:spacing w:before="1" w:after="0" w:line="310" w:lineRule="auto"/>
                              <w:ind w:left="115" w:right="108" w:firstLine="7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KA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W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Cli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 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f 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han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se 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auto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40" w:lineRule="auto"/>
                              <w:ind w:left="335" w:right="-20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Annua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11883" w:rsidRDefault="00F11883">
                            <w:pPr>
                              <w:spacing w:before="1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11883" w:rsidRDefault="00F11883">
                            <w:pPr>
                              <w:spacing w:after="0" w:line="310" w:lineRule="auto"/>
                              <w:ind w:left="86" w:right="71" w:hanging="5"/>
                              <w:jc w:val="center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U 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p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 xml:space="preserve">w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21"/>
                                <w:szCs w:val="21"/>
                              </w:rPr>
                              <w:t>q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ue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1"/>
                                <w:szCs w:val="21"/>
                              </w:rPr>
                              <w:t>onna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21"/>
                                <w:szCs w:val="21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  <w:t>e</w:t>
                            </w:r>
                          </w:p>
                        </w:tc>
                      </w:tr>
                    </w:tbl>
                    <w:p w:rsidR="00F11883" w:rsidRDefault="00F11883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34" w:after="0" w:line="240" w:lineRule="auto"/>
        <w:ind w:left="48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3</w:t>
      </w:r>
      <w:r>
        <w:rPr>
          <w:rFonts w:ascii="Arial" w:eastAsia="Arial" w:hAnsi="Arial" w:cs="Arial"/>
          <w:spacing w:val="-1"/>
          <w:sz w:val="21"/>
          <w:szCs w:val="21"/>
        </w:rPr>
        <w:t>.</w:t>
      </w:r>
      <w:r>
        <w:rPr>
          <w:rFonts w:ascii="Arial" w:eastAsia="Arial" w:hAnsi="Arial" w:cs="Arial"/>
          <w:sz w:val="21"/>
          <w:szCs w:val="21"/>
        </w:rPr>
        <w:t>2</w:t>
      </w:r>
    </w:p>
    <w:p w:rsidR="00ED5463" w:rsidRDefault="00ED5463" w:rsidP="00C15416">
      <w:pPr>
        <w:pBdr>
          <w:top w:val="single" w:sz="4" w:space="1" w:color="auto"/>
        </w:pBdr>
        <w:spacing w:after="0"/>
        <w:sectPr w:rsidR="00ED5463">
          <w:pgSz w:w="16840" w:h="11920" w:orient="landscape"/>
          <w:pgMar w:top="1080" w:right="1180" w:bottom="1180" w:left="1320" w:header="0" w:footer="995" w:gutter="0"/>
          <w:cols w:space="720"/>
        </w:sectPr>
      </w:pPr>
    </w:p>
    <w:tbl>
      <w:tblPr>
        <w:tblpPr w:leftFromText="180" w:rightFromText="180" w:vertAnchor="text" w:horzAnchor="margin" w:tblpY="-375"/>
        <w:tblW w:w="14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"/>
        <w:gridCol w:w="1552"/>
        <w:gridCol w:w="2813"/>
        <w:gridCol w:w="3126"/>
        <w:gridCol w:w="1210"/>
        <w:gridCol w:w="1923"/>
        <w:gridCol w:w="1417"/>
        <w:gridCol w:w="1559"/>
      </w:tblGrid>
      <w:tr w:rsidR="00BF49D6" w:rsidTr="00A4516D">
        <w:trPr>
          <w:trHeight w:hRule="exact" w:val="4732"/>
        </w:trPr>
        <w:tc>
          <w:tcPr>
            <w:tcW w:w="1027" w:type="dxa"/>
            <w:tcBorders>
              <w:top w:val="single" w:sz="4" w:space="0" w:color="auto"/>
              <w:right w:val="single" w:sz="4" w:space="0" w:color="auto"/>
            </w:tcBorders>
          </w:tcPr>
          <w:p w:rsidR="00A4516D" w:rsidRDefault="00A4516D" w:rsidP="00BF49D6"/>
          <w:p w:rsidR="00A4516D" w:rsidRDefault="00A4516D" w:rsidP="00A4516D"/>
          <w:p w:rsidR="00BF49D6" w:rsidRPr="00A4516D" w:rsidRDefault="00BF49D6" w:rsidP="00A4516D"/>
        </w:tc>
        <w:tc>
          <w:tcPr>
            <w:tcW w:w="1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310" w:lineRule="auto"/>
              <w:ind w:left="100" w:right="79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ve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310" w:lineRule="auto"/>
              <w:ind w:left="100" w:right="2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dan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</w:p>
          <w:p w:rsidR="00BF49D6" w:rsidRDefault="00BF49D6" w:rsidP="00BF49D6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  <w:p w:rsidR="00BF49D6" w:rsidRDefault="00BF49D6" w:rsidP="00BF49D6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Lead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  <w:p w:rsidR="00BF49D6" w:rsidRDefault="00BF49D6" w:rsidP="00BF49D6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Boa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  <w:p w:rsidR="00BF49D6" w:rsidRDefault="00BF49D6" w:rsidP="00BF49D6">
            <w:pPr>
              <w:spacing w:before="71" w:after="0" w:line="310" w:lineRule="auto"/>
              <w:ind w:left="100" w:right="1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w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nel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before="10" w:after="0" w:line="120" w:lineRule="exact"/>
              <w:rPr>
                <w:sz w:val="12"/>
                <w:szCs w:val="12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310" w:lineRule="auto"/>
              <w:ind w:left="105" w:right="3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KA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ff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BF49D6" w:rsidRDefault="00BF49D6" w:rsidP="00BF49D6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before="33" w:after="0" w:line="310" w:lineRule="auto"/>
              <w:ind w:left="100" w:right="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uen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cy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s,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and 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uen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cy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PL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an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Boa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s,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and</w:t>
            </w:r>
          </w:p>
          <w:p w:rsidR="00BF49D6" w:rsidRDefault="00BF49D6" w:rsidP="00BF49D6">
            <w:pPr>
              <w:spacing w:before="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after="0" w:line="200" w:lineRule="exact"/>
              <w:rPr>
                <w:sz w:val="20"/>
                <w:szCs w:val="20"/>
              </w:rPr>
            </w:pPr>
          </w:p>
          <w:p w:rsidR="00BF49D6" w:rsidRDefault="00BF49D6" w:rsidP="00BF49D6">
            <w:pPr>
              <w:spacing w:before="3" w:after="0" w:line="280" w:lineRule="exact"/>
              <w:rPr>
                <w:sz w:val="28"/>
                <w:szCs w:val="28"/>
              </w:rPr>
            </w:pPr>
          </w:p>
          <w:p w:rsidR="00BF49D6" w:rsidRDefault="00BF49D6" w:rsidP="00BF49D6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</w:tr>
      <w:tr w:rsidR="00BF49D6" w:rsidTr="00BF49D6">
        <w:trPr>
          <w:trHeight w:hRule="exact" w:val="3443"/>
        </w:trPr>
        <w:tc>
          <w:tcPr>
            <w:tcW w:w="1027" w:type="dxa"/>
            <w:tcBorders>
              <w:left w:val="nil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2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3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1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19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>
            <w:pPr>
              <w:spacing w:before="39" w:after="0" w:line="310" w:lineRule="auto"/>
              <w:ind w:left="100" w:right="2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nt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unde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wi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w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t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onne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  <w:p w:rsidR="00BF49D6" w:rsidRDefault="00BF49D6" w:rsidP="00BF49D6">
            <w:pPr>
              <w:spacing w:before="2" w:after="0" w:line="310" w:lineRule="auto"/>
              <w:ind w:left="100" w:right="13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st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  <w:p w:rsidR="00BF49D6" w:rsidRDefault="00BF49D6" w:rsidP="00BF49D6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9D6" w:rsidRDefault="00BF49D6" w:rsidP="00BF49D6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49D6" w:rsidRDefault="00BF49D6" w:rsidP="00BF49D6"/>
        </w:tc>
      </w:tr>
    </w:tbl>
    <w:p w:rsidR="00ED5463" w:rsidRDefault="008E4D5E" w:rsidP="00C15416">
      <w:pPr>
        <w:spacing w:before="6" w:after="0" w:line="1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90" behindDoc="1" locked="0" layoutInCell="1" allowOverlap="1" wp14:anchorId="346E9A48" wp14:editId="12218344">
                <wp:simplePos x="0" y="0"/>
                <wp:positionH relativeFrom="page">
                  <wp:posOffset>913130</wp:posOffset>
                </wp:positionH>
                <wp:positionV relativeFrom="page">
                  <wp:posOffset>402590</wp:posOffset>
                </wp:positionV>
                <wp:extent cx="1270" cy="5213985"/>
                <wp:effectExtent l="0" t="0" r="17780" b="24765"/>
                <wp:wrapNone/>
                <wp:docPr id="6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213985"/>
                          <a:chOff x="1440" y="1810"/>
                          <a:chExt cx="2" cy="8211"/>
                        </a:xfrm>
                      </wpg:grpSpPr>
                      <wps:wsp>
                        <wps:cNvPr id="67" name="Freeform 30"/>
                        <wps:cNvSpPr>
                          <a:spLocks/>
                        </wps:cNvSpPr>
                        <wps:spPr bwMode="auto">
                          <a:xfrm>
                            <a:off x="1440" y="1810"/>
                            <a:ext cx="2" cy="8211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1810 h 8211"/>
                              <a:gd name="T2" fmla="+- 0 10021 1810"/>
                              <a:gd name="T3" fmla="*/ 10021 h 82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211">
                                <a:moveTo>
                                  <a:pt x="0" y="0"/>
                                </a:moveTo>
                                <a:lnTo>
                                  <a:pt x="0" y="821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71.9pt;margin-top:31.7pt;width:.1pt;height:410.55pt;z-index:-7890;mso-position-horizontal-relative:page;mso-position-vertical-relative:page" coordorigin="1440,1810" coordsize="2,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">
                <v:shape id="Freeform 30" o:spid="_x0000_s1027" style="position:absolute;left:1440;top:1810;width:2;height:8211;visibility:visible;mso-wrap-style:square;v-text-anchor:top" coordsize="2,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2RcQA&#10;AADbAAAADwAAAGRycy9kb3ducmV2LnhtbESPQWvCQBSE70L/w/IK3nTTSq1GV1FRsKdS60Fvj+wz&#10;SZt9G3Y3Mf33bkHwOMzMN8x82ZlKtOR8aVnByzABQZxZXXKu4Pi9G0xA+ICssbJMCv7Iw3Lx1Jtj&#10;qu2Vv6g9hFxECPsUFRQh1KmUPivIoB/amjh6F+sMhihdLrXDa4SbSr4myVgaLDkuFFjTpqDs99AY&#10;BavpyOlt406N/3irzu26/ZnaT6X6z91qBiJQFx7he3uvFYzf4f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mNkXEAAAA2wAAAA8AAAAAAAAAAAAAAAAAmAIAAGRycy9k&#10;b3ducmV2LnhtbFBLBQYAAAAABAAEAPUAAACJAwAAAAA=&#10;" path="m,l,8211e" filled="f" strokeweight=".58pt">
                  <v:path arrowok="t" o:connecttype="custom" o:connectlocs="0,1810;0,10021" o:connectangles="0,0"/>
                </v:shape>
                <w10:wrap anchorx="page" anchory="page"/>
              </v:group>
            </w:pict>
          </mc:Fallback>
        </mc:AlternateContent>
      </w:r>
    </w:p>
    <w:p w:rsidR="00ED5463" w:rsidRDefault="008E4D5E" w:rsidP="00C15416">
      <w:pPr>
        <w:spacing w:before="6" w:after="0" w:line="1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591" behindDoc="1" locked="0" layoutInCell="1" allowOverlap="1" wp14:anchorId="32831113" wp14:editId="6932D433">
                <wp:simplePos x="0" y="0"/>
                <wp:positionH relativeFrom="page">
                  <wp:posOffset>914400</wp:posOffset>
                </wp:positionH>
                <wp:positionV relativeFrom="page">
                  <wp:posOffset>1149350</wp:posOffset>
                </wp:positionV>
                <wp:extent cx="1270" cy="4467225"/>
                <wp:effectExtent l="9525" t="6350" r="8255" b="12700"/>
                <wp:wrapNone/>
                <wp:docPr id="6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67225"/>
                          <a:chOff x="1440" y="1810"/>
                          <a:chExt cx="2" cy="7035"/>
                        </a:xfrm>
                      </wpg:grpSpPr>
                      <wps:wsp>
                        <wps:cNvPr id="65" name="Freeform 28"/>
                        <wps:cNvSpPr>
                          <a:spLocks/>
                        </wps:cNvSpPr>
                        <wps:spPr bwMode="auto">
                          <a:xfrm>
                            <a:off x="1440" y="1810"/>
                            <a:ext cx="2" cy="7035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1810 h 7035"/>
                              <a:gd name="T2" fmla="+- 0 8845 1810"/>
                              <a:gd name="T3" fmla="*/ 8845 h 70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35">
                                <a:moveTo>
                                  <a:pt x="0" y="0"/>
                                </a:moveTo>
                                <a:lnTo>
                                  <a:pt x="0" y="703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in;margin-top:90.5pt;width:.1pt;height:351.75pt;z-index:-7889;mso-position-horizontal-relative:page;mso-position-vertical-relative:page" coordorigin="1440,1810" coordsize="2,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">
                <v:shape id="Freeform 28" o:spid="_x0000_s1027" style="position:absolute;left:1440;top:1810;width:2;height:7035;visibility:visible;mso-wrap-style:square;v-text-anchor:top" coordsize="2,7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6ecAA&#10;AADbAAAADwAAAGRycy9kb3ducmV2LnhtbESP0YrCMBRE3wX/IVxh3zRVaJFqFBEW9knW6gdckmtb&#10;bG5KE9vq15uFBR+HmTnDbPejbURPna8dK1guEhDE2pmaSwXXy/d8DcIHZIONY1LwJA/73XSyxdy4&#10;gc/UF6EUEcI+RwVVCG0updcVWfQL1xJH7+Y6iyHKrpSmwyHCbSNXSZJJizXHhQpbOlak78XDKijS&#10;wVyzg7uvTmfz0inqdf/rlfqajYcNiEBj+IT/2z9GQZbC35f4A+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x6ecAAAADbAAAADwAAAAAAAAAAAAAAAACYAgAAZHJzL2Rvd25y&#10;ZXYueG1sUEsFBgAAAAAEAAQA9QAAAIUDAAAAAA==&#10;" path="m,l,7035e" filled="f" strokeweight=".58pt">
                  <v:path arrowok="t" o:connecttype="custom" o:connectlocs="0,1810;0,8845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14491" w:type="dxa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1246"/>
        <w:gridCol w:w="3110"/>
        <w:gridCol w:w="3156"/>
        <w:gridCol w:w="1171"/>
        <w:gridCol w:w="1948"/>
        <w:gridCol w:w="1417"/>
        <w:gridCol w:w="1418"/>
      </w:tblGrid>
      <w:tr w:rsidR="00ED5463" w:rsidTr="00F11883">
        <w:trPr>
          <w:trHeight w:hRule="exact" w:val="2203"/>
        </w:trPr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5463" w:rsidRDefault="00BF49D6"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114300" distR="114300" simplePos="0" relativeHeight="503308592" behindDoc="1" locked="0" layoutInCell="1" allowOverlap="1" wp14:anchorId="7AA90894" wp14:editId="41BB076F">
                      <wp:simplePos x="0" y="0"/>
                      <wp:positionH relativeFrom="page">
                        <wp:posOffset>-6985</wp:posOffset>
                      </wp:positionH>
                      <wp:positionV relativeFrom="paragraph">
                        <wp:posOffset>2252980</wp:posOffset>
                      </wp:positionV>
                      <wp:extent cx="9207399" cy="2678848"/>
                      <wp:effectExtent l="0" t="0" r="13335" b="26670"/>
                      <wp:wrapNone/>
                      <wp:docPr id="3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07399" cy="2678848"/>
                                <a:chOff x="1436" y="-4547"/>
                                <a:chExt cx="14506" cy="4079"/>
                              </a:xfrm>
                            </wpg:grpSpPr>
                            <wpg:grpSp>
                              <wpg:cNvPr id="40" name="Group 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8" y="-4537"/>
                                  <a:ext cx="1248" cy="2"/>
                                  <a:chOff x="2458" y="-4537"/>
                                  <a:chExt cx="1248" cy="2"/>
                                </a:xfrm>
                              </wpg:grpSpPr>
                              <wps:wsp>
                                <wps:cNvPr id="41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58" y="-4537"/>
                                    <a:ext cx="1248" cy="2"/>
                                  </a:xfrm>
                                  <a:custGeom>
                                    <a:avLst/>
                                    <a:gdLst>
                                      <a:gd name="T0" fmla="+- 0 2458 2458"/>
                                      <a:gd name="T1" fmla="*/ T0 w 1248"/>
                                      <a:gd name="T2" fmla="+- 0 3706 2458"/>
                                      <a:gd name="T3" fmla="*/ T2 w 124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248">
                                        <a:moveTo>
                                          <a:pt x="0" y="0"/>
                                        </a:moveTo>
                                        <a:lnTo>
                                          <a:pt x="12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0" y="-4533"/>
                                  <a:ext cx="2" cy="4058"/>
                                  <a:chOff x="1440" y="-4533"/>
                                  <a:chExt cx="2" cy="4058"/>
                                </a:xfrm>
                              </wpg:grpSpPr>
                              <wps:wsp>
                                <wps:cNvPr id="43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0" y="-4533"/>
                                    <a:ext cx="2" cy="4058"/>
                                  </a:xfrm>
                                  <a:custGeom>
                                    <a:avLst/>
                                    <a:gdLst>
                                      <a:gd name="T0" fmla="+- 0 -4533 -4533"/>
                                      <a:gd name="T1" fmla="*/ -4533 h 4058"/>
                                      <a:gd name="T2" fmla="+- 0 -475 -4533"/>
                                      <a:gd name="T3" fmla="*/ -475 h 405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58">
                                        <a:moveTo>
                                          <a:pt x="0" y="0"/>
                                        </a:moveTo>
                                        <a:lnTo>
                                          <a:pt x="0" y="40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" name="Group 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36" y="-470"/>
                                  <a:ext cx="14121" cy="2"/>
                                  <a:chOff x="1436" y="-470"/>
                                  <a:chExt cx="14121" cy="2"/>
                                </a:xfrm>
                              </wpg:grpSpPr>
                              <wps:wsp>
                                <wps:cNvPr id="45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36" y="-470"/>
                                    <a:ext cx="14121" cy="2"/>
                                  </a:xfrm>
                                  <a:custGeom>
                                    <a:avLst/>
                                    <a:gdLst>
                                      <a:gd name="T0" fmla="+- 0 1436 1436"/>
                                      <a:gd name="T1" fmla="*/ T0 w 14121"/>
                                      <a:gd name="T2" fmla="+- 0 15556 1436"/>
                                      <a:gd name="T3" fmla="*/ T2 w 141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4121">
                                        <a:moveTo>
                                          <a:pt x="0" y="0"/>
                                        </a:moveTo>
                                        <a:lnTo>
                                          <a:pt x="14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63" y="-4547"/>
                                  <a:ext cx="2" cy="4072"/>
                                  <a:chOff x="2463" y="-4547"/>
                                  <a:chExt cx="2" cy="4072"/>
                                </a:xfrm>
                              </wpg:grpSpPr>
                              <wps:wsp>
                                <wps:cNvPr id="47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463" y="-4547"/>
                                    <a:ext cx="2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8" name="Group 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11" y="-4547"/>
                                  <a:ext cx="2" cy="4072"/>
                                  <a:chOff x="3711" y="-4547"/>
                                  <a:chExt cx="2" cy="4072"/>
                                </a:xfrm>
                              </wpg:grpSpPr>
                              <wps:wsp>
                                <wps:cNvPr id="49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11" y="-4547"/>
                                    <a:ext cx="2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0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8" y="-4547"/>
                                  <a:ext cx="2" cy="4072"/>
                                  <a:chOff x="6828" y="-4547"/>
                                  <a:chExt cx="2" cy="4072"/>
                                </a:xfrm>
                              </wpg:grpSpPr>
                              <wps:wsp>
                                <wps:cNvPr id="51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8" y="-4547"/>
                                    <a:ext cx="2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53" y="-4547"/>
                                  <a:ext cx="2" cy="4072"/>
                                  <a:chOff x="9953" y="-4547"/>
                                  <a:chExt cx="2" cy="4072"/>
                                </a:xfrm>
                              </wpg:grpSpPr>
                              <wps:wsp>
                                <wps:cNvPr id="53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953" y="-4547"/>
                                    <a:ext cx="2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163" y="-4547"/>
                                  <a:ext cx="2" cy="4072"/>
                                  <a:chOff x="11163" y="-4547"/>
                                  <a:chExt cx="2" cy="4072"/>
                                </a:xfrm>
                              </wpg:grpSpPr>
                              <wps:wsp>
                                <wps:cNvPr id="55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163" y="-4547"/>
                                    <a:ext cx="2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6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19" y="-4537"/>
                                  <a:ext cx="1354" cy="2"/>
                                  <a:chOff x="12719" y="-4537"/>
                                  <a:chExt cx="1354" cy="2"/>
                                </a:xfrm>
                              </wpg:grpSpPr>
                              <wps:wsp>
                                <wps:cNvPr id="57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19" y="-4537"/>
                                    <a:ext cx="1354" cy="2"/>
                                  </a:xfrm>
                                  <a:custGeom>
                                    <a:avLst/>
                                    <a:gdLst>
                                      <a:gd name="T0" fmla="+- 0 12719 12719"/>
                                      <a:gd name="T1" fmla="*/ T0 w 1354"/>
                                      <a:gd name="T2" fmla="+- 0 14073 12719"/>
                                      <a:gd name="T3" fmla="*/ T2 w 1354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1354">
                                        <a:moveTo>
                                          <a:pt x="0" y="0"/>
                                        </a:moveTo>
                                        <a:lnTo>
                                          <a:pt x="13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8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5" y="-4533"/>
                                  <a:ext cx="370" cy="4058"/>
                                  <a:chOff x="12725" y="-4533"/>
                                  <a:chExt cx="370" cy="4058"/>
                                </a:xfrm>
                              </wpg:grpSpPr>
                              <wps:wsp>
                                <wps:cNvPr id="59" name="Freeform 8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2725" y="-4533"/>
                                    <a:ext cx="370" cy="4058"/>
                                  </a:xfrm>
                                  <a:custGeom>
                                    <a:avLst/>
                                    <a:gdLst>
                                      <a:gd name="T0" fmla="+- 0 -4533 -4533"/>
                                      <a:gd name="T1" fmla="*/ -4533 h 4058"/>
                                      <a:gd name="T2" fmla="+- 0 -475 -4533"/>
                                      <a:gd name="T3" fmla="*/ -475 h 405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58">
                                        <a:moveTo>
                                          <a:pt x="0" y="0"/>
                                        </a:moveTo>
                                        <a:lnTo>
                                          <a:pt x="0" y="40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070" y="-4533"/>
                                  <a:ext cx="432" cy="4058"/>
                                  <a:chOff x="14070" y="-4533"/>
                                  <a:chExt cx="432" cy="4058"/>
                                </a:xfrm>
                              </wpg:grpSpPr>
                              <wps:wsp>
                                <wps:cNvPr id="61" name="Freeform 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4070" y="-4533"/>
                                    <a:ext cx="432" cy="4058"/>
                                  </a:xfrm>
                                  <a:custGeom>
                                    <a:avLst/>
                                    <a:gdLst>
                                      <a:gd name="T0" fmla="+- 0 -4533 -4533"/>
                                      <a:gd name="T1" fmla="*/ -4533 h 4058"/>
                                      <a:gd name="T2" fmla="+- 0 -475 -4533"/>
                                      <a:gd name="T3" fmla="*/ -475 h 405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58">
                                        <a:moveTo>
                                          <a:pt x="0" y="0"/>
                                        </a:moveTo>
                                        <a:lnTo>
                                          <a:pt x="0" y="405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7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54" y="-4547"/>
                                  <a:ext cx="388" cy="4072"/>
                                  <a:chOff x="15554" y="-4547"/>
                                  <a:chExt cx="388" cy="4072"/>
                                </a:xfrm>
                              </wpg:grpSpPr>
                              <wps:wsp>
                                <wps:cNvPr id="63" name="Freeform 4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5554" y="-4547"/>
                                    <a:ext cx="388" cy="4072"/>
                                  </a:xfrm>
                                  <a:custGeom>
                                    <a:avLst/>
                                    <a:gdLst>
                                      <a:gd name="T0" fmla="+- 0 -4547 -4547"/>
                                      <a:gd name="T1" fmla="*/ -4547 h 4072"/>
                                      <a:gd name="T2" fmla="+- 0 -475 -4547"/>
                                      <a:gd name="T3" fmla="*/ -475 h 407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072">
                                        <a:moveTo>
                                          <a:pt x="0" y="0"/>
                                        </a:moveTo>
                                        <a:lnTo>
                                          <a:pt x="0" y="407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.55pt;margin-top:177.4pt;width:725pt;height:210.95pt;z-index:-7888;mso-position-horizontal-relative:page" coordorigin="1436,-4547" coordsize="14506,4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">
                      <v:group id="Group 25" o:spid="_x0000_s1027" style="position:absolute;left:2458;top:-4537;width:1248;height:2" coordorigin="2458,-4537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 id="Freeform 26" o:spid="_x0000_s1028" style="position:absolute;left:2458;top:-4537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JqMIA&#10;AADbAAAADwAAAGRycy9kb3ducmV2LnhtbESP3YrCMBSE7xd8h3AE79a0IrtSjSLKgqDi7wMcmmNT&#10;bU5Kk9Xu2xtB2MthZr5hJrPWVuJOjS8dK0j7CQji3OmSCwXn08/nCIQPyBorx6TgjzzMpp2PCWba&#10;PfhA92MoRISwz1CBCaHOpPS5IYu+72ri6F1cYzFE2RRSN/iIcFvJQZJ8SYslxwWDNS0M5bfjr1Ww&#10;Oe1vRWqWO94t9MZet+vVsP5Wqtdt52MQgdrwH363V1rBMIXXl/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omowgAAANsAAAAPAAAAAAAAAAAAAAAAAJgCAABkcnMvZG93&#10;bnJldi54bWxQSwUGAAAAAAQABAD1AAAAhwMAAAAA&#10;" path="m,l1248,e" filled="f" strokecolor="white" strokeweight=".58pt">
                          <v:path arrowok="t" o:connecttype="custom" o:connectlocs="0,0;1248,0" o:connectangles="0,0"/>
                        </v:shape>
                      </v:group>
                      <v:group id="Group 23" o:spid="_x0000_s1029" style="position:absolute;left:1440;top:-4533;width:2;height:4058" coordorigin="1440,-4533" coordsize="2,4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 id="Freeform 24" o:spid="_x0000_s1030" style="position:absolute;left:1440;top:-4533;width:2;height:4058;visibility:visible;mso-wrap-style:square;v-text-anchor:top" coordsize="2,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14sUA&#10;AADbAAAADwAAAGRycy9kb3ducmV2LnhtbESPT2sCMRTE74V+h/AK3mq2KlJXoxRR9FAo3a54fSRv&#10;/7Sbl3UTdf32TUHocZiZ3zCLVW8bcaHO144VvAwTEMTamZpLBfnX9vkVhA/IBhvHpOBGHlbLx4cF&#10;psZd+ZMuWShFhLBPUUEVQptK6XVFFv3QtcTRK1xnMUTZldJ0eI1w28hRkkylxZrjQoUtrSvSP9nZ&#10;Ktisvwt9PO0Ors7zTJ/eP0w2K5QaPPVvcxCB+vAfvrf3RsFkDH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bXixQAAANsAAAAPAAAAAAAAAAAAAAAAAJgCAABkcnMv&#10;ZG93bnJldi54bWxQSwUGAAAAAAQABAD1AAAAigMAAAAA&#10;" path="m,l,4058e" filled="f" strokeweight=".58pt">
                          <v:path arrowok="t" o:connecttype="custom" o:connectlocs="0,-4533;0,-475" o:connectangles="0,0"/>
                        </v:shape>
                      </v:group>
                      <v:group id="Group 21" o:spid="_x0000_s1031" style="position:absolute;left:1436;top:-470;width:14121;height:2" coordorigin="1436,-470" coordsize="141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<v:shape id="Freeform 22" o:spid="_x0000_s1032" style="position:absolute;left:1436;top:-470;width:14121;height:2;visibility:visible;mso-wrap-style:square;v-text-anchor:top" coordsize="141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bO8EA&#10;AADbAAAADwAAAGRycy9kb3ducmV2LnhtbESPQWsCMRSE7wX/Q3iCt5q12lK2RhFR2KPa9v7YPDfB&#10;zcvuJl3Xf28EocdhZr5hluvB1aKnLljPCmbTDARx6bXlSsHP9/71E0SIyBprz6TgRgHWq9HLEnPt&#10;r3yk/hQrkSAcclRgYmxyKUNpyGGY+oY4eWffOYxJdpXUHV4T3NXyLcs+pEPLacFgQ1tD5eX05xTM&#10;i7bSrekL+2t3LR7a7DybX5SajIfNF4hIQ/wPP9uFVrB4h8eX9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pWzvBAAAA2wAAAA8AAAAAAAAAAAAAAAAAmAIAAGRycy9kb3du&#10;cmV2LnhtbFBLBQYAAAAABAAEAPUAAACGAwAAAAA=&#10;" path="m,l14120,e" filled="f" strokeweight=".58pt">
                          <v:path arrowok="t" o:connecttype="custom" o:connectlocs="0,0;14120,0" o:connectangles="0,0"/>
                        </v:shape>
                      </v:group>
                      <v:group id="Group 19" o:spid="_x0000_s1033" style="position:absolute;left:2463;top:-4547;width:2;height:4072" coordorigin="2463,-4547" coordsize="2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 id="Freeform 20" o:spid="_x0000_s1034" style="position:absolute;left:2463;top:-4547;width:2;height:4072;visibility:visible;mso-wrap-style:square;v-text-anchor:top" coordsize="2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UsIA&#10;AADbAAAADwAAAGRycy9kb3ducmV2LnhtbESPQWvCQBSE74L/YXmFXkQ3lhIldZUQKfTaWOj1kX1m&#10;Q7JvQ3ajqb/eLQgeh5n5htkdJtuJCw2+caxgvUpAEFdON1wr+Dl9LrcgfEDW2DkmBX/k4bCfz3aY&#10;aXflb7qUoRYRwj5DBSaEPpPSV4Ys+pXriaN3doPFEOVQSz3gNcJtJ9+SJJUWG44LBnsqDFVtOVoF&#10;9e90XrTULqzJC96s82M/pjelXl+m/ANEoCk8w4/2l1bwvoH/L/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E1SwgAAANsAAAAPAAAAAAAAAAAAAAAAAJgCAABkcnMvZG93&#10;bnJldi54bWxQSwUGAAAAAAQABAD1AAAAhwMAAAAA&#10;" path="m,l,4072e" filled="f" strokeweight=".58pt">
                          <v:path arrowok="t" o:connecttype="custom" o:connectlocs="0,-4547;0,-475" o:connectangles="0,0"/>
                        </v:shape>
                      </v:group>
                      <v:group id="Group 17" o:spid="_x0000_s1035" style="position:absolute;left:3711;top:-4547;width:2;height:4072" coordorigin="3711,-4547" coordsize="2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18" o:spid="_x0000_s1036" style="position:absolute;left:3711;top:-4547;width:2;height:4072;visibility:visible;mso-wrap-style:square;v-text-anchor:top" coordsize="2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8u8MA&#10;AADbAAAADwAAAGRycy9kb3ducmV2LnhtbESPQWvCQBSE74X+h+UVvATdpIjV6BqCpeC1ttDrI/vM&#10;hmTfhuxqYn+9KxR6HGbmG2ZXTLYTVxp841hBtkhBEFdON1wr+P76mK9B+ICssXNMCm7kodg/P+0w&#10;127kT7qeQi0ihH2OCkwIfS6lrwxZ9AvXE0fv7AaLIcqhlnrAMcJtJ1/TdCUtNhwXDPZ0MFS1p4tV&#10;UP9M56SlNrGmPPBbVr73l9WvUrOXqdyCCDSF//Bf+6gVLDfw+BJ/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N8u8MAAADbAAAADwAAAAAAAAAAAAAAAACYAgAAZHJzL2Rv&#10;d25yZXYueG1sUEsFBgAAAAAEAAQA9QAAAIgDAAAAAA==&#10;" path="m,l,4072e" filled="f" strokeweight=".58pt">
                          <v:path arrowok="t" o:connecttype="custom" o:connectlocs="0,-4547;0,-475" o:connectangles="0,0"/>
                        </v:shape>
                      </v:group>
                      <v:group id="Group 15" o:spid="_x0000_s1037" style="position:absolute;left:6828;top:-4547;width:2;height:4072" coordorigin="6828,-4547" coordsize="2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<v:shape id="Freeform 16" o:spid="_x0000_s1038" style="position:absolute;left:6828;top:-4547;width:2;height:4072;visibility:visible;mso-wrap-style:square;v-text-anchor:top" coordsize="2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YMIA&#10;AADbAAAADwAAAGRycy9kb3ducmV2LnhtbESPT4vCMBTE74LfITzBi6xpBd2lGqUoglf/wF4fzWtT&#10;2ryUJmrdT78RFvY4zMxvmM1usK14UO9rxwrSeQKCuHC65krB7Xr8+ALhA7LG1jEpeJGH3XY82mCm&#10;3ZPP9LiESkQI+wwVmBC6TEpfGLLo564jjl7peoshyr6SusdnhNtWLpJkJS3WHBcMdrQ3VDSXu1VQ&#10;fQ/lrKFmZk2+5880P3T31Y9S08mQr0EEGsJ/+K990gqWKby/x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OZgwgAAANsAAAAPAAAAAAAAAAAAAAAAAJgCAABkcnMvZG93&#10;bnJldi54bWxQSwUGAAAAAAQABAD1AAAAhwMAAAAA&#10;" path="m,l,4072e" filled="f" strokeweight=".58pt">
                          <v:path arrowok="t" o:connecttype="custom" o:connectlocs="0,-4547;0,-475" o:connectangles="0,0"/>
                        </v:shape>
                      </v:group>
                      <v:group id="Group 13" o:spid="_x0000_s1039" style="position:absolute;left:9953;top:-4547;width:2;height:4072" coordorigin="9953,-4547" coordsize="2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shape id="Freeform 14" o:spid="_x0000_s1040" style="position:absolute;left:9953;top:-4547;width:2;height:4072;visibility:visible;mso-wrap-style:square;v-text-anchor:top" coordsize="2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djMIA&#10;AADbAAAADwAAAGRycy9kb3ducmV2LnhtbESPT4vCMBTE78J+h/AWvIimKnala5TiInj1D+z10Tyb&#10;0ualNFGrn94sLHgcZuY3zGrT20bcqPOVYwXTSQKCuHC64lLB+bQbL0H4gKyxcUwKHuRhs/4YrDDT&#10;7s4Huh1DKSKEfYYKTAhtJqUvDFn0E9cSR+/iOoshyq6UusN7hNtGzpIklRYrjgsGW9oaKurj1Soo&#10;f/vLqKZ6ZE2+5a9p/tNe06dSw88+/wYRqA/v8H97rxUs5vD3Jf4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t2MwgAAANsAAAAPAAAAAAAAAAAAAAAAAJgCAABkcnMvZG93&#10;bnJldi54bWxQSwUGAAAAAAQABAD1AAAAhwMAAAAA&#10;" path="m,l,4072e" filled="f" strokeweight=".58pt">
                          <v:path arrowok="t" o:connecttype="custom" o:connectlocs="0,-4547;0,-475" o:connectangles="0,0"/>
                        </v:shape>
                      </v:group>
                      <v:group id="Group 11" o:spid="_x0000_s1041" style="position:absolute;left:11163;top:-4547;width:2;height:4072" coordorigin="11163,-4547" coordsize="2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shape id="Freeform 12" o:spid="_x0000_s1042" style="position:absolute;left:11163;top:-4547;width:2;height:4072;visibility:visible;mso-wrap-style:square;v-text-anchor:top" coordsize="2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WMdsEA&#10;AADbAAAADwAAAGRycy9kb3ducmV2LnhtbESP0YrCMBRE34X9h3AF3zRVVJZqlLIo+LSy6gfcba5N&#10;sbkpSdS6X2+EBR+HmTnDLNedbcSNfKgdKxiPMhDEpdM1VwpOx+3wE0SIyBobx6TgQQHWq4/eEnPt&#10;7vxDt0OsRIJwyFGBibHNpQylIYth5Fri5J2dtxiT9JXUHu8Jbhs5ybK5tFhzWjDY0peh8nK4WgW/&#10;m+6vvJq9N3s9rb/RFo/LsVBq0O+KBYhIXXyH/9s7rWA2g9eX9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VjHbBAAAA2wAAAA8AAAAAAAAAAAAAAAAAmAIAAGRycy9kb3du&#10;cmV2LnhtbFBLBQYAAAAABAAEAPUAAACGAwAAAAA=&#10;" path="m,l,4072e" filled="f" strokeweight=".20464mm">
                          <v:path arrowok="t" o:connecttype="custom" o:connectlocs="0,-4547;0,-475" o:connectangles="0,0"/>
                        </v:shape>
                      </v:group>
                      <v:group id="Group 9" o:spid="_x0000_s1043" style="position:absolute;left:12719;top:-4537;width:1354;height:2" coordorigin="12719,-4537" coordsize="13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Freeform 10" o:spid="_x0000_s1044" style="position:absolute;left:12719;top:-4537;width:1354;height:2;visibility:visible;mso-wrap-style:square;v-text-anchor:top" coordsize="1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bUsQA&#10;AADbAAAADwAAAGRycy9kb3ducmV2LnhtbESPQWsCMRSE74L/ITyhN81aqMrWKCoIKqVQFdrjY/Oa&#10;rG5etpuo239vhEKPw8x8w0znravElZpQelYwHGQgiAuvSzYKjod1fwIiRGSNlWdS8EsB5rNuZ4q5&#10;9jf+oOs+GpEgHHJUYGOscylDYclhGPiaOHnfvnEYk2yM1A3eEtxV8jnLRtJhyWnBYk0rS8V5f3EK&#10;opVvX9vM+NNweZmMR+bn9P65U+qp1y5eQURq43/4r73RCl7G8Pi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21LEAAAA2wAAAA8AAAAAAAAAAAAAAAAAmAIAAGRycy9k&#10;b3ducmV2LnhtbFBLBQYAAAAABAAEAPUAAACJAwAAAAA=&#10;" path="m,l1354,e" filled="f" strokeweight=".58pt">
                          <v:path arrowok="t" o:connecttype="custom" o:connectlocs="0,0;1354,0" o:connectangles="0,0"/>
                        </v:shape>
                      </v:group>
                      <v:group id="Group 7" o:spid="_x0000_s1045" style="position:absolute;left:12725;top:-4533;width:370;height:4058" coordorigin="12725,-4533" coordsize="370,4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 id="Freeform 8" o:spid="_x0000_s1046" style="position:absolute;left:12725;top:-4533;width:370;height:4058;flip:x;visibility:visible;mso-wrap-style:square;v-text-anchor:top" coordsize="370,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0hcUA&#10;AADbAAAADwAAAGRycy9kb3ducmV2LnhtbESP3WrCQBSE7wXfYTmCN6KbChWNriKF0lYEMf5cH7LH&#10;JCZ7NmTXmL59t1Do5TAz3zCrTWcq0VLjCssKXiYRCOLU6oIzBefT+3gOwnlkjZVlUvBNDjbrfm+F&#10;sbZPPlKb+EwECLsYFeTe17GULs3JoJvYmjh4N9sY9EE2mdQNPgPcVHIaRTNpsOCwkGNNbzmlZfIw&#10;CsrkUB4W++qy+yi6r/sRr7t2NFVqOOi2SxCeOv8f/mt/agWvC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DSFxQAAANsAAAAPAAAAAAAAAAAAAAAAAJgCAABkcnMv&#10;ZG93bnJldi54bWxQSwUGAAAAAAQABAD1AAAAigMAAAAA&#10;" path="m,l,4058e" filled="f" strokeweight=".20464mm">
                          <v:path arrowok="t" o:connecttype="custom" o:connectlocs="0,-4533;0,-475" o:connectangles="0,0"/>
                        </v:shape>
                      </v:group>
                      <v:group id="Group 5" o:spid="_x0000_s1047" style="position:absolute;left:14070;top:-4533;width:432;height:4058" coordorigin="14070,-4533" coordsize="432,4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shape id="Freeform 6" o:spid="_x0000_s1048" style="position:absolute;left:14070;top:-4533;width:432;height:4058;flip:x;visibility:visible;mso-wrap-style:square;v-text-anchor:top" coordsize="432,4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m5L8A&#10;AADbAAAADwAAAGRycy9kb3ducmV2LnhtbESPzQrCMBCE74LvEFbwpqk9FKlG0YLgxYM/4HVp1rba&#10;bEoTtfr0RhA8DjPzDTNfdqYWD2pdZVnBZByBIM6trrhQcDpuRlMQziNrrC2Tghc5WC76vTmm2j55&#10;T4+DL0SAsEtRQel9k0rp8pIMurFtiIN3sa1BH2RbSN3iM8BNLeMoSqTBisNCiQ1lJeW3w90ouMr7&#10;vnpnZ7k+610cZ0lMp5tRajjoVjMQnjr/D//aW60gmcD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XGbkvwAAANsAAAAPAAAAAAAAAAAAAAAAAJgCAABkcnMvZG93bnJl&#10;di54bWxQSwUGAAAAAAQABAD1AAAAhAMAAAAA&#10;" path="m,l,4058e" filled="f" strokeweight=".20464mm">
                          <v:path arrowok="t" o:connecttype="custom" o:connectlocs="0,-4533;0,-475" o:connectangles="0,0"/>
                        </v:shape>
                      </v:group>
                      <v:group id="Group 3" o:spid="_x0000_s1049" style="position:absolute;left:15554;top:-4547;width:388;height:4072" coordorigin="15554,-4547" coordsize="388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Freeform 4" o:spid="_x0000_s1050" style="position:absolute;left:15554;top:-4547;width:388;height:4072;flip:x;visibility:visible;mso-wrap-style:square;v-text-anchor:top" coordsize="388,4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RVcMA&#10;AADbAAAADwAAAGRycy9kb3ducmV2LnhtbESPzWrDMBCE74W8g9hALyWR40B+nMgmFAqhtzoh50Xa&#10;2CbWyliqY799VSj0OMzMN8yxGG0rBup941jBapmAINbONFwpuF4+FjsQPiAbbB2Tgok8FPns5YiZ&#10;cU/+oqEMlYgQ9hkqqEPoMim9rsmiX7qOOHp311sMUfaVND0+I9y2Mk2SjbTYcFyosaP3mvSj/LYK&#10;3tbJsB1WO7kvuUtvn5Xenyet1Ot8PB1ABBrDf/ivfTYKNmv4/RJ/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JRVcMAAADbAAAADwAAAAAAAAAAAAAAAACYAgAAZHJzL2Rv&#10;d25yZXYueG1sUEsFBgAAAAAEAAQA9QAAAIgDAAAAAA==&#10;" path="m,l,4072e" filled="f" strokeweight=".58pt">
                          <v:path arrowok="t" o:connecttype="custom" o:connectlocs="0,-4547;0,-475" o:connectangles="0,0"/>
                        </v:shape>
                      </v:group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ED5463" w:rsidRDefault="00351A10">
            <w:pPr>
              <w:spacing w:after="0" w:line="240" w:lineRule="auto"/>
              <w:ind w:left="1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100" w:right="40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edu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 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KA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310" w:lineRule="auto"/>
              <w:ind w:left="100" w:right="6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p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s,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  <w:p w:rsidR="00ED5463" w:rsidRDefault="00351A1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463" w:rsidRDefault="00ED5463"/>
        </w:tc>
      </w:tr>
      <w:tr w:rsidR="00ED5463" w:rsidTr="00F11883">
        <w:trPr>
          <w:trHeight w:hRule="exact" w:val="1413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12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/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310" w:lineRule="auto"/>
              <w:ind w:left="100" w:right="1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eed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DU</w:t>
            </w:r>
            <w:r>
              <w:rPr>
                <w:rFonts w:ascii="Arial" w:eastAsia="Arial" w:hAnsi="Arial" w:cs="Arial"/>
                <w:sz w:val="21"/>
                <w:szCs w:val="21"/>
              </w:rPr>
              <w:t>s'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260" w:lineRule="exact"/>
              <w:rPr>
                <w:sz w:val="26"/>
                <w:szCs w:val="26"/>
              </w:rPr>
            </w:pPr>
          </w:p>
          <w:p w:rsidR="00ED5463" w:rsidRDefault="00351A10">
            <w:pPr>
              <w:spacing w:after="0" w:line="310" w:lineRule="auto"/>
              <w:ind w:left="100" w:right="34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Cli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 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463" w:rsidRDefault="00ED5463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33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Annual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D5463" w:rsidRDefault="00ED5463"/>
        </w:tc>
      </w:tr>
    </w:tbl>
    <w:p w:rsidR="00ED5463" w:rsidRDefault="00ED5463">
      <w:pPr>
        <w:spacing w:before="6" w:after="0" w:line="120" w:lineRule="exact"/>
        <w:rPr>
          <w:sz w:val="12"/>
          <w:szCs w:val="12"/>
        </w:rPr>
      </w:pPr>
    </w:p>
    <w:p w:rsidR="00ED5463" w:rsidRDefault="00ED5463">
      <w:pPr>
        <w:spacing w:after="0"/>
        <w:sectPr w:rsidR="00ED5463" w:rsidSect="00BF49D6">
          <w:pgSz w:w="16840" w:h="11920" w:orient="landscape"/>
          <w:pgMar w:top="1077" w:right="1100" w:bottom="851" w:left="1321" w:header="0" w:footer="992" w:gutter="0"/>
          <w:cols w:space="720"/>
        </w:sectPr>
      </w:pPr>
    </w:p>
    <w:p w:rsidR="00ED5463" w:rsidRDefault="00ED5463">
      <w:pPr>
        <w:spacing w:before="9" w:after="0" w:line="120" w:lineRule="exact"/>
        <w:rPr>
          <w:sz w:val="12"/>
          <w:szCs w:val="12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310" w:lineRule="auto"/>
        <w:ind w:left="2497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il</w:t>
      </w:r>
      <w:r>
        <w:rPr>
          <w:rFonts w:ascii="Arial" w:eastAsia="Arial" w:hAnsi="Arial" w:cs="Arial"/>
          <w:spacing w:val="-2"/>
          <w:sz w:val="21"/>
          <w:szCs w:val="21"/>
        </w:rPr>
        <w:t>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og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a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z w:val="21"/>
          <w:szCs w:val="21"/>
        </w:rPr>
        <w:t>s c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2"/>
          <w:sz w:val="21"/>
          <w:szCs w:val="21"/>
        </w:rPr>
        <w:t>b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:</w:t>
      </w:r>
    </w:p>
    <w:p w:rsidR="00ED5463" w:rsidRDefault="00351A10">
      <w:pPr>
        <w:spacing w:before="1" w:after="0" w:line="310" w:lineRule="auto"/>
        <w:ind w:left="2497" w:right="61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hn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l k</w:t>
      </w:r>
      <w:r>
        <w:rPr>
          <w:rFonts w:ascii="Arial" w:eastAsia="Arial" w:hAnsi="Arial" w:cs="Arial"/>
          <w:spacing w:val="-2"/>
          <w:sz w:val="21"/>
          <w:szCs w:val="21"/>
        </w:rPr>
        <w:t>no</w:t>
      </w:r>
      <w:r>
        <w:rPr>
          <w:rFonts w:ascii="Arial" w:eastAsia="Arial" w:hAnsi="Arial" w:cs="Arial"/>
          <w:spacing w:val="6"/>
          <w:sz w:val="21"/>
          <w:szCs w:val="21"/>
        </w:rPr>
        <w:t>w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ed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e</w:t>
      </w:r>
    </w:p>
    <w:p w:rsidR="00ED5463" w:rsidRDefault="00351A10">
      <w:pPr>
        <w:spacing w:before="2" w:after="0" w:line="240" w:lineRule="auto"/>
        <w:ind w:left="249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ana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</w:p>
    <w:p w:rsidR="00ED5463" w:rsidRDefault="00351A10">
      <w:pPr>
        <w:spacing w:before="71" w:after="0" w:line="240" w:lineRule="auto"/>
        <w:ind w:left="249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pacing w:val="1"/>
          <w:sz w:val="21"/>
          <w:szCs w:val="21"/>
        </w:rPr>
        <w:t>m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7"/>
          <w:sz w:val="21"/>
          <w:szCs w:val="21"/>
        </w:rPr>
        <w:t>o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de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y</w:t>
      </w:r>
    </w:p>
    <w:p w:rsidR="00ED5463" w:rsidRDefault="00351A10">
      <w:pPr>
        <w:spacing w:after="0" w:line="200" w:lineRule="exact"/>
        <w:rPr>
          <w:sz w:val="20"/>
          <w:szCs w:val="20"/>
        </w:rPr>
      </w:pPr>
      <w:r>
        <w:br w:type="column"/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before="1" w:after="0" w:line="240" w:lineRule="exact"/>
        <w:rPr>
          <w:sz w:val="24"/>
          <w:szCs w:val="24"/>
        </w:rPr>
      </w:pPr>
    </w:p>
    <w:p w:rsidR="00ED5463" w:rsidRDefault="00351A10">
      <w:pPr>
        <w:spacing w:after="0" w:line="310" w:lineRule="auto"/>
        <w:ind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ud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</w:t>
      </w:r>
      <w:r>
        <w:rPr>
          <w:rFonts w:ascii="Arial" w:eastAsia="Arial" w:hAnsi="Arial" w:cs="Arial"/>
          <w:spacing w:val="-4"/>
          <w:sz w:val="21"/>
          <w:szCs w:val="21"/>
        </w:rPr>
        <w:t>R</w:t>
      </w:r>
      <w:r>
        <w:rPr>
          <w:rFonts w:ascii="Arial" w:eastAsia="Arial" w:hAnsi="Arial" w:cs="Arial"/>
          <w:spacing w:val="7"/>
          <w:sz w:val="21"/>
          <w:szCs w:val="21"/>
        </w:rPr>
        <w:t>W</w:t>
      </w:r>
      <w:r>
        <w:rPr>
          <w:rFonts w:ascii="Arial" w:eastAsia="Arial" w:hAnsi="Arial" w:cs="Arial"/>
          <w:sz w:val="21"/>
          <w:szCs w:val="21"/>
        </w:rPr>
        <w:t>s, c</w:t>
      </w:r>
      <w:r>
        <w:rPr>
          <w:rFonts w:ascii="Arial" w:eastAsia="Arial" w:hAnsi="Arial" w:cs="Arial"/>
          <w:spacing w:val="-2"/>
          <w:sz w:val="21"/>
          <w:szCs w:val="21"/>
        </w:rPr>
        <w:t>oun</w:t>
      </w:r>
      <w:r>
        <w:rPr>
          <w:rFonts w:ascii="Arial" w:eastAsia="Arial" w:hAnsi="Arial" w:cs="Arial"/>
          <w:spacing w:val="3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l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j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 xml:space="preserve">ct 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ana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>t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z w:val="21"/>
          <w:szCs w:val="21"/>
        </w:rPr>
        <w:t>s,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-4"/>
          <w:sz w:val="21"/>
          <w:szCs w:val="21"/>
        </w:rPr>
        <w:t>l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7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>m</w:t>
      </w:r>
      <w:r>
        <w:rPr>
          <w:rFonts w:ascii="Arial" w:eastAsia="Arial" w:hAnsi="Arial" w:cs="Arial"/>
          <w:spacing w:val="-2"/>
          <w:sz w:val="21"/>
          <w:szCs w:val="21"/>
        </w:rPr>
        <w:t>en</w:t>
      </w:r>
      <w:r>
        <w:rPr>
          <w:rFonts w:ascii="Arial" w:eastAsia="Arial" w:hAnsi="Arial" w:cs="Arial"/>
          <w:sz w:val="21"/>
          <w:szCs w:val="21"/>
        </w:rPr>
        <w:t xml:space="preserve">,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h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3"/>
          <w:sz w:val="21"/>
          <w:szCs w:val="21"/>
        </w:rPr>
        <w:t>ff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s</w:t>
      </w:r>
    </w:p>
    <w:p w:rsidR="00ED5463" w:rsidRDefault="00351A10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after="0" w:line="240" w:lineRule="auto"/>
        <w:ind w:right="-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1</w:t>
      </w:r>
      <w:r>
        <w:rPr>
          <w:rFonts w:ascii="Arial" w:eastAsia="Arial" w:hAnsi="Arial" w:cs="Arial"/>
          <w:sz w:val="21"/>
          <w:szCs w:val="21"/>
        </w:rPr>
        <w:t>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y</w:t>
      </w:r>
    </w:p>
    <w:p w:rsidR="00ED5463" w:rsidRDefault="00351A10">
      <w:pPr>
        <w:spacing w:before="34" w:after="0" w:line="310" w:lineRule="auto"/>
        <w:ind w:right="-56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pacing w:val="-2"/>
          <w:sz w:val="21"/>
          <w:szCs w:val="21"/>
        </w:rPr>
        <w:t>P</w:t>
      </w:r>
      <w:r>
        <w:rPr>
          <w:rFonts w:ascii="Arial" w:eastAsia="Arial" w:hAnsi="Arial" w:cs="Arial"/>
          <w:spacing w:val="2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z w:val="21"/>
          <w:szCs w:val="21"/>
        </w:rPr>
        <w:t>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st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 xml:space="preserve">g 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l</w:t>
      </w:r>
      <w:r>
        <w:rPr>
          <w:rFonts w:ascii="Arial" w:eastAsia="Arial" w:hAnsi="Arial" w:cs="Arial"/>
          <w:spacing w:val="-2"/>
          <w:sz w:val="21"/>
          <w:szCs w:val="21"/>
        </w:rPr>
        <w:t>ua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 xml:space="preserve">f 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g s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ss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z w:val="21"/>
          <w:szCs w:val="21"/>
        </w:rPr>
        <w:t>s</w:t>
      </w:r>
    </w:p>
    <w:p w:rsidR="00ED5463" w:rsidRDefault="00351A10">
      <w:pPr>
        <w:spacing w:before="2" w:after="0" w:line="310" w:lineRule="auto"/>
        <w:ind w:right="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>KA</w:t>
      </w:r>
      <w:r>
        <w:rPr>
          <w:rFonts w:ascii="Arial" w:eastAsia="Arial" w:hAnsi="Arial" w:cs="Arial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u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5"/>
          <w:sz w:val="21"/>
          <w:szCs w:val="21"/>
        </w:rPr>
        <w:t>y</w:t>
      </w:r>
      <w:r>
        <w:rPr>
          <w:rFonts w:ascii="Arial" w:eastAsia="Arial" w:hAnsi="Arial" w:cs="Arial"/>
          <w:sz w:val="21"/>
          <w:szCs w:val="21"/>
        </w:rPr>
        <w:t xml:space="preserve">s </w:t>
      </w:r>
      <w:r>
        <w:rPr>
          <w:rFonts w:ascii="Arial" w:eastAsia="Arial" w:hAnsi="Arial" w:cs="Arial"/>
          <w:spacing w:val="3"/>
          <w:sz w:val="21"/>
          <w:szCs w:val="21"/>
        </w:rPr>
        <w:t>f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r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>r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4"/>
          <w:sz w:val="21"/>
          <w:szCs w:val="21"/>
        </w:rPr>
        <w:t>i</w:t>
      </w:r>
      <w:r>
        <w:rPr>
          <w:rFonts w:ascii="Arial" w:eastAsia="Arial" w:hAnsi="Arial" w:cs="Arial"/>
          <w:sz w:val="21"/>
          <w:szCs w:val="21"/>
        </w:rPr>
        <w:t xml:space="preserve">ce </w:t>
      </w:r>
      <w:r>
        <w:rPr>
          <w:rFonts w:ascii="Arial" w:eastAsia="Arial" w:hAnsi="Arial" w:cs="Arial"/>
          <w:spacing w:val="-2"/>
          <w:sz w:val="21"/>
          <w:szCs w:val="21"/>
        </w:rPr>
        <w:t>de</w:t>
      </w:r>
      <w:r>
        <w:rPr>
          <w:rFonts w:ascii="Arial" w:eastAsia="Arial" w:hAnsi="Arial" w:cs="Arial"/>
          <w:spacing w:val="1"/>
          <w:sz w:val="21"/>
          <w:szCs w:val="21"/>
        </w:rPr>
        <w:t>li</w:t>
      </w:r>
      <w:r>
        <w:rPr>
          <w:rFonts w:ascii="Arial" w:eastAsia="Arial" w:hAnsi="Arial" w:cs="Arial"/>
          <w:spacing w:val="5"/>
          <w:sz w:val="21"/>
          <w:szCs w:val="21"/>
        </w:rPr>
        <w:t>v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pacing w:val="2"/>
          <w:sz w:val="21"/>
          <w:szCs w:val="21"/>
        </w:rPr>
        <w:t>p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>r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2"/>
          <w:sz w:val="21"/>
          <w:szCs w:val="21"/>
        </w:rPr>
        <w:t>onne</w:t>
      </w:r>
      <w:r>
        <w:rPr>
          <w:rFonts w:ascii="Arial" w:eastAsia="Arial" w:hAnsi="Arial" w:cs="Arial"/>
          <w:sz w:val="21"/>
          <w:szCs w:val="21"/>
        </w:rPr>
        <w:t xml:space="preserve">l </w:t>
      </w:r>
      <w:r>
        <w:rPr>
          <w:rFonts w:ascii="Arial" w:eastAsia="Arial" w:hAnsi="Arial" w:cs="Arial"/>
          <w:spacing w:val="-2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pacing w:val="1"/>
          <w:sz w:val="21"/>
          <w:szCs w:val="21"/>
        </w:rPr>
        <w:t>ri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f c</w:t>
      </w:r>
      <w:r>
        <w:rPr>
          <w:rFonts w:ascii="Arial" w:eastAsia="Arial" w:hAnsi="Arial" w:cs="Arial"/>
          <w:spacing w:val="-2"/>
          <w:sz w:val="21"/>
          <w:szCs w:val="21"/>
        </w:rPr>
        <w:t>han</w:t>
      </w:r>
      <w:r>
        <w:rPr>
          <w:rFonts w:ascii="Arial" w:eastAsia="Arial" w:hAnsi="Arial" w:cs="Arial"/>
          <w:spacing w:val="2"/>
          <w:sz w:val="21"/>
          <w:szCs w:val="21"/>
        </w:rPr>
        <w:t>g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</w:t>
      </w:r>
      <w:r>
        <w:rPr>
          <w:rFonts w:ascii="Arial" w:eastAsia="Arial" w:hAnsi="Arial" w:cs="Arial"/>
          <w:spacing w:val="-2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>se s</w:t>
      </w:r>
      <w:r>
        <w:rPr>
          <w:rFonts w:ascii="Arial" w:eastAsia="Arial" w:hAnsi="Arial" w:cs="Arial"/>
          <w:spacing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sz w:val="21"/>
          <w:szCs w:val="21"/>
        </w:rPr>
        <w:t>ud</w:t>
      </w:r>
      <w:r>
        <w:rPr>
          <w:rFonts w:ascii="Arial" w:eastAsia="Arial" w:hAnsi="Arial" w:cs="Arial"/>
          <w:spacing w:val="1"/>
          <w:sz w:val="21"/>
          <w:szCs w:val="21"/>
        </w:rPr>
        <w:t>i</w:t>
      </w:r>
      <w:r>
        <w:rPr>
          <w:rFonts w:ascii="Arial" w:eastAsia="Arial" w:hAnsi="Arial" w:cs="Arial"/>
          <w:spacing w:val="-2"/>
          <w:sz w:val="21"/>
          <w:szCs w:val="21"/>
        </w:rPr>
        <w:t>e</w:t>
      </w:r>
      <w:r>
        <w:rPr>
          <w:rFonts w:ascii="Arial" w:eastAsia="Arial" w:hAnsi="Arial" w:cs="Arial"/>
          <w:sz w:val="21"/>
          <w:szCs w:val="21"/>
        </w:rPr>
        <w:t>s</w:t>
      </w:r>
    </w:p>
    <w:p w:rsidR="00ED5463" w:rsidRDefault="00351A10">
      <w:pPr>
        <w:spacing w:before="2" w:after="0" w:line="237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1"/>
          <w:position w:val="-1"/>
          <w:sz w:val="21"/>
          <w:szCs w:val="21"/>
        </w:rPr>
        <w:t>(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d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2"/>
          <w:position w:val="-1"/>
          <w:sz w:val="21"/>
          <w:szCs w:val="21"/>
        </w:rPr>
        <w:t>g</w:t>
      </w:r>
      <w:r>
        <w:rPr>
          <w:rFonts w:ascii="Arial" w:eastAsia="Arial" w:hAnsi="Arial" w:cs="Arial"/>
          <w:spacing w:val="1"/>
          <w:position w:val="-1"/>
          <w:sz w:val="21"/>
          <w:szCs w:val="21"/>
        </w:rPr>
        <w:t>i</w:t>
      </w:r>
      <w:r>
        <w:rPr>
          <w:rFonts w:ascii="Arial" w:eastAsia="Arial" w:hAnsi="Arial" w:cs="Arial"/>
          <w:spacing w:val="-1"/>
          <w:position w:val="-1"/>
          <w:sz w:val="21"/>
          <w:szCs w:val="21"/>
        </w:rPr>
        <w:t>t</w:t>
      </w:r>
      <w:r>
        <w:rPr>
          <w:rFonts w:ascii="Arial" w:eastAsia="Arial" w:hAnsi="Arial" w:cs="Arial"/>
          <w:spacing w:val="-2"/>
          <w:position w:val="-1"/>
          <w:sz w:val="21"/>
          <w:szCs w:val="21"/>
        </w:rPr>
        <w:t>a</w:t>
      </w:r>
      <w:r>
        <w:rPr>
          <w:rFonts w:ascii="Arial" w:eastAsia="Arial" w:hAnsi="Arial" w:cs="Arial"/>
          <w:spacing w:val="-4"/>
          <w:position w:val="-1"/>
          <w:sz w:val="21"/>
          <w:szCs w:val="21"/>
        </w:rPr>
        <w:t>l</w:t>
      </w:r>
      <w:r>
        <w:rPr>
          <w:rFonts w:ascii="Arial" w:eastAsia="Arial" w:hAnsi="Arial" w:cs="Arial"/>
          <w:position w:val="-1"/>
          <w:sz w:val="21"/>
          <w:szCs w:val="21"/>
        </w:rPr>
        <w:t>)</w:t>
      </w:r>
    </w:p>
    <w:p w:rsidR="00ED5463" w:rsidRDefault="00351A10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DD7FC8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2"/>
          <w:sz w:val="21"/>
          <w:szCs w:val="21"/>
        </w:rPr>
        <w:t xml:space="preserve">     </w:t>
      </w:r>
      <w:r w:rsidR="00351A10">
        <w:rPr>
          <w:rFonts w:ascii="Arial" w:eastAsia="Arial" w:hAnsi="Arial" w:cs="Arial"/>
          <w:spacing w:val="-2"/>
          <w:sz w:val="21"/>
          <w:szCs w:val="21"/>
        </w:rPr>
        <w:t>Annua</w:t>
      </w:r>
      <w:r w:rsidR="00351A10">
        <w:rPr>
          <w:rFonts w:ascii="Arial" w:eastAsia="Arial" w:hAnsi="Arial" w:cs="Arial"/>
          <w:sz w:val="21"/>
          <w:szCs w:val="21"/>
        </w:rPr>
        <w:t>l</w:t>
      </w:r>
    </w:p>
    <w:p w:rsidR="00ED5463" w:rsidRDefault="00316F05">
      <w:pPr>
        <w:spacing w:after="0"/>
        <w:sectPr w:rsidR="00ED5463" w:rsidSect="00F11883">
          <w:type w:val="continuous"/>
          <w:pgSz w:w="16840" w:h="11920" w:orient="landscape"/>
          <w:pgMar w:top="1560" w:right="1105" w:bottom="1280" w:left="1320" w:header="720" w:footer="720" w:gutter="0"/>
          <w:cols w:num="5" w:space="720" w:equalWidth="0">
            <w:col w:w="5043" w:space="575"/>
            <w:col w:w="2909" w:space="217"/>
            <w:col w:w="960" w:space="245"/>
            <w:col w:w="1259" w:space="536"/>
            <w:col w:w="2671"/>
          </w:cols>
        </w:sectPr>
      </w:pPr>
      <w:r>
        <w:t xml:space="preserve"> </w:t>
      </w:r>
      <w:r w:rsidR="00DD7FC8">
        <w:tab/>
      </w:r>
      <w:r w:rsidR="00DD7FC8">
        <w:tab/>
      </w:r>
    </w:p>
    <w:p w:rsidR="00ED5463" w:rsidRDefault="00ED5463">
      <w:pPr>
        <w:spacing w:before="6" w:after="0" w:line="110" w:lineRule="exact"/>
        <w:rPr>
          <w:sz w:val="11"/>
          <w:szCs w:val="11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16F05">
      <w:pPr>
        <w:spacing w:before="34" w:after="0" w:line="240" w:lineRule="auto"/>
        <w:ind w:left="22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 w:rsidR="00BF49D6">
        <w:rPr>
          <w:rFonts w:ascii="Arial" w:eastAsia="Arial" w:hAnsi="Arial" w:cs="Arial"/>
          <w:b/>
          <w:bCs/>
          <w:spacing w:val="-1"/>
          <w:sz w:val="21"/>
          <w:szCs w:val="21"/>
        </w:rPr>
        <w:br/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z w:val="21"/>
          <w:szCs w:val="21"/>
        </w:rPr>
        <w:t>.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4"/>
          <w:sz w:val="21"/>
          <w:szCs w:val="21"/>
        </w:rPr>
        <w:t>m</w:t>
      </w:r>
      <w:r w:rsidR="00351A10">
        <w:rPr>
          <w:rFonts w:ascii="Arial" w:eastAsia="Arial" w:hAnsi="Arial" w:cs="Arial"/>
          <w:b/>
          <w:bCs/>
          <w:sz w:val="21"/>
          <w:szCs w:val="21"/>
        </w:rPr>
        <w:t>p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ac</w:t>
      </w:r>
      <w:r w:rsidR="00351A10">
        <w:rPr>
          <w:rFonts w:ascii="Arial" w:eastAsia="Arial" w:hAnsi="Arial" w:cs="Arial"/>
          <w:b/>
          <w:bCs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d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ca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t</w:t>
      </w:r>
      <w:r w:rsidR="00351A10">
        <w:rPr>
          <w:rFonts w:ascii="Arial" w:eastAsia="Arial" w:hAnsi="Arial" w:cs="Arial"/>
          <w:b/>
          <w:bCs/>
          <w:sz w:val="21"/>
          <w:szCs w:val="21"/>
        </w:rPr>
        <w:t>or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s</w:t>
      </w:r>
      <w:r w:rsidR="00351A10">
        <w:rPr>
          <w:rFonts w:ascii="Arial" w:eastAsia="Arial" w:hAnsi="Arial" w:cs="Arial"/>
          <w:b/>
          <w:bCs/>
          <w:spacing w:val="1"/>
          <w:sz w:val="21"/>
          <w:szCs w:val="21"/>
        </w:rPr>
        <w:t>(</w:t>
      </w:r>
      <w:r w:rsidR="00351A10">
        <w:rPr>
          <w:rFonts w:ascii="Arial" w:eastAsia="Arial" w:hAnsi="Arial" w:cs="Arial"/>
          <w:b/>
          <w:bCs/>
          <w:sz w:val="21"/>
          <w:szCs w:val="21"/>
        </w:rPr>
        <w:t>b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ase</w:t>
      </w:r>
      <w:r w:rsidR="00351A10">
        <w:rPr>
          <w:rFonts w:ascii="Arial" w:eastAsia="Arial" w:hAnsi="Arial" w:cs="Arial"/>
          <w:b/>
          <w:bCs/>
          <w:sz w:val="21"/>
          <w:szCs w:val="21"/>
        </w:rPr>
        <w:t>d on pr</w:t>
      </w:r>
      <w:r w:rsidR="00351A10">
        <w:rPr>
          <w:rFonts w:ascii="Arial" w:eastAsia="Arial" w:hAnsi="Arial" w:cs="Arial"/>
          <w:b/>
          <w:bCs/>
          <w:spacing w:val="-5"/>
          <w:sz w:val="21"/>
          <w:szCs w:val="21"/>
        </w:rPr>
        <w:t>o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z w:val="21"/>
          <w:szCs w:val="21"/>
        </w:rPr>
        <w:t>n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c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a</w:t>
      </w:r>
      <w:r w:rsidR="00351A10">
        <w:rPr>
          <w:rFonts w:ascii="Arial" w:eastAsia="Arial" w:hAnsi="Arial" w:cs="Arial"/>
          <w:b/>
          <w:bCs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2"/>
          <w:sz w:val="21"/>
          <w:szCs w:val="21"/>
        </w:rPr>
        <w:t>v</w:t>
      </w:r>
      <w:r w:rsidR="00351A10">
        <w:rPr>
          <w:rFonts w:ascii="Arial" w:eastAsia="Arial" w:hAnsi="Arial" w:cs="Arial"/>
          <w:b/>
          <w:bCs/>
          <w:spacing w:val="-2"/>
          <w:sz w:val="21"/>
          <w:szCs w:val="21"/>
        </w:rPr>
        <w:t>e</w:t>
      </w:r>
      <w:r w:rsidR="00351A1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351A10">
        <w:rPr>
          <w:rFonts w:ascii="Arial" w:eastAsia="Arial" w:hAnsi="Arial" w:cs="Arial"/>
          <w:b/>
          <w:bCs/>
          <w:sz w:val="21"/>
          <w:szCs w:val="21"/>
        </w:rPr>
        <w:t>)</w:t>
      </w:r>
    </w:p>
    <w:p w:rsidR="00ED5463" w:rsidRDefault="00ED5463">
      <w:pPr>
        <w:spacing w:before="9" w:after="0" w:line="190" w:lineRule="exact"/>
        <w:rPr>
          <w:sz w:val="19"/>
          <w:szCs w:val="1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335"/>
        <w:gridCol w:w="3096"/>
        <w:gridCol w:w="2574"/>
        <w:gridCol w:w="1215"/>
        <w:gridCol w:w="1690"/>
        <w:gridCol w:w="1277"/>
        <w:gridCol w:w="1997"/>
      </w:tblGrid>
      <w:tr w:rsidR="00ED5463" w:rsidTr="00F24C5F">
        <w:trPr>
          <w:trHeight w:hRule="exact" w:val="461"/>
        </w:trPr>
        <w:tc>
          <w:tcPr>
            <w:tcW w:w="9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ors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esc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on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7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ase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ne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8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gy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Fr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</w:tcPr>
          <w:p w:rsidR="00ED5463" w:rsidRDefault="00ED5463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ED5463" w:rsidRDefault="00351A10">
            <w:pPr>
              <w:spacing w:after="0" w:line="240" w:lineRule="auto"/>
              <w:ind w:left="659" w:right="6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</w:tr>
      <w:tr w:rsidR="00ED5463" w:rsidTr="00BF49D6">
        <w:trPr>
          <w:trHeight w:hRule="exact" w:val="157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ED5463" w:rsidRDefault="00351A10">
            <w:pPr>
              <w:spacing w:after="0" w:line="240" w:lineRule="auto"/>
              <w:ind w:left="5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105" w:right="25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g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310" w:lineRule="auto"/>
              <w:ind w:left="100" w:right="2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V 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  <w:p w:rsidR="00ED5463" w:rsidRDefault="00351A10">
            <w:pPr>
              <w:spacing w:before="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o.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  <w:p w:rsidR="00ED5463" w:rsidRDefault="00351A10">
            <w:pPr>
              <w:spacing w:before="7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:rsidR="00ED5463" w:rsidRDefault="00351A10">
            <w:pPr>
              <w:spacing w:before="71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310" w:lineRule="auto"/>
              <w:ind w:left="105" w:right="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ehen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ED5463" w:rsidRDefault="00351A1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Annua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310" w:lineRule="auto"/>
              <w:ind w:left="100" w:right="2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'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ff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h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</w:tr>
    </w:tbl>
    <w:p w:rsidR="00ED5463" w:rsidRDefault="00ED5463">
      <w:pPr>
        <w:spacing w:after="0"/>
        <w:sectPr w:rsidR="00ED5463">
          <w:type w:val="continuous"/>
          <w:pgSz w:w="16840" w:h="11920" w:orient="landscape"/>
          <w:pgMar w:top="1560" w:right="1100" w:bottom="1280" w:left="1320" w:header="720" w:footer="720" w:gutter="0"/>
          <w:cols w:space="720"/>
        </w:sect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351A10">
      <w:pPr>
        <w:spacing w:before="23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x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 w:rsidR="00A242E7">
        <w:rPr>
          <w:rFonts w:ascii="Arial" w:eastAsia="Arial" w:hAnsi="Arial" w:cs="Arial"/>
          <w:b/>
          <w:bCs/>
          <w:sz w:val="28"/>
          <w:szCs w:val="28"/>
        </w:rPr>
        <w:t>3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As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et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c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b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>H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P</w:t>
      </w:r>
    </w:p>
    <w:p w:rsidR="00ED5463" w:rsidRDefault="00ED5463">
      <w:pPr>
        <w:spacing w:before="5" w:after="0" w:line="140" w:lineRule="exact"/>
        <w:rPr>
          <w:sz w:val="14"/>
          <w:szCs w:val="14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p w:rsidR="00ED5463" w:rsidRDefault="00ED546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2886"/>
        <w:gridCol w:w="2256"/>
        <w:gridCol w:w="2839"/>
      </w:tblGrid>
      <w:tr w:rsidR="00ED5463">
        <w:trPr>
          <w:trHeight w:hRule="exact" w:val="61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487" w:right="4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1140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722" w:right="70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76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05"/>
        </w:trPr>
        <w:tc>
          <w:tcPr>
            <w:tcW w:w="9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4242" w:right="42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1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52" w:right="93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 2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81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1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1125" w:right="11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x*1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81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05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91" w:right="97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r*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81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10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2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28" w:right="90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981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</w:tr>
      <w:tr w:rsidR="00ED5463">
        <w:trPr>
          <w:trHeight w:hRule="exact" w:val="610"/>
        </w:trPr>
        <w:tc>
          <w:tcPr>
            <w:tcW w:w="9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ED5463" w:rsidRDefault="00351A10">
            <w:pPr>
              <w:spacing w:after="0" w:line="240" w:lineRule="auto"/>
              <w:ind w:left="4247" w:right="42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92" w:right="5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2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1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998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0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nne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</w:tbl>
    <w:p w:rsidR="00ED5463" w:rsidRDefault="00ED5463">
      <w:pPr>
        <w:spacing w:after="0"/>
        <w:jc w:val="center"/>
        <w:sectPr w:rsidR="00ED5463" w:rsidSect="00B35EB0">
          <w:footerReference w:type="default" r:id="rId45"/>
          <w:pgSz w:w="11920" w:h="16840"/>
          <w:pgMar w:top="1560" w:right="760" w:bottom="1180" w:left="1540" w:header="0" w:footer="995" w:gutter="0"/>
          <w:pgNumType w:start="55"/>
          <w:cols w:space="720"/>
        </w:sectPr>
      </w:pPr>
    </w:p>
    <w:p w:rsidR="00ED5463" w:rsidRDefault="00ED5463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2886"/>
        <w:gridCol w:w="2256"/>
        <w:gridCol w:w="2838"/>
      </w:tblGrid>
      <w:tr w:rsidR="00ED5463" w:rsidTr="00F11883">
        <w:trPr>
          <w:trHeight w:hRule="exact" w:val="523"/>
        </w:trPr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sk*1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6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*2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2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238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*3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4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8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7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S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anne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80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6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4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xi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  <w:p w:rsidR="00ED5463" w:rsidRDefault="00351A10">
            <w:pPr>
              <w:spacing w:before="71" w:after="0" w:line="240" w:lineRule="auto"/>
              <w:ind w:left="5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Edu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5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67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91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67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4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900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67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850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67" w:right="9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Phone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18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789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3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1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Pana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0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Pana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9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3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EPS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3" w:right="9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3" w:right="9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0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Leno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3" w:right="9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So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3" w:right="9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14" w:right="90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68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14" w:right="90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</w:tbl>
    <w:p w:rsidR="00ED5463" w:rsidRDefault="00ED5463">
      <w:pPr>
        <w:spacing w:after="0"/>
        <w:jc w:val="center"/>
        <w:sectPr w:rsidR="00ED5463">
          <w:pgSz w:w="11920" w:h="16840"/>
          <w:pgMar w:top="1320" w:right="760" w:bottom="1180" w:left="1540" w:header="0" w:footer="995" w:gutter="0"/>
          <w:cols w:space="720"/>
        </w:sectPr>
      </w:pPr>
    </w:p>
    <w:p w:rsidR="00ED5463" w:rsidRDefault="00ED5463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2886"/>
        <w:gridCol w:w="2256"/>
        <w:gridCol w:w="2838"/>
      </w:tblGrid>
      <w:tr w:rsidR="00ED5463" w:rsidTr="00F11883">
        <w:trPr>
          <w:trHeight w:hRule="exact" w:val="523"/>
        </w:trPr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14" w:right="90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14" w:right="90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48" w:right="9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48" w:right="9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48" w:right="93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975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3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-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428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Phone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1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590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5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990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6" w:right="109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6" w:right="109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01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6" w:right="109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68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24" w:right="10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25" w:right="110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</w:tbl>
    <w:p w:rsidR="00ED5463" w:rsidRDefault="00ED5463">
      <w:pPr>
        <w:spacing w:after="0"/>
        <w:jc w:val="center"/>
        <w:sectPr w:rsidR="00ED5463">
          <w:pgSz w:w="11920" w:h="16840"/>
          <w:pgMar w:top="1320" w:right="760" w:bottom="1180" w:left="1540" w:header="0" w:footer="995" w:gutter="0"/>
          <w:cols w:space="720"/>
        </w:sectPr>
      </w:pPr>
    </w:p>
    <w:p w:rsidR="00ED5463" w:rsidRDefault="00ED5463">
      <w:pPr>
        <w:spacing w:before="6" w:after="0" w:line="90" w:lineRule="exact"/>
        <w:rPr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2886"/>
        <w:gridCol w:w="2256"/>
        <w:gridCol w:w="2839"/>
      </w:tblGrid>
      <w:tr w:rsidR="00ED5463" w:rsidTr="00F11883">
        <w:trPr>
          <w:trHeight w:hRule="exact" w:val="523"/>
        </w:trPr>
        <w:tc>
          <w:tcPr>
            <w:tcW w:w="13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71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1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54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0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690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0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Di</w:t>
            </w:r>
            <w:r>
              <w:rPr>
                <w:rFonts w:ascii="Arial" w:eastAsia="Arial" w:hAnsi="Arial" w:cs="Arial"/>
                <w:sz w:val="21"/>
                <w:szCs w:val="21"/>
              </w:rPr>
              <w:t>sk*1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65" w:right="74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980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10" w:right="9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28" w:right="9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6" w:right="9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1" w:right="97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6" w:right="9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6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*1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1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86" w:right="9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9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4275" w:right="42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Yunn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3" w:after="0" w:line="240" w:lineRule="auto"/>
              <w:ind w:left="376" w:right="36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:rsidR="00ED5463" w:rsidRDefault="00351A10">
            <w:pPr>
              <w:spacing w:before="70" w:after="0" w:line="240" w:lineRule="auto"/>
              <w:ind w:left="256" w:right="23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x,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1135" w:right="11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70" w:right="15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  <w:p w:rsidR="00ED5463" w:rsidRDefault="00351A10">
            <w:pPr>
              <w:spacing w:before="70" w:after="0" w:line="240" w:lineRule="auto"/>
              <w:ind w:left="1024" w:right="10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1044" w:right="102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88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62" w:right="94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Yan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80" w:right="1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70" w:after="0" w:line="240" w:lineRule="auto"/>
              <w:ind w:left="1039" w:right="10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17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1015" w:right="99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</w:tr>
      <w:tr w:rsidR="00ED5463">
        <w:trPr>
          <w:trHeight w:hRule="exact" w:val="946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310" w:lineRule="auto"/>
              <w:ind w:left="197" w:right="1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, 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</w:p>
          <w:p w:rsidR="00ED5463" w:rsidRDefault="00351A10">
            <w:pPr>
              <w:spacing w:before="2" w:after="0" w:line="240" w:lineRule="auto"/>
              <w:ind w:left="1212" w:right="119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sk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39" w:right="101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zi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96" w:right="9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tabs>
                <w:tab w:val="left" w:pos="1340"/>
                <w:tab w:val="left" w:pos="2420"/>
              </w:tabs>
              <w:spacing w:before="32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70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1044" w:right="102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uhu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80" w:right="16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:rsidR="00ED5463" w:rsidRDefault="00351A10">
            <w:pPr>
              <w:spacing w:before="71" w:after="0" w:line="240" w:lineRule="auto"/>
              <w:ind w:left="1024" w:right="10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986" w:right="97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06" w:right="109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ze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180" w:right="16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  <w:p w:rsidR="00ED5463" w:rsidRDefault="00351A10">
            <w:pPr>
              <w:spacing w:before="70" w:after="0" w:line="240" w:lineRule="auto"/>
              <w:ind w:left="1024" w:right="10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18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ED5463" w:rsidRDefault="00351A10">
            <w:pPr>
              <w:spacing w:after="0" w:line="240" w:lineRule="auto"/>
              <w:ind w:left="909" w:right="89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951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90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7" w:after="0" w:line="310" w:lineRule="auto"/>
              <w:ind w:left="197" w:right="17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, 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1" w:after="0" w:line="240" w:lineRule="auto"/>
              <w:ind w:left="1039" w:right="10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19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1034" w:right="100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91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2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sks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73" w:right="105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u</w:t>
            </w:r>
          </w:p>
        </w:tc>
      </w:tr>
      <w:tr w:rsidR="00ED5463">
        <w:trPr>
          <w:trHeight w:hRule="exact" w:val="634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92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before="32" w:after="0" w:line="240" w:lineRule="auto"/>
              <w:ind w:left="362" w:right="34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70" w:after="0" w:line="240" w:lineRule="auto"/>
              <w:ind w:left="1039" w:right="101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ED5463" w:rsidRDefault="00351A10">
            <w:pPr>
              <w:spacing w:after="0" w:line="240" w:lineRule="auto"/>
              <w:ind w:left="1039" w:right="101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</w:tr>
    </w:tbl>
    <w:p w:rsidR="00ED5463" w:rsidRDefault="00ED5463">
      <w:pPr>
        <w:spacing w:after="0"/>
        <w:jc w:val="center"/>
        <w:sectPr w:rsidR="00ED5463">
          <w:pgSz w:w="11920" w:h="16840"/>
          <w:pgMar w:top="1320" w:right="760" w:bottom="1180" w:left="1540" w:header="0" w:footer="995" w:gutter="0"/>
          <w:cols w:space="720"/>
        </w:sectPr>
      </w:pPr>
    </w:p>
    <w:p w:rsidR="00ED5463" w:rsidRDefault="00ED5463">
      <w:pPr>
        <w:spacing w:before="1" w:after="0" w:line="100" w:lineRule="exact"/>
        <w:rPr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3"/>
        <w:gridCol w:w="2886"/>
        <w:gridCol w:w="2256"/>
        <w:gridCol w:w="2838"/>
      </w:tblGrid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93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4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044" w:right="102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94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5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13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83" w:right="116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Lu</w:t>
            </w:r>
            <w:r>
              <w:rPr>
                <w:rFonts w:ascii="Arial" w:eastAsia="Arial" w:hAnsi="Arial" w:cs="Arial"/>
                <w:sz w:val="21"/>
                <w:szCs w:val="21"/>
              </w:rPr>
              <w:t>xi</w:t>
            </w:r>
          </w:p>
        </w:tc>
      </w:tr>
      <w:tr w:rsidR="00ED5463">
        <w:trPr>
          <w:trHeight w:hRule="exact" w:val="529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95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2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sks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100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1173" w:right="115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96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8" w:right="9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8750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43" w:right="93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ji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97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38" w:right="92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743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8750</w:t>
            </w:r>
            <w:r>
              <w:rPr>
                <w:rFonts w:ascii="Arial" w:eastAsia="Arial" w:hAnsi="Arial" w:cs="Arial"/>
                <w:spacing w:val="3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09" w:right="89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hen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528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98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24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V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a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147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ED5463" w:rsidRDefault="00351A10">
            <w:pPr>
              <w:spacing w:after="0" w:line="240" w:lineRule="auto"/>
              <w:ind w:left="972" w:right="96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Lan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</w:tr>
      <w:tr w:rsidR="00ED5463">
        <w:trPr>
          <w:trHeight w:hRule="exact" w:val="1882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535" w:right="51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99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351A10">
            <w:pPr>
              <w:spacing w:after="0" w:line="274" w:lineRule="exact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position w:val="-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1"/>
                <w:position w:val="-1"/>
                <w:sz w:val="21"/>
                <w:szCs w:val="21"/>
              </w:rPr>
              <w:t>il</w:t>
            </w:r>
            <w:r>
              <w:rPr>
                <w:rFonts w:ascii="Arial" w:eastAsia="Arial" w:hAnsi="Arial" w:cs="Arial"/>
                <w:spacing w:val="2"/>
                <w:position w:val="-1"/>
                <w:sz w:val="21"/>
                <w:szCs w:val="21"/>
              </w:rPr>
              <w:t>i</w:t>
            </w:r>
            <w:r>
              <w:rPr>
                <w:rFonts w:ascii="MS Gothic" w:eastAsia="MS Gothic" w:hAnsi="MS Gothic" w:cs="MS Gothic"/>
                <w:position w:val="-1"/>
                <w:sz w:val="21"/>
                <w:szCs w:val="21"/>
              </w:rPr>
              <w:t>：</w:t>
            </w:r>
            <w:r>
              <w:rPr>
                <w:rFonts w:ascii="Arial" w:eastAsia="Arial" w:hAnsi="Arial" w:cs="Arial"/>
                <w:spacing w:val="-4"/>
                <w:position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position w:val="-1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position w:val="-1"/>
                <w:sz w:val="21"/>
                <w:szCs w:val="21"/>
              </w:rPr>
              <w:t>sks,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position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position w:val="-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position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position w:val="-1"/>
                <w:sz w:val="21"/>
                <w:szCs w:val="21"/>
              </w:rPr>
              <w:t>d</w:t>
            </w:r>
          </w:p>
          <w:p w:rsidR="00ED5463" w:rsidRDefault="00351A10">
            <w:pPr>
              <w:spacing w:before="70" w:after="0" w:line="310" w:lineRule="auto"/>
              <w:ind w:left="105" w:right="237" w:firstLine="21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Dri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oun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. Z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g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s,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ub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  <w:p w:rsidR="00ED5463" w:rsidRDefault="00351A10">
            <w:pPr>
              <w:spacing w:before="2" w:after="0" w:line="240" w:lineRule="auto"/>
              <w:ind w:left="10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s,</w:t>
            </w:r>
            <w:r>
              <w:rPr>
                <w:rFonts w:ascii="Arial" w:eastAsia="Arial" w:hAnsi="Arial" w:cs="Arial"/>
                <w:spacing w:val="-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uu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eane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68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253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after="0" w:line="200" w:lineRule="exact"/>
              <w:rPr>
                <w:sz w:val="20"/>
                <w:szCs w:val="20"/>
              </w:rPr>
            </w:pPr>
          </w:p>
          <w:p w:rsidR="00ED5463" w:rsidRDefault="00ED5463">
            <w:pPr>
              <w:spacing w:before="15" w:after="0" w:line="200" w:lineRule="exact"/>
              <w:rPr>
                <w:sz w:val="20"/>
                <w:szCs w:val="20"/>
              </w:rPr>
            </w:pPr>
          </w:p>
          <w:p w:rsidR="00ED5463" w:rsidRDefault="00351A10">
            <w:pPr>
              <w:spacing w:after="0" w:line="240" w:lineRule="auto"/>
              <w:ind w:left="86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</w:tr>
    </w:tbl>
    <w:p w:rsidR="00351A10" w:rsidRDefault="00351A10"/>
    <w:sectPr w:rsidR="00351A10">
      <w:pgSz w:w="11920" w:h="16840"/>
      <w:pgMar w:top="1320" w:right="760" w:bottom="1180" w:left="1540" w:header="0" w:footer="9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883" w:rsidRDefault="00F11883">
      <w:pPr>
        <w:spacing w:after="0" w:line="240" w:lineRule="auto"/>
      </w:pPr>
      <w:r>
        <w:separator/>
      </w:r>
    </w:p>
  </w:endnote>
  <w:endnote w:type="continuationSeparator" w:id="0">
    <w:p w:rsidR="00F11883" w:rsidRDefault="00F1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5" w:rsidRDefault="00FA7515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8" behindDoc="1" locked="0" layoutInCell="1" allowOverlap="1" wp14:anchorId="393F43A9" wp14:editId="4B13807D">
              <wp:simplePos x="0" y="0"/>
              <wp:positionH relativeFrom="page">
                <wp:posOffset>6276975</wp:posOffset>
              </wp:positionH>
              <wp:positionV relativeFrom="page">
                <wp:posOffset>9794240</wp:posOffset>
              </wp:positionV>
              <wp:extent cx="166370" cy="140970"/>
              <wp:effectExtent l="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after="0" w:line="205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494.25pt;margin-top:771.2pt;width:13.1pt;height:11.1pt;z-index:-7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S3rAIAAK8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" filled="f" stroked="f">
              <v:textbox inset="0,0,0,0">
                <w:txbxContent>
                  <w:p w:rsidR="00F11883" w:rsidRDefault="00F11883">
                    <w:pPr>
                      <w:spacing w:after="0" w:line="205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86" w:lineRule="exact"/>
      <w:rPr>
        <w:sz w:val="8"/>
        <w:szCs w:val="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0" behindDoc="1" locked="0" layoutInCell="1" allowOverlap="1" wp14:anchorId="0EFD4D63" wp14:editId="268E8092">
              <wp:simplePos x="0" y="0"/>
              <wp:positionH relativeFrom="page">
                <wp:posOffset>6594475</wp:posOffset>
              </wp:positionH>
              <wp:positionV relativeFrom="page">
                <wp:posOffset>9794240</wp:posOffset>
              </wp:positionV>
              <wp:extent cx="167640" cy="140970"/>
              <wp:effectExtent l="3175" t="2540" r="63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 w:rsidP="00915B02">
                          <w:pPr>
                            <w:spacing w:after="0" w:line="205" w:lineRule="exact"/>
                            <w:ind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6" type="#_x0000_t202" style="position:absolute;margin-left:519.25pt;margin-top:771.2pt;width:13.2pt;height:11.1pt;z-index:-7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" filled="f" stroked="f">
              <v:textbox inset="0,0,0,0">
                <w:txbxContent>
                  <w:p w:rsidR="00F11883" w:rsidRDefault="00F11883" w:rsidP="00915B02">
                    <w:pPr>
                      <w:spacing w:after="0" w:line="205" w:lineRule="exact"/>
                      <w:ind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5" w:rsidRDefault="00FA751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1" behindDoc="1" locked="0" layoutInCell="1" allowOverlap="1" wp14:anchorId="2DE72ABB" wp14:editId="185F22E6">
              <wp:simplePos x="0" y="0"/>
              <wp:positionH relativeFrom="page">
                <wp:posOffset>9639300</wp:posOffset>
              </wp:positionH>
              <wp:positionV relativeFrom="page">
                <wp:posOffset>6660515</wp:posOffset>
              </wp:positionV>
              <wp:extent cx="166370" cy="140970"/>
              <wp:effectExtent l="0" t="254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after="0" w:line="205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7" type="#_x0000_t202" style="position:absolute;margin-left:759pt;margin-top:524.45pt;width:13.1pt;height:11.1pt;z-index:-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" filled="f" stroked="f">
              <v:textbox inset="0,0,0,0">
                <w:txbxContent>
                  <w:p w:rsidR="00F11883" w:rsidRDefault="00F11883">
                    <w:pPr>
                      <w:spacing w:after="0" w:line="205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2" behindDoc="1" locked="0" layoutInCell="1" allowOverlap="1" wp14:anchorId="14CA98AA" wp14:editId="3B4F73B2">
              <wp:simplePos x="0" y="0"/>
              <wp:positionH relativeFrom="page">
                <wp:posOffset>6276975</wp:posOffset>
              </wp:positionH>
              <wp:positionV relativeFrom="page">
                <wp:posOffset>9794240</wp:posOffset>
              </wp:positionV>
              <wp:extent cx="166370" cy="140970"/>
              <wp:effectExtent l="0" t="254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after="0" w:line="205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8" type="#_x0000_t202" style="position:absolute;margin-left:494.25pt;margin-top:771.2pt;width:13.1pt;height:11.1pt;z-index:-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r/SrQ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" filled="f" stroked="f">
              <v:textbox inset="0,0,0,0">
                <w:txbxContent>
                  <w:p w:rsidR="00F11883" w:rsidRDefault="00F11883">
                    <w:pPr>
                      <w:spacing w:after="0" w:line="205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60" w:lineRule="exact"/>
      <w:rPr>
        <w:sz w:val="6"/>
        <w:szCs w:val="6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3" behindDoc="1" locked="0" layoutInCell="1" allowOverlap="1" wp14:anchorId="72164782" wp14:editId="5BC229E1">
              <wp:simplePos x="0" y="0"/>
              <wp:positionH relativeFrom="page">
                <wp:posOffset>6221730</wp:posOffset>
              </wp:positionH>
              <wp:positionV relativeFrom="page">
                <wp:posOffset>9784715</wp:posOffset>
              </wp:positionV>
              <wp:extent cx="222250" cy="150495"/>
              <wp:effectExtent l="1905" t="2540" r="444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before="1" w:after="0" w:line="240" w:lineRule="auto"/>
                            <w:ind w:left="40" w:right="-20"/>
                            <w:rPr>
                              <w:rFonts w:ascii="Courier New" w:eastAsia="Courier New" w:hAnsi="Courier New" w:cs="Courier New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080808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ourier New" w:eastAsia="Courier New" w:hAnsi="Courier New" w:cs="Courier New"/>
                              <w:noProof/>
                              <w:color w:val="080808"/>
                              <w:sz w:val="19"/>
                              <w:szCs w:val="19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9" type="#_x0000_t202" style="position:absolute;margin-left:489.9pt;margin-top:770.45pt;width:17.5pt;height:11.85pt;z-index:-7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P5rQIAAK8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" filled="f" stroked="f">
              <v:textbox inset="0,0,0,0">
                <w:txbxContent>
                  <w:p w:rsidR="00F11883" w:rsidRDefault="00F11883">
                    <w:pPr>
                      <w:spacing w:before="1" w:after="0" w:line="240" w:lineRule="auto"/>
                      <w:ind w:left="40" w:right="-20"/>
                      <w:rPr>
                        <w:rFonts w:ascii="Courier New" w:eastAsia="Courier New" w:hAnsi="Courier New" w:cs="Courier New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080808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ourier New" w:eastAsia="Courier New" w:hAnsi="Courier New" w:cs="Courier New"/>
                        <w:noProof/>
                        <w:color w:val="080808"/>
                        <w:sz w:val="19"/>
                        <w:szCs w:val="19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19" w:lineRule="exact"/>
      <w:rPr>
        <w:sz w:val="1"/>
        <w:szCs w:val="1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4" behindDoc="1" locked="0" layoutInCell="1" allowOverlap="1" wp14:anchorId="04FCA1B5" wp14:editId="6AD44D01">
              <wp:simplePos x="0" y="0"/>
              <wp:positionH relativeFrom="page">
                <wp:posOffset>6221730</wp:posOffset>
              </wp:positionH>
              <wp:positionV relativeFrom="page">
                <wp:posOffset>9756140</wp:posOffset>
              </wp:positionV>
              <wp:extent cx="241300" cy="180975"/>
              <wp:effectExtent l="1905" t="2540" r="444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before="41" w:after="0" w:line="240" w:lineRule="auto"/>
                            <w:ind w:left="112" w:right="-20"/>
                            <w:rPr>
                              <w:rFonts w:ascii="Courier New" w:eastAsia="Courier New" w:hAnsi="Courier New" w:cs="Courier New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urier New" w:eastAsia="Courier New" w:hAnsi="Courier New" w:cs="Courier New"/>
                              <w:noProof/>
                              <w:sz w:val="19"/>
                              <w:szCs w:val="19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489.9pt;margin-top:768.2pt;width:19pt;height:14.25pt;z-index:-7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GGsQIAAK8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" filled="f" stroked="f">
              <v:textbox inset="0,0,0,0">
                <w:txbxContent>
                  <w:p w:rsidR="00853B32" w:rsidRDefault="00853B32">
                    <w:pPr>
                      <w:spacing w:before="41" w:after="0" w:line="240" w:lineRule="auto"/>
                      <w:ind w:left="112" w:right="-20"/>
                      <w:rPr>
                        <w:rFonts w:ascii="Courier New" w:eastAsia="Courier New" w:hAnsi="Courier New" w:cs="Courier New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urier New" w:eastAsia="Courier New" w:hAnsi="Courier New" w:cs="Courier New"/>
                        <w:noProof/>
                        <w:sz w:val="19"/>
                        <w:szCs w:val="19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6" behindDoc="1" locked="0" layoutInCell="1" allowOverlap="1" wp14:anchorId="1AC63967" wp14:editId="4194E861">
              <wp:simplePos x="0" y="0"/>
              <wp:positionH relativeFrom="page">
                <wp:posOffset>9639300</wp:posOffset>
              </wp:positionH>
              <wp:positionV relativeFrom="page">
                <wp:posOffset>6660515</wp:posOffset>
              </wp:positionV>
              <wp:extent cx="167640" cy="140970"/>
              <wp:effectExtent l="0" t="254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after="0" w:line="205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759pt;margin-top:524.45pt;width:13.2pt;height:11.1pt;z-index:-7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" filled="f" stroked="f">
              <v:textbox inset="0,0,0,0">
                <w:txbxContent>
                  <w:p w:rsidR="00F11883" w:rsidRDefault="00F11883">
                    <w:pPr>
                      <w:spacing w:after="0" w:line="205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883" w:rsidRDefault="00F11883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8517" behindDoc="1" locked="0" layoutInCell="1" allowOverlap="1" wp14:anchorId="5F923B50" wp14:editId="07FA5DF5">
              <wp:simplePos x="0" y="0"/>
              <wp:positionH relativeFrom="page">
                <wp:posOffset>9639300</wp:posOffset>
              </wp:positionH>
              <wp:positionV relativeFrom="page">
                <wp:posOffset>6660515</wp:posOffset>
              </wp:positionV>
              <wp:extent cx="166370" cy="140970"/>
              <wp:effectExtent l="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7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1883" w:rsidRDefault="00F11883">
                          <w:pPr>
                            <w:spacing w:after="0" w:line="205" w:lineRule="exact"/>
                            <w:ind w:left="40" w:right="-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w w:val="101"/>
                              <w:position w:val="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7515">
                            <w:rPr>
                              <w:rFonts w:ascii="Calibri" w:eastAsia="Calibri" w:hAnsi="Calibri" w:cs="Calibri"/>
                              <w:noProof/>
                              <w:w w:val="101"/>
                              <w:position w:val="1"/>
                              <w:sz w:val="18"/>
                              <w:szCs w:val="18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759pt;margin-top:524.45pt;width:13.1pt;height:11.1pt;z-index:-7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NRrQIAAK8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" filled="f" stroked="f">
              <v:textbox inset="0,0,0,0">
                <w:txbxContent>
                  <w:p w:rsidR="00F11883" w:rsidRDefault="00F11883">
                    <w:pPr>
                      <w:spacing w:after="0" w:line="205" w:lineRule="exact"/>
                      <w:ind w:left="40" w:right="-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w w:val="101"/>
                        <w:position w:val="1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7515">
                      <w:rPr>
                        <w:rFonts w:ascii="Calibri" w:eastAsia="Calibri" w:hAnsi="Calibri" w:cs="Calibri"/>
                        <w:noProof/>
                        <w:w w:val="101"/>
                        <w:position w:val="1"/>
                        <w:sz w:val="18"/>
                        <w:szCs w:val="18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883" w:rsidRDefault="00F11883">
      <w:pPr>
        <w:spacing w:after="0" w:line="240" w:lineRule="auto"/>
      </w:pPr>
      <w:r>
        <w:separator/>
      </w:r>
    </w:p>
  </w:footnote>
  <w:footnote w:type="continuationSeparator" w:id="0">
    <w:p w:rsidR="00F11883" w:rsidRDefault="00F11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5" w:rsidRDefault="00FA75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5" w:rsidRDefault="00FA75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15" w:rsidRDefault="00FA75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63"/>
    <w:rsid w:val="001354A6"/>
    <w:rsid w:val="001D6F0B"/>
    <w:rsid w:val="00241435"/>
    <w:rsid w:val="002C5366"/>
    <w:rsid w:val="00316F05"/>
    <w:rsid w:val="00347BCA"/>
    <w:rsid w:val="00351A10"/>
    <w:rsid w:val="00383687"/>
    <w:rsid w:val="0038713F"/>
    <w:rsid w:val="00431C05"/>
    <w:rsid w:val="00473ED9"/>
    <w:rsid w:val="004A5A90"/>
    <w:rsid w:val="004D071B"/>
    <w:rsid w:val="005F77D4"/>
    <w:rsid w:val="00612A57"/>
    <w:rsid w:val="006B1F00"/>
    <w:rsid w:val="006E4AAA"/>
    <w:rsid w:val="007058EB"/>
    <w:rsid w:val="007F6FC7"/>
    <w:rsid w:val="00853B32"/>
    <w:rsid w:val="00875218"/>
    <w:rsid w:val="00881BD3"/>
    <w:rsid w:val="008E4D5E"/>
    <w:rsid w:val="00915B02"/>
    <w:rsid w:val="00934F14"/>
    <w:rsid w:val="00A242E7"/>
    <w:rsid w:val="00A4516D"/>
    <w:rsid w:val="00AE48BC"/>
    <w:rsid w:val="00B35EB0"/>
    <w:rsid w:val="00BF49D6"/>
    <w:rsid w:val="00BF7F08"/>
    <w:rsid w:val="00C15416"/>
    <w:rsid w:val="00DD7FC8"/>
    <w:rsid w:val="00E74ADD"/>
    <w:rsid w:val="00ED5463"/>
    <w:rsid w:val="00F11883"/>
    <w:rsid w:val="00F24C5F"/>
    <w:rsid w:val="00FA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BC"/>
  </w:style>
  <w:style w:type="paragraph" w:styleId="Footer">
    <w:name w:val="footer"/>
    <w:basedOn w:val="Normal"/>
    <w:link w:val="FooterChar"/>
    <w:uiPriority w:val="99"/>
    <w:unhideWhenUsed/>
    <w:rsid w:val="00AE4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BC"/>
  </w:style>
  <w:style w:type="paragraph" w:styleId="Footer">
    <w:name w:val="footer"/>
    <w:basedOn w:val="Normal"/>
    <w:link w:val="FooterChar"/>
    <w:uiPriority w:val="99"/>
    <w:unhideWhenUsed/>
    <w:rsid w:val="00AE48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0.jpeg"/><Relationship Id="rId26" Type="http://schemas.openxmlformats.org/officeDocument/2006/relationships/image" Target="media/image10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footer" Target="footer7.xml"/><Relationship Id="rId47" Type="http://schemas.openxmlformats.org/officeDocument/2006/relationships/theme" Target="theme/theme1.xml"/><Relationship Id="rId50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4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6.xml"/><Relationship Id="rId43" Type="http://schemas.openxmlformats.org/officeDocument/2006/relationships/footer" Target="footer8.xml"/><Relationship Id="rId48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69556B-7F32-4BDD-9B3A-0C749735B2F9}"/>
</file>

<file path=customXml/itemProps2.xml><?xml version="1.0" encoding="utf-8"?>
<ds:datastoreItem xmlns:ds="http://schemas.openxmlformats.org/officeDocument/2006/customXml" ds:itemID="{FA5BAF52-CB07-465B-870A-D64406BA987A}"/>
</file>

<file path=customXml/itemProps3.xml><?xml version="1.0" encoding="utf-8"?>
<ds:datastoreItem xmlns:ds="http://schemas.openxmlformats.org/officeDocument/2006/customXml" ds:itemID="{1FC040A3-2757-41C5-A70C-52AB4190AB2D}"/>
</file>

<file path=customXml/itemProps4.xml><?xml version="1.0" encoding="utf-8"?>
<ds:datastoreItem xmlns:ds="http://schemas.openxmlformats.org/officeDocument/2006/customXml" ds:itemID="{331BE65B-F841-49BE-8D41-81FBF79EA635}"/>
</file>

<file path=docProps/app.xml><?xml version="1.0" encoding="utf-8"?>
<Properties xmlns="http://schemas.openxmlformats.org/officeDocument/2006/extended-properties" xmlns:vt="http://schemas.openxmlformats.org/officeDocument/2006/docPropsVTypes">
  <Template>C4702C34.dotm</Template>
  <TotalTime>0</TotalTime>
  <Pages>59</Pages>
  <Words>13756</Words>
  <Characters>81300</Characters>
  <Application>Microsoft Office Word</Application>
  <DocSecurity>0</DocSecurity>
  <Lines>4278</Lines>
  <Paragraphs>1697</Paragraphs>
  <ScaleCrop>false</ScaleCrop>
  <LinksUpToDate>false</LinksUpToDate>
  <CharactersWithSpaces>93359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2015-12-08T05:30:00Z</dcterms:created>
  <dcterms:modified xsi:type="dcterms:W3CDTF">2015-12-08T05:30:00Z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996700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