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8150469" w:displacedByCustomXml="next"/>
    <w:sdt>
      <w:sdtPr>
        <w:rPr>
          <w:lang w:val="id-ID"/>
        </w:rPr>
        <w:id w:val="579803931"/>
        <w:docPartObj>
          <w:docPartGallery w:val="Cover Pages"/>
          <w:docPartUnique/>
        </w:docPartObj>
      </w:sdtPr>
      <w:sdtEndPr/>
      <w:sdtContent>
        <w:p w14:paraId="06876547" w14:textId="58D3C692" w:rsidR="00EB027E" w:rsidRPr="00F62358" w:rsidRDefault="00EB027E">
          <w:pPr>
            <w:rPr>
              <w:rFonts w:asciiTheme="majorHAnsi" w:hAnsiTheme="majorHAnsi"/>
              <w:b/>
              <w:color w:val="0078B2" w:themeColor="accent6" w:themeTint="BF"/>
              <w:sz w:val="48"/>
              <w:lang w:val="id-ID"/>
            </w:rPr>
          </w:pPr>
          <w:r w:rsidRPr="00F62358">
            <w:rPr>
              <w:rFonts w:ascii="Times New Roman" w:eastAsia="Arial Unicode MS" w:hAnsi="Times New Roman" w:cs="Times New Roman"/>
              <w:b/>
              <w:bCs/>
              <w:noProof/>
              <w:u w:color="000000"/>
              <w:lang w:val="id-ID"/>
            </w:rPr>
            <mc:AlternateContent>
              <mc:Choice Requires="wps">
                <w:drawing>
                  <wp:anchor distT="0" distB="0" distL="114300" distR="114300" simplePos="0" relativeHeight="251674624" behindDoc="0" locked="0" layoutInCell="1" allowOverlap="1" wp14:anchorId="4F75C520" wp14:editId="3711FF27">
                    <wp:simplePos x="0" y="0"/>
                    <wp:positionH relativeFrom="page">
                      <wp:align>right</wp:align>
                    </wp:positionH>
                    <wp:positionV relativeFrom="paragraph">
                      <wp:posOffset>-904875</wp:posOffset>
                    </wp:positionV>
                    <wp:extent cx="7581900" cy="10648950"/>
                    <wp:effectExtent l="0" t="0" r="0" b="0"/>
                    <wp:wrapNone/>
                    <wp:docPr id="2" name="Rectangle 2" descr="P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1900" cy="106489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BC769" id="Rectangle 2" o:spid="_x0000_s1026" alt="P1#y1" style="position:absolute;margin-left:545.8pt;margin-top:-71.25pt;width:597pt;height:838.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54j/ZO/Zx8XfGyw/aP8&#10;S/B7Rbzx1pcaR6b4ouLXddW6oGChW7YDNjjua9DIyMUUVUpznbmd7aLyRMYQjflVr6vzOA0r9ln9&#10;nrRPjbeftIaV8JdHh8d6hbmG88Urb/6ZLGUVCpf02Iq/QCu/UbRgUUUSlKVuZt201107BGMY7KwU&#10;UUVJ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HbauaAForPuvE/h6wfy9Q16zt2/uzXKKf1Ip1l4i0fU326br&#10;Frcc4/czq/8AI1XLK17E80b2uXqKKKk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NABRRmuL+J3x08CfC&#10;ixkuvEuoSSSRrua1tFDyBe5xkY/GplKMVdmdWtTowc6jSS6s7SisH4ffEbwf8TtAj8TeCtegv7OT&#10;+KJxmNv7rjqrDuDzW9mqKhUhUipQd09mgoooo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" stroked="f" strokeweight="2pt">
                    <v:fill r:id="rId12" o:title="P1#y1" recolor="t" rotate="t" type="frame"/>
                    <v:stroke miterlimit="4"/>
                    <v:textbox inset="3pt,3pt,3pt,3pt"/>
                    <w10:wrap anchorx="page"/>
                  </v:rect>
                </w:pict>
              </mc:Fallback>
            </mc:AlternateContent>
          </w:r>
          <w:r w:rsidRPr="00F62358">
            <w:rPr>
              <w:rFonts w:ascii="Times New Roman" w:eastAsia="Arial Unicode MS" w:hAnsi="Times New Roman" w:cs="Times New Roman"/>
              <w:b/>
              <w:bCs/>
              <w:noProof/>
              <w:u w:color="000000"/>
              <w:bdr w:val="nil"/>
              <w:lang w:val="id-ID"/>
            </w:rPr>
            <mc:AlternateContent>
              <mc:Choice Requires="wps">
                <w:drawing>
                  <wp:anchor distT="0" distB="0" distL="114300" distR="114300" simplePos="0" relativeHeight="251673600" behindDoc="0" locked="0" layoutInCell="1" allowOverlap="1" wp14:anchorId="2189DE38" wp14:editId="38C138E9">
                    <wp:simplePos x="0" y="0"/>
                    <wp:positionH relativeFrom="column">
                      <wp:posOffset>1617345</wp:posOffset>
                    </wp:positionH>
                    <wp:positionV relativeFrom="paragraph">
                      <wp:posOffset>-7162800</wp:posOffset>
                    </wp:positionV>
                    <wp:extent cx="3752850" cy="2867025"/>
                    <wp:effectExtent l="0" t="0" r="0" b="0"/>
                    <wp:wrapNone/>
                    <wp:docPr id="1" name="Text Box 1" descr="P1TB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52850" cy="2867025"/>
                            </a:xfrm>
                            <a:prstGeom prst="rect">
                              <a:avLst/>
                            </a:prstGeom>
                            <a:noFill/>
                            <a:ln w="6350" cap="flat" cmpd="sng" algn="ctr">
                              <a:solidFill>
                                <a:prstClr val="black">
                                  <a:alpha val="0"/>
                                </a:prstClr>
                              </a:solidFill>
                              <a:prstDash val="solid"/>
                              <a:round/>
                              <a:headEnd type="none" w="med" len="med"/>
                              <a:tailEnd type="none" w="med" len="med"/>
                            </a:ln>
                            <a:effectLst/>
                          </wps:spPr>
                          <wps:style>
                            <a:lnRef idx="0">
                              <a:scrgbClr r="0" g="0" b="0"/>
                            </a:lnRef>
                            <a:fillRef idx="0">
                              <a:scrgbClr r="0" g="0" b="0"/>
                            </a:fillRef>
                            <a:effectRef idx="0">
                              <a:scrgbClr r="0" g="0" b="0"/>
                            </a:effectRef>
                            <a:fontRef idx="none"/>
                          </wps:style>
                          <wps:txbx>
                            <w:txbxContent>
                              <w:p w14:paraId="13450C9E" w14:textId="77777777" w:rsidR="00EB027E" w:rsidRPr="00C872E1" w:rsidRDefault="00EB027E">
                                <w:pPr>
                                  <w:rPr>
                                    <w:rFonts w:ascii="Lato" w:hAnsi="Lato"/>
                                    <w:color w:val="FFFFFF" w:themeColor="background1"/>
                                    <w:sz w:val="52"/>
                                  </w:rPr>
                                </w:pPr>
                                <w:r w:rsidRPr="00C872E1">
                                  <w:rPr>
                                    <w:rFonts w:ascii="Lato" w:hAnsi="Lato"/>
                                    <w:color w:val="FFFFFF" w:themeColor="background1"/>
                                    <w:sz w:val="52"/>
                                  </w:rPr>
                                  <w:t>Doc title</w:t>
                                </w:r>
                              </w:p>
                              <w:p w14:paraId="5B01C93C" w14:textId="77777777" w:rsidR="00EB027E" w:rsidRPr="00C872E1" w:rsidRDefault="00EB027E">
                                <w:pPr>
                                  <w:rPr>
                                    <w:rFonts w:ascii="Lato" w:hAnsi="Lato"/>
                                    <w:color w:val="FFFFFF" w:themeColor="background1"/>
                                    <w:sz w:val="36"/>
                                  </w:rPr>
                                </w:pPr>
                                <w:r w:rsidRPr="00C872E1">
                                  <w:rPr>
                                    <w:rFonts w:ascii="Lato" w:hAnsi="Lato"/>
                                    <w:color w:val="FFFFFF" w:themeColor="background1"/>
                                    <w:sz w:val="36"/>
                                  </w:rPr>
                                  <w:t>Sub title</w:t>
                                </w:r>
                              </w:p>
                              <w:p w14:paraId="6E91F9B5" w14:textId="77777777" w:rsidR="00EB027E" w:rsidRDefault="00EB027E">
                                <w:pPr>
                                  <w:rPr>
                                    <w:rFonts w:ascii="Lato" w:hAnsi="Lato"/>
                                    <w:sz w:val="28"/>
                                  </w:rPr>
                                </w:pPr>
                              </w:p>
                              <w:p w14:paraId="712578B5" w14:textId="77777777" w:rsidR="00EB027E" w:rsidRDefault="00EB027E">
                                <w:pPr>
                                  <w:rPr>
                                    <w:rFonts w:ascii="Lato" w:hAnsi="Lato"/>
                                    <w:sz w:val="28"/>
                                  </w:rPr>
                                </w:pPr>
                              </w:p>
                              <w:p w14:paraId="45949D95" w14:textId="77777777" w:rsidR="00EB027E" w:rsidRDefault="00EB027E">
                                <w:pPr>
                                  <w:rPr>
                                    <w:rFonts w:ascii="Lato" w:hAnsi="Lato"/>
                                    <w:sz w:val="28"/>
                                  </w:rPr>
                                </w:pPr>
                              </w:p>
                              <w:p w14:paraId="716E3145" w14:textId="77777777" w:rsidR="00EB027E" w:rsidRPr="00C872E1" w:rsidRDefault="00EB027E" w:rsidP="00C872E1">
                                <w:pPr>
                                  <w:pStyle w:val="Preparedfor"/>
                                  <w:ind w:left="0"/>
                                </w:pPr>
                                <w:r w:rsidRPr="00C872E1">
                                  <w:t>Prepared for Department of Foreign Affairs and Trade</w:t>
                                </w:r>
                              </w:p>
                              <w:p w14:paraId="2B652399" w14:textId="77777777" w:rsidR="00EB027E" w:rsidRPr="00C872E1" w:rsidRDefault="00EB027E" w:rsidP="00C872E1">
                                <w:pPr>
                                  <w:pStyle w:val="Preparedfor"/>
                                  <w:spacing w:before="120"/>
                                  <w:ind w:left="0"/>
                                </w:pPr>
                                <w:r w:rsidRPr="00C872E1">
                                  <w:t>Month 2019</w:t>
                                </w:r>
                              </w:p>
                              <w:p w14:paraId="62135E0D" w14:textId="77777777" w:rsidR="00EB027E" w:rsidRDefault="00EB027E">
                                <w:pPr>
                                  <w:rPr>
                                    <w:rFonts w:ascii="Lato" w:hAnsi="Lato"/>
                                    <w:sz w:val="28"/>
                                  </w:rPr>
                                </w:pPr>
                              </w:p>
                              <w:p w14:paraId="1C0BFEC7" w14:textId="77777777" w:rsidR="00EB027E" w:rsidRDefault="00EB027E">
                                <w:pPr>
                                  <w:rPr>
                                    <w:rFonts w:ascii="Lato" w:hAnsi="Lato"/>
                                    <w:sz w:val="28"/>
                                  </w:rPr>
                                </w:pPr>
                              </w:p>
                              <w:p w14:paraId="1339DAE8" w14:textId="77777777" w:rsidR="00EB027E" w:rsidRDefault="00EB027E">
                                <w:pPr>
                                  <w:rPr>
                                    <w:rFonts w:ascii="Lato" w:hAnsi="Lato"/>
                                    <w:sz w:val="28"/>
                                  </w:rPr>
                                </w:pPr>
                              </w:p>
                              <w:p w14:paraId="2D8FBC1E" w14:textId="77777777" w:rsidR="00EB027E" w:rsidRPr="00C872E1" w:rsidRDefault="00EB027E">
                                <w:pPr>
                                  <w:rPr>
                                    <w:rFonts w:ascii="Lato" w:hAnsi="Lato"/>
                                    <w:sz w:val="28"/>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2189DE38" id="_x0000_t202" coordsize="21600,21600" o:spt="202" path="m,l,21600r21600,l21600,xe">
                    <v:stroke joinstyle="miter"/>
                    <v:path gradientshapeok="t" o:connecttype="rect"/>
                  </v:shapetype>
                  <v:shape id="Text Box 1" o:spid="_x0000_s1026" type="#_x0000_t202" alt="P1TB3#y1" style="position:absolute;margin-left:127.35pt;margin-top:-564pt;width:295.5pt;height:225.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" filled="f" strokeweight=".5pt">
                    <v:stroke opacity="0" joinstyle="round"/>
                    <v:textbox style="mso-fit-shape-to-text:t" inset="4pt,4pt,4pt,4pt">
                      <w:txbxContent>
                        <w:p w14:paraId="13450C9E" w14:textId="77777777" w:rsidR="00EB027E" w:rsidRPr="00C872E1" w:rsidRDefault="00EB027E">
                          <w:pPr>
                            <w:rPr>
                              <w:rFonts w:ascii="Lato" w:hAnsi="Lato"/>
                              <w:color w:val="FFFFFF" w:themeColor="background1"/>
                              <w:sz w:val="52"/>
                            </w:rPr>
                          </w:pPr>
                          <w:r w:rsidRPr="00C872E1">
                            <w:rPr>
                              <w:rFonts w:ascii="Lato" w:hAnsi="Lato"/>
                              <w:color w:val="FFFFFF" w:themeColor="background1"/>
                              <w:sz w:val="52"/>
                            </w:rPr>
                            <w:t>Doc title</w:t>
                          </w:r>
                        </w:p>
                        <w:p w14:paraId="5B01C93C" w14:textId="77777777" w:rsidR="00EB027E" w:rsidRPr="00C872E1" w:rsidRDefault="00EB027E">
                          <w:pPr>
                            <w:rPr>
                              <w:rFonts w:ascii="Lato" w:hAnsi="Lato"/>
                              <w:color w:val="FFFFFF" w:themeColor="background1"/>
                              <w:sz w:val="36"/>
                            </w:rPr>
                          </w:pPr>
                          <w:proofErr w:type="gramStart"/>
                          <w:r w:rsidRPr="00C872E1">
                            <w:rPr>
                              <w:rFonts w:ascii="Lato" w:hAnsi="Lato"/>
                              <w:color w:val="FFFFFF" w:themeColor="background1"/>
                              <w:sz w:val="36"/>
                            </w:rPr>
                            <w:t>Sub title</w:t>
                          </w:r>
                          <w:proofErr w:type="gramEnd"/>
                        </w:p>
                        <w:p w14:paraId="6E91F9B5" w14:textId="77777777" w:rsidR="00EB027E" w:rsidRDefault="00EB027E">
                          <w:pPr>
                            <w:rPr>
                              <w:rFonts w:ascii="Lato" w:hAnsi="Lato"/>
                              <w:sz w:val="28"/>
                            </w:rPr>
                          </w:pPr>
                        </w:p>
                        <w:p w14:paraId="712578B5" w14:textId="77777777" w:rsidR="00EB027E" w:rsidRDefault="00EB027E">
                          <w:pPr>
                            <w:rPr>
                              <w:rFonts w:ascii="Lato" w:hAnsi="Lato"/>
                              <w:sz w:val="28"/>
                            </w:rPr>
                          </w:pPr>
                        </w:p>
                        <w:p w14:paraId="45949D95" w14:textId="77777777" w:rsidR="00EB027E" w:rsidRDefault="00EB027E">
                          <w:pPr>
                            <w:rPr>
                              <w:rFonts w:ascii="Lato" w:hAnsi="Lato"/>
                              <w:sz w:val="28"/>
                            </w:rPr>
                          </w:pPr>
                        </w:p>
                        <w:p w14:paraId="716E3145" w14:textId="77777777" w:rsidR="00EB027E" w:rsidRPr="00C872E1" w:rsidRDefault="00EB027E" w:rsidP="00C872E1">
                          <w:pPr>
                            <w:pStyle w:val="Preparedfor"/>
                            <w:ind w:left="0"/>
                          </w:pPr>
                          <w:r w:rsidRPr="00C872E1">
                            <w:t>Prepared for Department of Foreign Affairs and Trade</w:t>
                          </w:r>
                        </w:p>
                        <w:p w14:paraId="2B652399" w14:textId="77777777" w:rsidR="00EB027E" w:rsidRPr="00C872E1" w:rsidRDefault="00EB027E" w:rsidP="00C872E1">
                          <w:pPr>
                            <w:pStyle w:val="Preparedfor"/>
                            <w:spacing w:before="120"/>
                            <w:ind w:left="0"/>
                          </w:pPr>
                          <w:r w:rsidRPr="00C872E1">
                            <w:t>Month 2019</w:t>
                          </w:r>
                        </w:p>
                        <w:p w14:paraId="62135E0D" w14:textId="77777777" w:rsidR="00EB027E" w:rsidRDefault="00EB027E">
                          <w:pPr>
                            <w:rPr>
                              <w:rFonts w:ascii="Lato" w:hAnsi="Lato"/>
                              <w:sz w:val="28"/>
                            </w:rPr>
                          </w:pPr>
                        </w:p>
                        <w:p w14:paraId="1C0BFEC7" w14:textId="77777777" w:rsidR="00EB027E" w:rsidRDefault="00EB027E">
                          <w:pPr>
                            <w:rPr>
                              <w:rFonts w:ascii="Lato" w:hAnsi="Lato"/>
                              <w:sz w:val="28"/>
                            </w:rPr>
                          </w:pPr>
                        </w:p>
                        <w:p w14:paraId="1339DAE8" w14:textId="77777777" w:rsidR="00EB027E" w:rsidRDefault="00EB027E">
                          <w:pPr>
                            <w:rPr>
                              <w:rFonts w:ascii="Lato" w:hAnsi="Lato"/>
                              <w:sz w:val="28"/>
                            </w:rPr>
                          </w:pPr>
                        </w:p>
                        <w:p w14:paraId="2D8FBC1E" w14:textId="77777777" w:rsidR="00EB027E" w:rsidRPr="00C872E1" w:rsidRDefault="00EB027E">
                          <w:pPr>
                            <w:rPr>
                              <w:rFonts w:ascii="Lato" w:hAnsi="Lato"/>
                              <w:sz w:val="28"/>
                            </w:rPr>
                          </w:pPr>
                        </w:p>
                      </w:txbxContent>
                    </v:textbox>
                  </v:shape>
                </w:pict>
              </mc:Fallback>
            </mc:AlternateContent>
          </w:r>
          <w:r w:rsidRPr="00F62358">
            <w:rPr>
              <w:lang w:val="id-ID"/>
            </w:rPr>
            <w:br w:type="page"/>
          </w:r>
        </w:p>
      </w:sdtContent>
    </w:sdt>
    <w:p w14:paraId="615F54BF" w14:textId="77777777" w:rsidR="001E0BB5" w:rsidRPr="00F62358"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p>
    <w:p w14:paraId="22F3807E" w14:textId="77777777" w:rsidR="001E0BB5" w:rsidRPr="00F62358"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p>
    <w:p w14:paraId="75ECA13E" w14:textId="11F2B8D1" w:rsidR="001E0BB5" w:rsidRPr="00F62358" w:rsidRDefault="001E0BB5" w:rsidP="00FC58F0">
      <w:pPr>
        <w:pStyle w:val="subtitlecover"/>
        <w:jc w:val="center"/>
        <w:rPr>
          <w:lang w:val="id-ID"/>
        </w:rPr>
      </w:pPr>
      <w:r w:rsidRPr="00F62358">
        <w:rPr>
          <w:lang w:val="id-ID"/>
        </w:rPr>
        <w:t>SATU TAHUN DALAM PANDEMI: DAMPAK SOSIAL EKONOMI COVID-19 DAN AKSES PERLINDUNGAN SOSIAL PENYANDANG DISABILITAS DI INDONESIA</w:t>
      </w:r>
    </w:p>
    <w:p w14:paraId="600EBF5F" w14:textId="77777777" w:rsidR="001E0BB5" w:rsidRPr="00F62358"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p>
    <w:p w14:paraId="4C86986E" w14:textId="77777777" w:rsidR="001E0BB5" w:rsidRPr="00F62358" w:rsidRDefault="001E0BB5" w:rsidP="001E0BB5">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p>
    <w:p w14:paraId="78F7D62C" w14:textId="2DF3D261" w:rsidR="00BD394B" w:rsidRPr="00F62358" w:rsidRDefault="00665E23" w:rsidP="001E0BB5">
      <w:pPr>
        <w:pStyle w:val="Crossheading0"/>
        <w:pBdr>
          <w:top w:val="none" w:sz="0" w:space="0" w:color="auto"/>
          <w:left w:val="none" w:sz="0" w:space="0" w:color="auto"/>
          <w:bottom w:val="none" w:sz="0" w:space="0" w:color="auto"/>
          <w:right w:val="none" w:sz="0" w:space="0" w:color="auto"/>
        </w:pBdr>
        <w:jc w:val="center"/>
        <w:rPr>
          <w:rStyle w:val="Emphasis"/>
          <w:lang w:val="id-ID"/>
        </w:rPr>
      </w:pPr>
      <w:r w:rsidRPr="00F62358">
        <w:rPr>
          <w:rStyle w:val="Emphasis"/>
          <w:lang w:val="id-ID"/>
        </w:rPr>
        <w:t>Disusun oleh Sinta Satriana, Karishma Huda &amp; Diah Hidayati</w:t>
      </w:r>
    </w:p>
    <w:p w14:paraId="57B1A7D4" w14:textId="64F3FE79" w:rsidR="00665E23" w:rsidRPr="00F62358" w:rsidRDefault="00665E23" w:rsidP="001E0BB5">
      <w:pPr>
        <w:pStyle w:val="Crossheading0"/>
        <w:pBdr>
          <w:top w:val="none" w:sz="0" w:space="0" w:color="auto"/>
          <w:left w:val="none" w:sz="0" w:space="0" w:color="auto"/>
          <w:bottom w:val="none" w:sz="0" w:space="0" w:color="auto"/>
          <w:right w:val="none" w:sz="0" w:space="0" w:color="auto"/>
        </w:pBdr>
        <w:jc w:val="center"/>
        <w:rPr>
          <w:rStyle w:val="Emphasis"/>
          <w:lang w:val="id-ID"/>
        </w:rPr>
      </w:pPr>
      <w:r w:rsidRPr="00F62358">
        <w:rPr>
          <w:rStyle w:val="Emphasis"/>
          <w:lang w:val="id-ID"/>
        </w:rPr>
        <w:t xml:space="preserve">Dengan kontribusi oleh Maliki, Annissa Sri Kusumawati, </w:t>
      </w:r>
      <w:r w:rsidR="00C25A84" w:rsidRPr="00F62358">
        <w:rPr>
          <w:rStyle w:val="Emphasis"/>
          <w:lang w:val="id-ID"/>
        </w:rPr>
        <w:t>dan</w:t>
      </w:r>
      <w:r w:rsidRPr="00F62358">
        <w:rPr>
          <w:rStyle w:val="Emphasis"/>
          <w:lang w:val="id-ID"/>
        </w:rPr>
        <w:t xml:space="preserve"> Adhi Rachman Prana</w:t>
      </w:r>
    </w:p>
    <w:p w14:paraId="17F15FAC" w14:textId="21F019E2" w:rsidR="001E0BB5" w:rsidRPr="00F62358" w:rsidRDefault="001E0BB5" w:rsidP="001E0BB5">
      <w:pPr>
        <w:pStyle w:val="BodyText"/>
        <w:rPr>
          <w:lang w:val="id-ID"/>
        </w:rPr>
      </w:pPr>
    </w:p>
    <w:p w14:paraId="131DC91F" w14:textId="78B971D1" w:rsidR="001E0BB5" w:rsidRPr="00F62358" w:rsidRDefault="001E0BB5" w:rsidP="001E0BB5">
      <w:pPr>
        <w:pStyle w:val="BodyText"/>
        <w:rPr>
          <w:lang w:val="id-ID"/>
        </w:rPr>
      </w:pPr>
    </w:p>
    <w:p w14:paraId="7D504AAB" w14:textId="0C4D8A1F" w:rsidR="001E0BB5" w:rsidRPr="00F62358" w:rsidRDefault="001E0BB5" w:rsidP="001E0BB5">
      <w:pPr>
        <w:pStyle w:val="BodyText"/>
        <w:rPr>
          <w:lang w:val="id-ID"/>
        </w:rPr>
      </w:pPr>
    </w:p>
    <w:p w14:paraId="1F79ADDD" w14:textId="77777777" w:rsidR="00022E2B" w:rsidRPr="00F62358" w:rsidRDefault="00022E2B" w:rsidP="00022E2B">
      <w:pPr>
        <w:pStyle w:val="BodyText"/>
        <w:jc w:val="center"/>
        <w:rPr>
          <w:lang w:val="id-ID"/>
        </w:rPr>
      </w:pPr>
    </w:p>
    <w:p w14:paraId="6A698638" w14:textId="77777777" w:rsidR="00022E2B" w:rsidRPr="00F62358" w:rsidRDefault="00022E2B" w:rsidP="00022E2B">
      <w:pPr>
        <w:pStyle w:val="BodyText"/>
        <w:jc w:val="center"/>
        <w:rPr>
          <w:lang w:val="id-ID"/>
        </w:rPr>
      </w:pPr>
    </w:p>
    <w:p w14:paraId="0D9A05A8" w14:textId="77777777" w:rsidR="00022E2B" w:rsidRPr="00F62358" w:rsidRDefault="00022E2B" w:rsidP="00022E2B">
      <w:pPr>
        <w:pStyle w:val="BodyText"/>
        <w:jc w:val="center"/>
        <w:rPr>
          <w:lang w:val="id-ID"/>
        </w:rPr>
      </w:pPr>
    </w:p>
    <w:p w14:paraId="36EC8C73" w14:textId="77777777" w:rsidR="00022E2B" w:rsidRPr="00F62358" w:rsidRDefault="00022E2B" w:rsidP="00022E2B">
      <w:pPr>
        <w:pStyle w:val="BodyText"/>
        <w:jc w:val="center"/>
        <w:rPr>
          <w:lang w:val="id-ID"/>
        </w:rPr>
      </w:pPr>
    </w:p>
    <w:p w14:paraId="2237D83B" w14:textId="77777777" w:rsidR="00022E2B" w:rsidRPr="00F62358" w:rsidRDefault="00022E2B" w:rsidP="00022E2B">
      <w:pPr>
        <w:pStyle w:val="BodyText"/>
        <w:jc w:val="center"/>
        <w:rPr>
          <w:lang w:val="id-ID"/>
        </w:rPr>
      </w:pPr>
    </w:p>
    <w:p w14:paraId="654DF0A0" w14:textId="77777777" w:rsidR="00022E2B" w:rsidRPr="00F62358" w:rsidRDefault="00022E2B" w:rsidP="00022E2B">
      <w:pPr>
        <w:pStyle w:val="BodyText"/>
        <w:jc w:val="center"/>
        <w:rPr>
          <w:lang w:val="id-ID"/>
        </w:rPr>
      </w:pPr>
    </w:p>
    <w:p w14:paraId="14C71B13" w14:textId="77777777" w:rsidR="00022E2B" w:rsidRPr="00F62358" w:rsidRDefault="00022E2B" w:rsidP="00022E2B">
      <w:pPr>
        <w:pStyle w:val="BodyText"/>
        <w:jc w:val="center"/>
        <w:rPr>
          <w:lang w:val="id-ID"/>
        </w:rPr>
      </w:pPr>
    </w:p>
    <w:p w14:paraId="36364299" w14:textId="77777777" w:rsidR="00022E2B" w:rsidRPr="00F62358" w:rsidRDefault="00022E2B" w:rsidP="00022E2B">
      <w:pPr>
        <w:pStyle w:val="BodyText"/>
        <w:jc w:val="center"/>
        <w:rPr>
          <w:lang w:val="id-ID"/>
        </w:rPr>
      </w:pPr>
    </w:p>
    <w:p w14:paraId="20230A23" w14:textId="77777777" w:rsidR="00022E2B" w:rsidRPr="00F62358" w:rsidRDefault="00022E2B" w:rsidP="00022E2B">
      <w:pPr>
        <w:pStyle w:val="BodyText"/>
        <w:jc w:val="center"/>
        <w:rPr>
          <w:lang w:val="id-ID"/>
        </w:rPr>
      </w:pPr>
    </w:p>
    <w:p w14:paraId="2E973D5D" w14:textId="77777777" w:rsidR="00022E2B" w:rsidRPr="00F62358" w:rsidRDefault="00022E2B" w:rsidP="00022E2B">
      <w:pPr>
        <w:pStyle w:val="BodyText"/>
        <w:jc w:val="center"/>
        <w:rPr>
          <w:lang w:val="id-ID"/>
        </w:rPr>
      </w:pPr>
    </w:p>
    <w:p w14:paraId="2DABB3BB" w14:textId="77777777" w:rsidR="00022E2B" w:rsidRPr="00F62358" w:rsidRDefault="00022E2B" w:rsidP="00022E2B">
      <w:pPr>
        <w:pStyle w:val="BodyText"/>
        <w:jc w:val="center"/>
        <w:rPr>
          <w:lang w:val="id-ID"/>
        </w:rPr>
      </w:pPr>
    </w:p>
    <w:p w14:paraId="31E6BBB6" w14:textId="77777777" w:rsidR="00022E2B" w:rsidRPr="00F62358" w:rsidRDefault="00022E2B" w:rsidP="00022E2B">
      <w:pPr>
        <w:pStyle w:val="BodyText"/>
        <w:jc w:val="center"/>
        <w:rPr>
          <w:lang w:val="id-ID"/>
        </w:rPr>
      </w:pPr>
    </w:p>
    <w:p w14:paraId="784BE209" w14:textId="77777777" w:rsidR="00022E2B" w:rsidRPr="00F62358" w:rsidRDefault="00022E2B" w:rsidP="00022E2B">
      <w:pPr>
        <w:pStyle w:val="BodyText"/>
        <w:jc w:val="center"/>
        <w:rPr>
          <w:lang w:val="id-ID"/>
        </w:rPr>
      </w:pPr>
    </w:p>
    <w:p w14:paraId="26B7C931" w14:textId="77777777" w:rsidR="00022E2B" w:rsidRPr="00F62358" w:rsidRDefault="00022E2B" w:rsidP="00022E2B">
      <w:pPr>
        <w:pStyle w:val="BodyText"/>
        <w:jc w:val="center"/>
        <w:rPr>
          <w:lang w:val="id-ID"/>
        </w:rPr>
      </w:pPr>
    </w:p>
    <w:p w14:paraId="15B86E74" w14:textId="122B6B15" w:rsidR="001E0BB5" w:rsidRPr="00F62358" w:rsidRDefault="001E0BB5" w:rsidP="00022E2B">
      <w:pPr>
        <w:pStyle w:val="BodyText"/>
        <w:jc w:val="center"/>
        <w:rPr>
          <w:b/>
          <w:bCs/>
          <w:lang w:val="id-ID"/>
        </w:rPr>
      </w:pPr>
      <w:r w:rsidRPr="00F62358">
        <w:rPr>
          <w:b/>
          <w:bCs/>
          <w:lang w:val="id-ID"/>
        </w:rPr>
        <w:t>April 2022</w:t>
      </w:r>
    </w:p>
    <w:p w14:paraId="5B576E6A" w14:textId="77777777" w:rsidR="00022E2B" w:rsidRPr="00F62358"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p>
    <w:p w14:paraId="5273A199" w14:textId="77777777" w:rsidR="00022E2B" w:rsidRPr="00F62358"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r w:rsidRPr="00F62358">
        <w:rPr>
          <w:rStyle w:val="Emphasis"/>
          <w:b/>
          <w:bCs w:val="0"/>
          <w:lang w:val="id-ID"/>
        </w:rPr>
        <w:t>Direktorat Penanggulangan Kemiskinan dan Pemberdayaan Masyarakat,</w:t>
      </w:r>
    </w:p>
    <w:p w14:paraId="4433B6FE" w14:textId="390B4C84" w:rsidR="00022E2B" w:rsidRPr="00F62358" w:rsidRDefault="00022E2B" w:rsidP="00022E2B">
      <w:pPr>
        <w:pStyle w:val="Crossheading0"/>
        <w:pBdr>
          <w:top w:val="none" w:sz="0" w:space="0" w:color="auto"/>
          <w:left w:val="none" w:sz="0" w:space="0" w:color="auto"/>
          <w:bottom w:val="none" w:sz="0" w:space="0" w:color="auto"/>
          <w:right w:val="none" w:sz="0" w:space="0" w:color="auto"/>
        </w:pBdr>
        <w:jc w:val="center"/>
        <w:rPr>
          <w:rStyle w:val="Emphasis"/>
          <w:b/>
          <w:bCs w:val="0"/>
          <w:lang w:val="id-ID"/>
        </w:rPr>
      </w:pPr>
      <w:r w:rsidRPr="00F62358">
        <w:rPr>
          <w:rStyle w:val="Emphasis"/>
          <w:b/>
          <w:bCs w:val="0"/>
          <w:lang w:val="id-ID"/>
        </w:rPr>
        <w:t>Badan Perencanaan Pembangunan Nasional Republik Indonesia</w:t>
      </w:r>
    </w:p>
    <w:p w14:paraId="24DA0751" w14:textId="3B023683" w:rsidR="00022E2B" w:rsidRPr="00F62358" w:rsidRDefault="00022E2B" w:rsidP="00022E2B">
      <w:pPr>
        <w:pStyle w:val="BodyText"/>
        <w:jc w:val="center"/>
        <w:rPr>
          <w:lang w:val="id-ID"/>
        </w:rPr>
      </w:pPr>
    </w:p>
    <w:p w14:paraId="45159A19" w14:textId="77777777" w:rsidR="00FC58F0" w:rsidRPr="00F62358" w:rsidRDefault="00FC58F0" w:rsidP="00DB26ED">
      <w:pPr>
        <w:pStyle w:val="CoverTitle"/>
        <w:ind w:left="0"/>
        <w:rPr>
          <w:rStyle w:val="Emphasis"/>
          <w:lang w:val="id-ID"/>
        </w:rPr>
        <w:sectPr w:rsidR="00FC58F0" w:rsidRPr="00F62358" w:rsidSect="004E19AD">
          <w:footerReference w:type="default" r:id="rId13"/>
          <w:pgSz w:w="11900" w:h="16840" w:code="9"/>
          <w:pgMar w:top="1440" w:right="1440" w:bottom="1440" w:left="1440" w:header="567" w:footer="567" w:gutter="0"/>
          <w:pgNumType w:fmt="lowerRoman"/>
          <w:cols w:space="720"/>
          <w:docGrid w:linePitch="360"/>
        </w:sectPr>
      </w:pPr>
    </w:p>
    <w:p w14:paraId="4B701E02" w14:textId="77777777" w:rsidR="00DB26ED" w:rsidRPr="007C12CB" w:rsidRDefault="00DB26ED" w:rsidP="00DB26ED">
      <w:pPr>
        <w:pStyle w:val="CoverTitle"/>
        <w:ind w:left="0"/>
        <w:rPr>
          <w:rStyle w:val="Emphasis"/>
          <w:sz w:val="22"/>
          <w:szCs w:val="22"/>
          <w:lang w:val="id-ID"/>
        </w:rPr>
      </w:pPr>
      <w:r w:rsidRPr="007C12CB">
        <w:rPr>
          <w:rStyle w:val="Emphasis"/>
          <w:sz w:val="22"/>
          <w:szCs w:val="22"/>
          <w:lang w:val="id-ID"/>
        </w:rPr>
        <w:lastRenderedPageBreak/>
        <w:t>SATU TAHUN DALAM PANDEMI: DAMPAK SOSIAL EKONOMI COVID-19 DAN AKSES PERLINDUNGAN SOSIAL PENYANDANG DISABILITAS DI INDONESIA</w:t>
      </w:r>
    </w:p>
    <w:p w14:paraId="32BB43D5" w14:textId="77777777" w:rsidR="00DB26ED" w:rsidRPr="007C12CB" w:rsidRDefault="00DB26ED" w:rsidP="00DB26ED">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Disusun oleh Sinta Satriana, Karishma Huda &amp; Diah Hidayati</w:t>
      </w:r>
    </w:p>
    <w:p w14:paraId="55261B2B" w14:textId="19D8B32D" w:rsidR="00DB26ED" w:rsidRPr="007C12CB" w:rsidRDefault="00DB26ED" w:rsidP="00DB26ED">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 xml:space="preserve">Dengan kontribusi oleh Maliki, Annissa Sri Kusumawati, </w:t>
      </w:r>
      <w:r w:rsidR="00C25A84" w:rsidRPr="007C12CB">
        <w:rPr>
          <w:rStyle w:val="Emphasis"/>
          <w:sz w:val="22"/>
          <w:szCs w:val="22"/>
          <w:lang w:val="id-ID"/>
        </w:rPr>
        <w:t>dan</w:t>
      </w:r>
      <w:r w:rsidRPr="007C12CB">
        <w:rPr>
          <w:rStyle w:val="Emphasis"/>
          <w:sz w:val="22"/>
          <w:szCs w:val="22"/>
          <w:lang w:val="id-ID"/>
        </w:rPr>
        <w:t xml:space="preserve"> Adhi Rachman Prana</w:t>
      </w:r>
    </w:p>
    <w:p w14:paraId="46B61139" w14:textId="00001968" w:rsidR="00DB26ED" w:rsidRPr="007C12CB" w:rsidRDefault="00DB26ED" w:rsidP="00022E2B">
      <w:pPr>
        <w:pStyle w:val="BodyText"/>
        <w:rPr>
          <w:sz w:val="20"/>
          <w:szCs w:val="18"/>
          <w:lang w:val="id-ID"/>
        </w:rPr>
      </w:pPr>
    </w:p>
    <w:p w14:paraId="77D4199D" w14:textId="77777777" w:rsidR="00DB26ED" w:rsidRPr="007C12CB" w:rsidRDefault="00DB26ED" w:rsidP="00DB26ED">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Laporan ini menyajikan temuan dari survei kuantitatif putaran kedua tentang Dampak COVID-19 terhadap Penyandang Disabilitas di Indonesia. Pengumpulan data dipimpin oleh Jaringan Organisasi Penyandang Disabilitas Respon COVID-19 yang Lebih Inklusif, dengan dukungan dari Pemerintah Indonesia melalui Kementerian Perencanaan Pembangunan Nasional (Bappenas) dan Pemerintah Australia melalui dua program kerjasama pembangunan, Menuju Masyarakat Indonesia yang Kuat dan Sejahtera (MAHKOTA) dan Kemitraan Australia-Indonesia untuk Keadilan (AIPJ2).</w:t>
      </w:r>
    </w:p>
    <w:p w14:paraId="33DAF642" w14:textId="77777777" w:rsidR="00DB26ED" w:rsidRPr="007C12CB" w:rsidRDefault="00DB26ED" w:rsidP="00022E2B">
      <w:pPr>
        <w:pStyle w:val="Crossheading0"/>
        <w:pBdr>
          <w:top w:val="none" w:sz="0" w:space="0" w:color="auto"/>
          <w:left w:val="none" w:sz="0" w:space="0" w:color="auto"/>
          <w:bottom w:val="none" w:sz="0" w:space="0" w:color="auto"/>
          <w:right w:val="none" w:sz="0" w:space="0" w:color="auto"/>
        </w:pBdr>
        <w:rPr>
          <w:rStyle w:val="Emphasis"/>
          <w:bCs w:val="0"/>
          <w:sz w:val="22"/>
          <w:szCs w:val="22"/>
          <w:lang w:val="id-ID"/>
        </w:rPr>
      </w:pPr>
    </w:p>
    <w:p w14:paraId="78DB5824" w14:textId="765F4F3E" w:rsidR="00022E2B" w:rsidRPr="007C12CB" w:rsidRDefault="00022E2B" w:rsidP="00022E2B">
      <w:pPr>
        <w:pStyle w:val="Crossheading0"/>
        <w:pBdr>
          <w:top w:val="none" w:sz="0" w:space="0" w:color="auto"/>
          <w:left w:val="none" w:sz="0" w:space="0" w:color="auto"/>
          <w:bottom w:val="none" w:sz="0" w:space="0" w:color="auto"/>
          <w:right w:val="none" w:sz="0" w:space="0" w:color="auto"/>
        </w:pBdr>
        <w:rPr>
          <w:rStyle w:val="Emphasis"/>
          <w:b/>
          <w:sz w:val="22"/>
          <w:szCs w:val="22"/>
          <w:lang w:val="id-ID"/>
        </w:rPr>
      </w:pPr>
      <w:r w:rsidRPr="007C12CB">
        <w:rPr>
          <w:rStyle w:val="Emphasis"/>
          <w:b/>
          <w:sz w:val="22"/>
          <w:szCs w:val="22"/>
          <w:lang w:val="id-ID"/>
        </w:rPr>
        <w:t xml:space="preserve">Direktorat Penanggulangan Kemiskinan dan Pemberdayaan Masyarakat, Badan Perencanaan Pembangunan Nasional Republik Indonesia dengan </w:t>
      </w:r>
      <w:r w:rsidR="00DB26ED" w:rsidRPr="007C12CB">
        <w:rPr>
          <w:rStyle w:val="Emphasis"/>
          <w:b/>
          <w:sz w:val="22"/>
          <w:szCs w:val="22"/>
          <w:lang w:val="id-ID"/>
        </w:rPr>
        <w:t>d</w:t>
      </w:r>
      <w:r w:rsidRPr="007C12CB">
        <w:rPr>
          <w:rStyle w:val="Emphasis"/>
          <w:b/>
          <w:sz w:val="22"/>
          <w:szCs w:val="22"/>
          <w:lang w:val="id-ID"/>
        </w:rPr>
        <w:t>ukungan dari M</w:t>
      </w:r>
      <w:r w:rsidR="00DB26ED" w:rsidRPr="007C12CB">
        <w:rPr>
          <w:rStyle w:val="Emphasis"/>
          <w:b/>
          <w:sz w:val="22"/>
          <w:szCs w:val="22"/>
          <w:lang w:val="id-ID"/>
        </w:rPr>
        <w:t>AHKOTA</w:t>
      </w:r>
    </w:p>
    <w:p w14:paraId="417003CC" w14:textId="77777777" w:rsidR="00DB26ED" w:rsidRPr="007C12CB" w:rsidRDefault="00DB26ED" w:rsidP="00DB26ED">
      <w:pPr>
        <w:pStyle w:val="BodyText"/>
        <w:rPr>
          <w:sz w:val="20"/>
          <w:szCs w:val="18"/>
          <w:lang w:val="id-ID"/>
        </w:rPr>
      </w:pPr>
    </w:p>
    <w:p w14:paraId="54369910" w14:textId="3922970F" w:rsidR="00DB26ED" w:rsidRPr="007C12CB" w:rsidRDefault="00DB26ED" w:rsidP="00DB26ED">
      <w:pPr>
        <w:pStyle w:val="BodyText"/>
        <w:rPr>
          <w:rStyle w:val="Emphasis"/>
          <w:sz w:val="22"/>
          <w:szCs w:val="18"/>
          <w:lang w:val="id-ID"/>
        </w:rPr>
      </w:pPr>
      <w:r w:rsidRPr="007C12CB">
        <w:rPr>
          <w:rStyle w:val="Emphasis"/>
          <w:b/>
          <w:bCs w:val="0"/>
          <w:sz w:val="22"/>
          <w:szCs w:val="18"/>
          <w:lang w:val="id-ID"/>
        </w:rPr>
        <w:t>MAHKOTA</w:t>
      </w:r>
      <w:r w:rsidRPr="007C12CB">
        <w:rPr>
          <w:rStyle w:val="Emphasis"/>
          <w:sz w:val="22"/>
          <w:szCs w:val="18"/>
          <w:lang w:val="id-ID"/>
        </w:rPr>
        <w:t xml:space="preserve"> (Menuju Masyarakat Indonesia yang Kokoh dan Sejahtera, 2015-2022) adalah program yang didanai Pemerintah Australia untuk mendukung Pemerintah Indonesia dalam meningkatkan sistem perlindungan sosial serta untuk mengurangi kemiskinan dan ketidaksetaraan.</w:t>
      </w:r>
    </w:p>
    <w:p w14:paraId="7F09E0A8" w14:textId="3FCBD8A3" w:rsidR="00DB26ED" w:rsidRDefault="00DB26ED" w:rsidP="00DB26ED">
      <w:pPr>
        <w:pStyle w:val="BodyText"/>
        <w:rPr>
          <w:rStyle w:val="Emphasis"/>
          <w:sz w:val="22"/>
          <w:szCs w:val="18"/>
          <w:lang w:val="id-ID"/>
        </w:rPr>
      </w:pPr>
    </w:p>
    <w:p w14:paraId="0A42BF95" w14:textId="3DBC6CDA" w:rsidR="007C12CB" w:rsidRDefault="007C12CB" w:rsidP="00DB26ED">
      <w:pPr>
        <w:pStyle w:val="BodyText"/>
        <w:rPr>
          <w:rStyle w:val="Emphasis"/>
          <w:sz w:val="22"/>
          <w:szCs w:val="18"/>
          <w:lang w:val="id-ID"/>
        </w:rPr>
      </w:pPr>
    </w:p>
    <w:p w14:paraId="00A8CA1B" w14:textId="665E184A" w:rsidR="007C12CB" w:rsidRDefault="007C12CB" w:rsidP="00DB26ED">
      <w:pPr>
        <w:pStyle w:val="BodyText"/>
        <w:rPr>
          <w:rStyle w:val="Emphasis"/>
          <w:sz w:val="22"/>
          <w:szCs w:val="18"/>
          <w:lang w:val="id-ID"/>
        </w:rPr>
      </w:pPr>
    </w:p>
    <w:p w14:paraId="42D6CEB6" w14:textId="45C4FCC6" w:rsidR="007C12CB" w:rsidRDefault="007C12CB" w:rsidP="00DB26ED">
      <w:pPr>
        <w:pStyle w:val="BodyText"/>
        <w:rPr>
          <w:rStyle w:val="Emphasis"/>
          <w:sz w:val="22"/>
          <w:szCs w:val="18"/>
          <w:lang w:val="id-ID"/>
        </w:rPr>
      </w:pPr>
    </w:p>
    <w:p w14:paraId="31221DE9" w14:textId="04E22F4B" w:rsidR="007C12CB" w:rsidRDefault="007C12CB" w:rsidP="00DB26ED">
      <w:pPr>
        <w:pStyle w:val="BodyText"/>
        <w:rPr>
          <w:rStyle w:val="Emphasis"/>
          <w:sz w:val="22"/>
          <w:szCs w:val="18"/>
          <w:lang w:val="id-ID"/>
        </w:rPr>
      </w:pPr>
    </w:p>
    <w:p w14:paraId="743CF3D6" w14:textId="77777777" w:rsidR="007C12CB" w:rsidRPr="007C12CB" w:rsidRDefault="007C12CB" w:rsidP="00DB26ED">
      <w:pPr>
        <w:pStyle w:val="BodyText"/>
        <w:rPr>
          <w:rStyle w:val="Emphasis"/>
          <w:sz w:val="22"/>
          <w:szCs w:val="18"/>
          <w:lang w:val="id-ID"/>
        </w:rPr>
      </w:pPr>
    </w:p>
    <w:p w14:paraId="5C25804B" w14:textId="77777777" w:rsidR="00022E2B" w:rsidRPr="007C12CB" w:rsidRDefault="00022E2B" w:rsidP="00022E2B">
      <w:pPr>
        <w:pStyle w:val="BodyText"/>
        <w:jc w:val="left"/>
        <w:rPr>
          <w:sz w:val="20"/>
          <w:szCs w:val="18"/>
          <w:lang w:val="id-ID"/>
        </w:rPr>
      </w:pPr>
      <w:r w:rsidRPr="007C12CB">
        <w:rPr>
          <w:sz w:val="20"/>
          <w:szCs w:val="18"/>
          <w:lang w:val="id-ID"/>
        </w:rPr>
        <w:t>HAK CIPTA @2022 BAPPENAS RI</w:t>
      </w:r>
    </w:p>
    <w:p w14:paraId="1C37A1E8" w14:textId="3892AA4C" w:rsidR="00022E2B" w:rsidRPr="007C12CB" w:rsidRDefault="00022E2B" w:rsidP="00022E2B">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Dukungan untuk publikasi ini diberikan oleh Pemerintah Australia melalui Program MAHKOTA. Temuan, interpretasi, dan kesimpulan di dokumen ini adalah milik penulis dan tidak mencerminkan pandangan Pemerintah Indonesia atau Pemerintah Australia.</w:t>
      </w:r>
    </w:p>
    <w:p w14:paraId="1D4AFA14" w14:textId="77777777" w:rsidR="00022E2B" w:rsidRPr="007C12CB" w:rsidRDefault="00022E2B" w:rsidP="00022E2B">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Anda bebas untuk menyalin, mendistribusikan, dan mengirimkan karya ini, untuk tujuan non-komersial.</w:t>
      </w:r>
    </w:p>
    <w:p w14:paraId="60689EF7" w14:textId="77777777" w:rsidR="00022E2B" w:rsidRPr="007C12CB" w:rsidRDefault="00022E2B" w:rsidP="00022E2B">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b/>
          <w:bCs w:val="0"/>
          <w:sz w:val="22"/>
          <w:szCs w:val="22"/>
          <w:lang w:val="id-ID"/>
        </w:rPr>
        <w:t>Saran pengutipan:</w:t>
      </w:r>
      <w:r w:rsidRPr="007C12CB">
        <w:rPr>
          <w:rStyle w:val="Emphasis"/>
          <w:sz w:val="22"/>
          <w:szCs w:val="22"/>
          <w:lang w:val="id-ID"/>
        </w:rPr>
        <w:t xml:space="preserve"> Satriana, S., Huda, K., Hidayati, D., (2022), “Satu Tahun dalam Pandemi: Dampak Sosial Ekonomi COVID-19 dan Akses Perlindungan Sosial Penyandang Disabilitas di Indonesia,” MAHKOTA dan AIPJ2 dengan dukungan dari Pemerintah Indonesia dan Pemerintah Australia, Jakarta: Indonesia</w:t>
      </w:r>
    </w:p>
    <w:p w14:paraId="613F0EEE" w14:textId="77777777" w:rsidR="00022E2B" w:rsidRPr="007C12CB" w:rsidRDefault="00022E2B" w:rsidP="00022E2B">
      <w:pPr>
        <w:pStyle w:val="Crossheading0"/>
        <w:pBdr>
          <w:top w:val="none" w:sz="0" w:space="0" w:color="auto"/>
          <w:left w:val="none" w:sz="0" w:space="0" w:color="auto"/>
          <w:bottom w:val="none" w:sz="0" w:space="0" w:color="auto"/>
          <w:right w:val="none" w:sz="0" w:space="0" w:color="auto"/>
        </w:pBdr>
        <w:rPr>
          <w:rStyle w:val="Emphasis"/>
          <w:sz w:val="22"/>
          <w:szCs w:val="22"/>
          <w:lang w:val="id-ID"/>
        </w:rPr>
      </w:pPr>
      <w:r w:rsidRPr="007C12CB">
        <w:rPr>
          <w:rStyle w:val="Emphasis"/>
          <w:sz w:val="22"/>
          <w:szCs w:val="22"/>
          <w:lang w:val="id-ID"/>
        </w:rPr>
        <w:t xml:space="preserve">Untuk mendapatkan salinan dari dokumen ini atau untuk informasi lebih lanjut, silakan menghubungi:  </w:t>
      </w:r>
      <w:hyperlink r:id="rId14" w:history="1">
        <w:r w:rsidRPr="007C12CB">
          <w:rPr>
            <w:rStyle w:val="Emphasis"/>
            <w:b/>
            <w:bCs w:val="0"/>
            <w:sz w:val="22"/>
            <w:szCs w:val="22"/>
            <w:lang w:val="id-ID"/>
          </w:rPr>
          <w:t>ditpk@bappenas.go.id</w:t>
        </w:r>
      </w:hyperlink>
      <w:r w:rsidRPr="007C12CB">
        <w:rPr>
          <w:rStyle w:val="Emphasis"/>
          <w:sz w:val="22"/>
          <w:szCs w:val="22"/>
          <w:lang w:val="id-ID"/>
        </w:rPr>
        <w:t xml:space="preserve"> atau </w:t>
      </w:r>
      <w:r w:rsidRPr="007C12CB">
        <w:rPr>
          <w:rStyle w:val="Emphasis"/>
          <w:b/>
          <w:bCs w:val="0"/>
          <w:sz w:val="22"/>
          <w:szCs w:val="22"/>
          <w:lang w:val="id-ID"/>
        </w:rPr>
        <w:t>mahkota.comms@mahkota.or.id</w:t>
      </w:r>
    </w:p>
    <w:p w14:paraId="08D7D145" w14:textId="77777777" w:rsidR="00DB26ED" w:rsidRPr="00F62358" w:rsidRDefault="00DB26ED" w:rsidP="00DB26ED">
      <w:pPr>
        <w:pStyle w:val="BodyText"/>
        <w:rPr>
          <w:lang w:val="id-ID"/>
        </w:rPr>
      </w:pPr>
    </w:p>
    <w:p w14:paraId="758F4FA0" w14:textId="7F34361E" w:rsidR="00DB26ED" w:rsidRDefault="00DB26ED" w:rsidP="00DB26ED">
      <w:pPr>
        <w:pStyle w:val="Heading1"/>
        <w:rPr>
          <w:lang w:val="id-ID"/>
        </w:rPr>
      </w:pPr>
      <w:bookmarkStart w:id="1" w:name="_Toc100514253"/>
      <w:r w:rsidRPr="00F62358">
        <w:rPr>
          <w:lang w:val="id-ID"/>
        </w:rPr>
        <w:lastRenderedPageBreak/>
        <w:t>Kata Pengantar</w:t>
      </w:r>
      <w:bookmarkEnd w:id="1"/>
    </w:p>
    <w:p w14:paraId="00B89E7A" w14:textId="77777777" w:rsidR="00C26D4C" w:rsidRDefault="00C26D4C" w:rsidP="00C26D4C">
      <w:pPr>
        <w:rPr>
          <w:lang w:val="id-ID"/>
        </w:rPr>
      </w:pPr>
    </w:p>
    <w:p w14:paraId="4CBED280" w14:textId="77777777" w:rsidR="00C26D4C" w:rsidRDefault="00C26D4C" w:rsidP="00C26D4C">
      <w:pPr>
        <w:rPr>
          <w:lang w:val="id-ID"/>
        </w:rPr>
      </w:pPr>
    </w:p>
    <w:p w14:paraId="274145AF" w14:textId="77777777" w:rsidR="00C26D4C" w:rsidRPr="00C26D4C" w:rsidRDefault="00C26D4C" w:rsidP="00C26D4C">
      <w:pPr>
        <w:pStyle w:val="BodyText"/>
        <w:rPr>
          <w:lang w:val="id-ID"/>
        </w:rPr>
      </w:pPr>
      <w:r w:rsidRPr="00C26D4C">
        <w:rPr>
          <w:lang w:val="id-ID"/>
        </w:rPr>
        <w:t>Peraturan Pemerintah Nomor 70 Tahun 2019 tentang Perencanaan, Penganggaran, dan Evaluasi mengamanatkan Rencana Induk Penyandang Disabilitas (RIPD) untuk mewujudkan pembangunan inklusif Penyandang Disabilitas dengan 7 (tujuh) sasaran strategis. Hal ini merupakan penterjemahan perubahan paradigma dalam Undang-Undang 8/2016. Urusan Penyandang Disabilitas tidak hanya melulu terkait dengan bantuan sosial, namun juga pembangunan di bidang pendataan, infrastruktur lingkungan tanpa hambatan, akses keadilan dan politik, habilitasi dan rehabilitasi, akses terhadap pekerjaan atau usaha, layanan pendidikan, dan jaminan kesehatannya.</w:t>
      </w:r>
    </w:p>
    <w:p w14:paraId="3ED2DBE7" w14:textId="77777777" w:rsidR="00C26D4C" w:rsidRPr="00C26D4C" w:rsidRDefault="00C26D4C" w:rsidP="00C26D4C">
      <w:pPr>
        <w:pStyle w:val="BodyText"/>
        <w:rPr>
          <w:lang w:val="id-ID"/>
        </w:rPr>
      </w:pPr>
      <w:r w:rsidRPr="00C26D4C">
        <w:rPr>
          <w:lang w:val="id-ID"/>
        </w:rPr>
        <w:t>Dengan adanya pandemi Covid-19, tantangan pemenuhan Hak-hak Penyandang Disabilitas telah menjadi prioritas dalam rangka mewujudkan pembangunan inklusif. Dalam kerangka tersebut, studi dampak sosial ekonomi Covid-19 terhadap Penyandang Disabilitas strategis dilaksanakan dalam kerangka mitigasi perencanaan dan penganggaran yang komprehensif dan kolaboratif multisektoral. Temuan utama hasil studi dampak sosial ini menunjukan bahwa penghidupan Penyandang Disabilitas sangat terdampak karena Covid-19, antara lain penurunan pendapatan hingga pemutusan hak kerja, kesulitan dalam pemenuhan kebutuhan sehari-hari, serta kesulitan akses layanan alat bantu selama pandemi.</w:t>
      </w:r>
    </w:p>
    <w:p w14:paraId="6A08D0CA" w14:textId="3402B18E" w:rsidR="00C26D4C" w:rsidRPr="00C26D4C" w:rsidRDefault="00C26D4C" w:rsidP="00C26D4C">
      <w:pPr>
        <w:pStyle w:val="BodyText"/>
        <w:rPr>
          <w:lang w:val="id-ID"/>
        </w:rPr>
      </w:pPr>
      <w:r w:rsidRPr="00C26D4C">
        <w:rPr>
          <w:lang w:val="id-ID"/>
        </w:rPr>
        <w:t xml:space="preserve">Kami berharap </w:t>
      </w:r>
      <w:r w:rsidR="00E7248C">
        <w:t>hasil kajian</w:t>
      </w:r>
      <w:r w:rsidRPr="00C26D4C">
        <w:rPr>
          <w:lang w:val="id-ID"/>
        </w:rPr>
        <w:t xml:space="preserve"> yang telah berhasil ditulis dengan dukungan Organisasi Penyandang Disabilitas dapat menjadi acuan penyusunan kebijakan oleh seluruh pemangku kebijakan. Ke depan, dengan berbagai upaya kolaborasi lintas sektor, Penyandang Disabilitas di Indonesia dapat mandiri dan turut berperan serta dalam mendukung transformasi ekonomi untuk mencapai Indonesia yang maju.</w:t>
      </w:r>
    </w:p>
    <w:p w14:paraId="6F3EB2AA" w14:textId="77777777" w:rsidR="00C26D4C" w:rsidRPr="00C26D4C" w:rsidRDefault="00C26D4C" w:rsidP="00C26D4C">
      <w:pPr>
        <w:pStyle w:val="BodyText"/>
        <w:rPr>
          <w:lang w:val="id-ID"/>
        </w:rPr>
      </w:pPr>
    </w:p>
    <w:p w14:paraId="5359296E" w14:textId="77777777" w:rsidR="00C26D4C" w:rsidRPr="00C26D4C" w:rsidRDefault="00C26D4C" w:rsidP="00C26D4C">
      <w:pPr>
        <w:pStyle w:val="BodyText"/>
        <w:rPr>
          <w:lang w:val="id-ID"/>
        </w:rPr>
      </w:pPr>
    </w:p>
    <w:p w14:paraId="2AFC990B" w14:textId="7FB4F37E" w:rsidR="00C26D4C" w:rsidRPr="00C26D4C" w:rsidRDefault="00C26D4C" w:rsidP="00C26D4C">
      <w:pPr>
        <w:pStyle w:val="BodyText"/>
        <w:rPr>
          <w:lang w:val="id-ID"/>
        </w:rPr>
      </w:pPr>
      <w:r w:rsidRPr="00C26D4C">
        <w:rPr>
          <w:lang w:val="id-ID"/>
        </w:rPr>
        <w:t>Jakarta,</w:t>
      </w:r>
      <w:r w:rsidR="00660977">
        <w:t xml:space="preserve"> </w:t>
      </w:r>
      <w:r w:rsidRPr="00C26D4C">
        <w:rPr>
          <w:lang w:val="id-ID"/>
        </w:rPr>
        <w:t>April 2022</w:t>
      </w:r>
    </w:p>
    <w:p w14:paraId="3787FE35" w14:textId="7DEEBC61" w:rsidR="00C26D4C" w:rsidRPr="00C26D4C" w:rsidRDefault="00660977" w:rsidP="00C26D4C">
      <w:pPr>
        <w:pStyle w:val="BodyText"/>
        <w:rPr>
          <w:lang w:val="id-ID"/>
        </w:rPr>
      </w:pPr>
      <w:r w:rsidRPr="00C53872">
        <w:rPr>
          <w:noProof/>
          <w:lang w:val="en-AU"/>
        </w:rPr>
        <w:drawing>
          <wp:inline distT="0" distB="0" distL="0" distR="0" wp14:anchorId="4ABDC58E" wp14:editId="6D50BD36">
            <wp:extent cx="2310333" cy="735106"/>
            <wp:effectExtent l="0" t="0" r="0"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2324336" cy="739561"/>
                    </a:xfrm>
                    <a:prstGeom prst="rect">
                      <a:avLst/>
                    </a:prstGeom>
                  </pic:spPr>
                </pic:pic>
              </a:graphicData>
            </a:graphic>
          </wp:inline>
        </w:drawing>
      </w:r>
    </w:p>
    <w:p w14:paraId="7AD439D7" w14:textId="77777777" w:rsidR="00C26D4C" w:rsidRPr="00C26D4C" w:rsidRDefault="00C26D4C" w:rsidP="00C26D4C">
      <w:pPr>
        <w:pStyle w:val="BodyText"/>
        <w:spacing w:after="0" w:line="240" w:lineRule="auto"/>
        <w:rPr>
          <w:lang w:val="id-ID"/>
        </w:rPr>
      </w:pPr>
      <w:r w:rsidRPr="00C26D4C">
        <w:rPr>
          <w:lang w:val="id-ID"/>
        </w:rPr>
        <w:t>Maliki, ST, MSIE, Ph.D</w:t>
      </w:r>
    </w:p>
    <w:p w14:paraId="3ABBE345" w14:textId="77777777" w:rsidR="00C26D4C" w:rsidRPr="00C26D4C" w:rsidRDefault="00C26D4C" w:rsidP="00C26D4C">
      <w:pPr>
        <w:pStyle w:val="BodyText"/>
        <w:spacing w:after="0" w:line="240" w:lineRule="auto"/>
        <w:rPr>
          <w:lang w:val="id-ID"/>
        </w:rPr>
      </w:pPr>
      <w:r w:rsidRPr="00C26D4C">
        <w:rPr>
          <w:lang w:val="id-ID"/>
        </w:rPr>
        <w:t xml:space="preserve">Direktur Penanggulangan Kemiskinan </w:t>
      </w:r>
    </w:p>
    <w:p w14:paraId="550A92C6" w14:textId="77777777" w:rsidR="00C26D4C" w:rsidRPr="00C26D4C" w:rsidRDefault="00C26D4C" w:rsidP="00C26D4C">
      <w:pPr>
        <w:pStyle w:val="BodyText"/>
        <w:spacing w:after="0" w:line="240" w:lineRule="auto"/>
        <w:rPr>
          <w:lang w:val="id-ID"/>
        </w:rPr>
      </w:pPr>
      <w:r w:rsidRPr="00C26D4C">
        <w:rPr>
          <w:lang w:val="id-ID"/>
        </w:rPr>
        <w:t>dan Pemberdayaan Masyarakat</w:t>
      </w:r>
    </w:p>
    <w:p w14:paraId="28A7516F" w14:textId="11ADA56D" w:rsidR="00C26D4C" w:rsidRPr="00C26D4C" w:rsidRDefault="00C26D4C" w:rsidP="00C26D4C">
      <w:pPr>
        <w:pStyle w:val="BodyText"/>
        <w:spacing w:after="0" w:line="240" w:lineRule="auto"/>
        <w:rPr>
          <w:lang w:val="id-ID"/>
        </w:rPr>
        <w:sectPr w:rsidR="00C26D4C" w:rsidRPr="00C26D4C" w:rsidSect="004E19AD">
          <w:pgSz w:w="11900" w:h="16840" w:code="9"/>
          <w:pgMar w:top="1440" w:right="1440" w:bottom="1440" w:left="1440" w:header="567" w:footer="567" w:gutter="0"/>
          <w:pgNumType w:fmt="lowerRoman"/>
          <w:cols w:space="720"/>
          <w:docGrid w:linePitch="360"/>
        </w:sectPr>
      </w:pPr>
      <w:r w:rsidRPr="00C26D4C">
        <w:rPr>
          <w:lang w:val="id-ID"/>
        </w:rPr>
        <w:t>Kementerian PPN/Bappenas</w:t>
      </w:r>
    </w:p>
    <w:p w14:paraId="03DC7ADE" w14:textId="60029238" w:rsidR="00EA6644" w:rsidRPr="00F62358" w:rsidRDefault="00896487" w:rsidP="00B1724D">
      <w:pPr>
        <w:pStyle w:val="Heading1"/>
        <w:rPr>
          <w:lang w:val="id-ID"/>
        </w:rPr>
      </w:pPr>
      <w:bookmarkStart w:id="2" w:name="_Toc99114667"/>
      <w:bookmarkStart w:id="3" w:name="_Toc99140180"/>
      <w:bookmarkStart w:id="4" w:name="_Toc99140486"/>
      <w:bookmarkStart w:id="5" w:name="_Toc99140645"/>
      <w:bookmarkStart w:id="6" w:name="_Toc99140751"/>
      <w:bookmarkStart w:id="7" w:name="_Toc99874424"/>
      <w:bookmarkStart w:id="8" w:name="_Toc99874985"/>
      <w:bookmarkStart w:id="9" w:name="_Toc99875262"/>
      <w:bookmarkStart w:id="10" w:name="_Toc100514254"/>
      <w:bookmarkEnd w:id="0"/>
      <w:r w:rsidRPr="00F62358">
        <w:rPr>
          <w:lang w:val="id-ID"/>
        </w:rPr>
        <w:lastRenderedPageBreak/>
        <w:t>Daftar Isi</w:t>
      </w:r>
      <w:bookmarkEnd w:id="2"/>
      <w:bookmarkEnd w:id="3"/>
      <w:bookmarkEnd w:id="4"/>
      <w:bookmarkEnd w:id="5"/>
      <w:bookmarkEnd w:id="6"/>
      <w:bookmarkEnd w:id="7"/>
      <w:bookmarkEnd w:id="8"/>
      <w:bookmarkEnd w:id="9"/>
      <w:bookmarkEnd w:id="10"/>
    </w:p>
    <w:sdt>
      <w:sdtPr>
        <w:rPr>
          <w:b/>
          <w:color w:val="5E5E5E" w:themeColor="text2"/>
          <w:lang w:val="id-ID"/>
        </w:rPr>
        <w:id w:val="-1105723048"/>
        <w:docPartObj>
          <w:docPartGallery w:val="Table of Contents"/>
          <w:docPartUnique/>
        </w:docPartObj>
      </w:sdtPr>
      <w:sdtEndPr>
        <w:rPr>
          <w:b w:val="0"/>
          <w:bCs/>
          <w:color w:val="464646" w:themeColor="text2" w:themeShade="BF"/>
        </w:rPr>
      </w:sdtEndPr>
      <w:sdtContent>
        <w:p w14:paraId="7A6E4FC5" w14:textId="328BF5EE" w:rsidR="00F97B78" w:rsidRPr="009A21F6" w:rsidRDefault="00663C0F" w:rsidP="004E19AD">
          <w:pPr>
            <w:pStyle w:val="TableContent"/>
            <w:ind w:right="720"/>
          </w:pPr>
          <w:r w:rsidRPr="00F62358">
            <w:rPr>
              <w:color w:val="004B67" w:themeColor="accent5"/>
              <w:lang w:val="id-ID"/>
            </w:rPr>
            <w:fldChar w:fldCharType="begin"/>
          </w:r>
          <w:r w:rsidRPr="00F62358">
            <w:rPr>
              <w:lang w:val="id-ID"/>
            </w:rPr>
            <w:instrText xml:space="preserve"> TOC \o "1-3" \h \z \u </w:instrText>
          </w:r>
          <w:r w:rsidRPr="00F62358">
            <w:rPr>
              <w:color w:val="004B67" w:themeColor="accent5"/>
              <w:lang w:val="id-ID"/>
            </w:rPr>
            <w:fldChar w:fldCharType="separate"/>
          </w:r>
          <w:hyperlink w:anchor="_Toc100514253" w:history="1">
            <w:r w:rsidR="00F97B78" w:rsidRPr="009A21F6">
              <w:rPr>
                <w:rStyle w:val="Hyperlink"/>
                <w:u w:val="none"/>
              </w:rPr>
              <w:t>Kata Pengantar</w:t>
            </w:r>
            <w:r w:rsidR="00F97B78" w:rsidRPr="009A21F6">
              <w:rPr>
                <w:webHidden/>
              </w:rPr>
              <w:tab/>
            </w:r>
            <w:r w:rsidR="00F97B78" w:rsidRPr="009A21F6">
              <w:rPr>
                <w:webHidden/>
              </w:rPr>
              <w:fldChar w:fldCharType="begin"/>
            </w:r>
            <w:r w:rsidR="00F97B78" w:rsidRPr="009A21F6">
              <w:rPr>
                <w:webHidden/>
              </w:rPr>
              <w:instrText xml:space="preserve"> PAGEREF _Toc100514253 \h </w:instrText>
            </w:r>
            <w:r w:rsidR="00F97B78" w:rsidRPr="009A21F6">
              <w:rPr>
                <w:webHidden/>
              </w:rPr>
            </w:r>
            <w:r w:rsidR="00F97B78" w:rsidRPr="009A21F6">
              <w:rPr>
                <w:webHidden/>
              </w:rPr>
              <w:fldChar w:fldCharType="separate"/>
            </w:r>
            <w:r w:rsidR="003C6858">
              <w:rPr>
                <w:webHidden/>
              </w:rPr>
              <w:t>iv</w:t>
            </w:r>
            <w:r w:rsidR="00F97B78" w:rsidRPr="009A21F6">
              <w:rPr>
                <w:webHidden/>
              </w:rPr>
              <w:fldChar w:fldCharType="end"/>
            </w:r>
          </w:hyperlink>
        </w:p>
        <w:p w14:paraId="1A454CE9" w14:textId="2EAFF6A4" w:rsidR="00F97B78" w:rsidRPr="009A21F6" w:rsidRDefault="004E5A59" w:rsidP="004E19AD">
          <w:pPr>
            <w:pStyle w:val="TableContent"/>
            <w:ind w:right="720"/>
          </w:pPr>
          <w:hyperlink w:anchor="_Toc100514256" w:history="1">
            <w:r w:rsidR="00F97B78" w:rsidRPr="009A21F6">
              <w:rPr>
                <w:rStyle w:val="Hyperlink"/>
                <w:u w:val="none"/>
              </w:rPr>
              <w:t>Singkatan dan Akronim</w:t>
            </w:r>
            <w:r w:rsidR="00F97B78" w:rsidRPr="009A21F6">
              <w:rPr>
                <w:webHidden/>
              </w:rPr>
              <w:tab/>
            </w:r>
            <w:r w:rsidR="00F97B78" w:rsidRPr="009A21F6">
              <w:rPr>
                <w:webHidden/>
              </w:rPr>
              <w:fldChar w:fldCharType="begin"/>
            </w:r>
            <w:r w:rsidR="00F97B78" w:rsidRPr="009A21F6">
              <w:rPr>
                <w:webHidden/>
              </w:rPr>
              <w:instrText xml:space="preserve"> PAGEREF _Toc100514256 \h </w:instrText>
            </w:r>
            <w:r w:rsidR="00F97B78" w:rsidRPr="009A21F6">
              <w:rPr>
                <w:webHidden/>
              </w:rPr>
            </w:r>
            <w:r w:rsidR="00F97B78" w:rsidRPr="009A21F6">
              <w:rPr>
                <w:webHidden/>
              </w:rPr>
              <w:fldChar w:fldCharType="separate"/>
            </w:r>
            <w:r w:rsidR="003C6858">
              <w:rPr>
                <w:webHidden/>
              </w:rPr>
              <w:t>vii</w:t>
            </w:r>
            <w:r w:rsidR="00F97B78" w:rsidRPr="009A21F6">
              <w:rPr>
                <w:webHidden/>
              </w:rPr>
              <w:fldChar w:fldCharType="end"/>
            </w:r>
          </w:hyperlink>
        </w:p>
        <w:p w14:paraId="6FA44821" w14:textId="20E316F5" w:rsidR="00F97B78" w:rsidRPr="009A21F6" w:rsidRDefault="004E5A59" w:rsidP="004E19AD">
          <w:pPr>
            <w:pStyle w:val="TableContent"/>
            <w:ind w:right="720"/>
          </w:pPr>
          <w:hyperlink w:anchor="_Toc100514257" w:history="1">
            <w:r w:rsidR="00F97B78" w:rsidRPr="009A21F6">
              <w:rPr>
                <w:rStyle w:val="Hyperlink"/>
                <w:u w:val="none"/>
              </w:rPr>
              <w:t>Pendahuluan dan Pendekatan Studi</w:t>
            </w:r>
            <w:r w:rsidR="00F97B78" w:rsidRPr="009A21F6">
              <w:rPr>
                <w:webHidden/>
              </w:rPr>
              <w:tab/>
            </w:r>
            <w:r w:rsidR="00F97B78" w:rsidRPr="009A21F6">
              <w:rPr>
                <w:webHidden/>
              </w:rPr>
              <w:fldChar w:fldCharType="begin"/>
            </w:r>
            <w:r w:rsidR="00F97B78" w:rsidRPr="009A21F6">
              <w:rPr>
                <w:webHidden/>
              </w:rPr>
              <w:instrText xml:space="preserve"> PAGEREF _Toc100514257 \h </w:instrText>
            </w:r>
            <w:r w:rsidR="00F97B78" w:rsidRPr="009A21F6">
              <w:rPr>
                <w:webHidden/>
              </w:rPr>
            </w:r>
            <w:r w:rsidR="00F97B78" w:rsidRPr="009A21F6">
              <w:rPr>
                <w:webHidden/>
              </w:rPr>
              <w:fldChar w:fldCharType="separate"/>
            </w:r>
            <w:r w:rsidR="003C6858">
              <w:rPr>
                <w:webHidden/>
              </w:rPr>
              <w:t>1</w:t>
            </w:r>
            <w:r w:rsidR="00F97B78" w:rsidRPr="009A21F6">
              <w:rPr>
                <w:webHidden/>
              </w:rPr>
              <w:fldChar w:fldCharType="end"/>
            </w:r>
          </w:hyperlink>
        </w:p>
        <w:p w14:paraId="0C7010C1" w14:textId="3A2D10BF" w:rsidR="00F97B78" w:rsidRPr="009A21F6" w:rsidRDefault="004E5A59" w:rsidP="004E19AD">
          <w:pPr>
            <w:pStyle w:val="TableContent"/>
            <w:ind w:right="720"/>
          </w:pPr>
          <w:hyperlink w:anchor="_Toc100514258" w:history="1">
            <w:r w:rsidR="00F97B78" w:rsidRPr="009A21F6">
              <w:rPr>
                <w:rStyle w:val="Hyperlink"/>
                <w:u w:val="none"/>
              </w:rPr>
              <w:t>Profil Responden dan Hambatan yang Dihadapi Penyandang Disabilitas</w:t>
            </w:r>
            <w:r w:rsidR="00F97B78" w:rsidRPr="009A21F6">
              <w:rPr>
                <w:webHidden/>
              </w:rPr>
              <w:tab/>
            </w:r>
            <w:r w:rsidR="00F97B78" w:rsidRPr="009A21F6">
              <w:rPr>
                <w:webHidden/>
              </w:rPr>
              <w:fldChar w:fldCharType="begin"/>
            </w:r>
            <w:r w:rsidR="00F97B78" w:rsidRPr="009A21F6">
              <w:rPr>
                <w:webHidden/>
              </w:rPr>
              <w:instrText xml:space="preserve"> PAGEREF _Toc100514258 \h </w:instrText>
            </w:r>
            <w:r w:rsidR="00F97B78" w:rsidRPr="009A21F6">
              <w:rPr>
                <w:webHidden/>
              </w:rPr>
            </w:r>
            <w:r w:rsidR="00F97B78" w:rsidRPr="009A21F6">
              <w:rPr>
                <w:webHidden/>
              </w:rPr>
              <w:fldChar w:fldCharType="separate"/>
            </w:r>
            <w:r w:rsidR="003C6858">
              <w:rPr>
                <w:webHidden/>
              </w:rPr>
              <w:t>3</w:t>
            </w:r>
            <w:r w:rsidR="00F97B78" w:rsidRPr="009A21F6">
              <w:rPr>
                <w:webHidden/>
              </w:rPr>
              <w:fldChar w:fldCharType="end"/>
            </w:r>
          </w:hyperlink>
        </w:p>
        <w:p w14:paraId="423F6BD8" w14:textId="02231532" w:rsidR="00F97B78" w:rsidRPr="009A21F6" w:rsidRDefault="004E5A59" w:rsidP="004E19AD">
          <w:pPr>
            <w:pStyle w:val="TableContent"/>
            <w:ind w:right="720"/>
          </w:pPr>
          <w:hyperlink w:anchor="_Toc100514259" w:history="1">
            <w:r w:rsidR="00F97B78" w:rsidRPr="009A21F6">
              <w:rPr>
                <w:rStyle w:val="Hyperlink"/>
                <w:u w:val="none"/>
              </w:rPr>
              <w:t>Perubahan Pekerjaan dan Pendapatan Penyandang Disabilitas Selama Pandemi COVID-19</w:t>
            </w:r>
            <w:r w:rsidR="00F97B78" w:rsidRPr="009A21F6">
              <w:rPr>
                <w:webHidden/>
              </w:rPr>
              <w:tab/>
            </w:r>
            <w:r w:rsidR="00F97B78" w:rsidRPr="009A21F6">
              <w:rPr>
                <w:webHidden/>
              </w:rPr>
              <w:fldChar w:fldCharType="begin"/>
            </w:r>
            <w:r w:rsidR="00F97B78" w:rsidRPr="009A21F6">
              <w:rPr>
                <w:webHidden/>
              </w:rPr>
              <w:instrText xml:space="preserve"> PAGEREF _Toc100514259 \h </w:instrText>
            </w:r>
            <w:r w:rsidR="00F97B78" w:rsidRPr="009A21F6">
              <w:rPr>
                <w:webHidden/>
              </w:rPr>
            </w:r>
            <w:r w:rsidR="00F97B78" w:rsidRPr="009A21F6">
              <w:rPr>
                <w:webHidden/>
              </w:rPr>
              <w:fldChar w:fldCharType="separate"/>
            </w:r>
            <w:r w:rsidR="003C6858">
              <w:rPr>
                <w:webHidden/>
              </w:rPr>
              <w:t>8</w:t>
            </w:r>
            <w:r w:rsidR="00F97B78" w:rsidRPr="009A21F6">
              <w:rPr>
                <w:webHidden/>
              </w:rPr>
              <w:fldChar w:fldCharType="end"/>
            </w:r>
          </w:hyperlink>
        </w:p>
        <w:p w14:paraId="16190BFF" w14:textId="30BF2464" w:rsidR="00F97B78" w:rsidRPr="009A21F6" w:rsidRDefault="004E5A59" w:rsidP="004E19AD">
          <w:pPr>
            <w:pStyle w:val="TableContent"/>
            <w:ind w:right="720"/>
          </w:pPr>
          <w:hyperlink w:anchor="_Toc100514260" w:history="1">
            <w:r w:rsidR="00F97B78" w:rsidRPr="009A21F6">
              <w:rPr>
                <w:rStyle w:val="Hyperlink"/>
                <w:u w:val="none"/>
              </w:rPr>
              <w:t>Dampak COVID-19 Terhadap Akses Layanan bagi Penyandang Disabilitas</w:t>
            </w:r>
            <w:r w:rsidR="00F97B78" w:rsidRPr="009A21F6">
              <w:rPr>
                <w:webHidden/>
              </w:rPr>
              <w:tab/>
            </w:r>
            <w:r w:rsidR="00F97B78" w:rsidRPr="009A21F6">
              <w:rPr>
                <w:webHidden/>
              </w:rPr>
              <w:fldChar w:fldCharType="begin"/>
            </w:r>
            <w:r w:rsidR="00F97B78" w:rsidRPr="009A21F6">
              <w:rPr>
                <w:webHidden/>
              </w:rPr>
              <w:instrText xml:space="preserve"> PAGEREF _Toc100514260 \h </w:instrText>
            </w:r>
            <w:r w:rsidR="00F97B78" w:rsidRPr="009A21F6">
              <w:rPr>
                <w:webHidden/>
              </w:rPr>
            </w:r>
            <w:r w:rsidR="00F97B78" w:rsidRPr="009A21F6">
              <w:rPr>
                <w:webHidden/>
              </w:rPr>
              <w:fldChar w:fldCharType="separate"/>
            </w:r>
            <w:r w:rsidR="003C6858">
              <w:rPr>
                <w:webHidden/>
              </w:rPr>
              <w:t>16</w:t>
            </w:r>
            <w:r w:rsidR="00F97B78" w:rsidRPr="009A21F6">
              <w:rPr>
                <w:webHidden/>
              </w:rPr>
              <w:fldChar w:fldCharType="end"/>
            </w:r>
          </w:hyperlink>
        </w:p>
        <w:p w14:paraId="59EDF6E6" w14:textId="531A4222" w:rsidR="00F97B78" w:rsidRPr="009A21F6" w:rsidRDefault="004E5A59" w:rsidP="004E19AD">
          <w:pPr>
            <w:pStyle w:val="TableContent"/>
            <w:ind w:right="720"/>
          </w:pPr>
          <w:hyperlink w:anchor="_Toc100514261" w:history="1">
            <w:r w:rsidR="00F97B78" w:rsidRPr="009A21F6">
              <w:rPr>
                <w:rStyle w:val="Hyperlink"/>
                <w:u w:val="none"/>
              </w:rPr>
              <w:t>Akses Pendidikan Bagi Penyandang Disabilitas Selama Pandemi</w:t>
            </w:r>
            <w:r w:rsidR="00F97B78" w:rsidRPr="009A21F6">
              <w:rPr>
                <w:webHidden/>
              </w:rPr>
              <w:tab/>
            </w:r>
            <w:r w:rsidR="00F97B78" w:rsidRPr="009A21F6">
              <w:rPr>
                <w:webHidden/>
              </w:rPr>
              <w:fldChar w:fldCharType="begin"/>
            </w:r>
            <w:r w:rsidR="00F97B78" w:rsidRPr="009A21F6">
              <w:rPr>
                <w:webHidden/>
              </w:rPr>
              <w:instrText xml:space="preserve"> PAGEREF _Toc100514261 \h </w:instrText>
            </w:r>
            <w:r w:rsidR="00F97B78" w:rsidRPr="009A21F6">
              <w:rPr>
                <w:webHidden/>
              </w:rPr>
            </w:r>
            <w:r w:rsidR="00F97B78" w:rsidRPr="009A21F6">
              <w:rPr>
                <w:webHidden/>
              </w:rPr>
              <w:fldChar w:fldCharType="separate"/>
            </w:r>
            <w:r w:rsidR="003C6858">
              <w:rPr>
                <w:webHidden/>
              </w:rPr>
              <w:t>19</w:t>
            </w:r>
            <w:r w:rsidR="00F97B78" w:rsidRPr="009A21F6">
              <w:rPr>
                <w:webHidden/>
              </w:rPr>
              <w:fldChar w:fldCharType="end"/>
            </w:r>
          </w:hyperlink>
        </w:p>
        <w:p w14:paraId="1925B76A" w14:textId="7A898938" w:rsidR="00F97B78" w:rsidRPr="009A21F6" w:rsidRDefault="004E5A59" w:rsidP="004E19AD">
          <w:pPr>
            <w:pStyle w:val="TableContent"/>
            <w:ind w:right="720"/>
          </w:pPr>
          <w:hyperlink w:anchor="_Toc100514262" w:history="1">
            <w:r w:rsidR="00F97B78" w:rsidRPr="009A21F6">
              <w:rPr>
                <w:rStyle w:val="Hyperlink"/>
                <w:u w:val="none"/>
              </w:rPr>
              <w:t>Cakupan Perlindungan Sosial di Masa Pandemi COVID-19</w:t>
            </w:r>
            <w:r w:rsidR="00F97B78" w:rsidRPr="009A21F6">
              <w:rPr>
                <w:webHidden/>
              </w:rPr>
              <w:tab/>
            </w:r>
            <w:r w:rsidR="00F97B78" w:rsidRPr="009A21F6">
              <w:rPr>
                <w:webHidden/>
              </w:rPr>
              <w:fldChar w:fldCharType="begin"/>
            </w:r>
            <w:r w:rsidR="00F97B78" w:rsidRPr="009A21F6">
              <w:rPr>
                <w:webHidden/>
              </w:rPr>
              <w:instrText xml:space="preserve"> PAGEREF _Toc100514262 \h </w:instrText>
            </w:r>
            <w:r w:rsidR="00F97B78" w:rsidRPr="009A21F6">
              <w:rPr>
                <w:webHidden/>
              </w:rPr>
            </w:r>
            <w:r w:rsidR="00F97B78" w:rsidRPr="009A21F6">
              <w:rPr>
                <w:webHidden/>
              </w:rPr>
              <w:fldChar w:fldCharType="separate"/>
            </w:r>
            <w:r w:rsidR="003C6858">
              <w:rPr>
                <w:webHidden/>
              </w:rPr>
              <w:t>24</w:t>
            </w:r>
            <w:r w:rsidR="00F97B78" w:rsidRPr="009A21F6">
              <w:rPr>
                <w:webHidden/>
              </w:rPr>
              <w:fldChar w:fldCharType="end"/>
            </w:r>
          </w:hyperlink>
        </w:p>
        <w:p w14:paraId="56FA1986" w14:textId="16790AAE" w:rsidR="00F97B78" w:rsidRPr="009A21F6" w:rsidRDefault="004E5A59" w:rsidP="004E19AD">
          <w:pPr>
            <w:pStyle w:val="TableContent"/>
            <w:ind w:right="720"/>
          </w:pPr>
          <w:hyperlink w:anchor="_Toc100514263" w:history="1">
            <w:r w:rsidR="00F97B78" w:rsidRPr="009A21F6">
              <w:rPr>
                <w:rStyle w:val="Hyperlink"/>
                <w:u w:val="none"/>
              </w:rPr>
              <w:t>Kesimpulan</w:t>
            </w:r>
            <w:r w:rsidR="00F97B78" w:rsidRPr="009A21F6">
              <w:rPr>
                <w:webHidden/>
              </w:rPr>
              <w:tab/>
            </w:r>
            <w:r w:rsidR="009A21F6" w:rsidRPr="009A21F6">
              <w:rPr>
                <w:webHidden/>
              </w:rPr>
              <w:tab/>
            </w:r>
            <w:r w:rsidR="00F97B78" w:rsidRPr="009A21F6">
              <w:rPr>
                <w:webHidden/>
              </w:rPr>
              <w:fldChar w:fldCharType="begin"/>
            </w:r>
            <w:r w:rsidR="00F97B78" w:rsidRPr="009A21F6">
              <w:rPr>
                <w:webHidden/>
              </w:rPr>
              <w:instrText xml:space="preserve"> PAGEREF _Toc100514263 \h </w:instrText>
            </w:r>
            <w:r w:rsidR="00F97B78" w:rsidRPr="009A21F6">
              <w:rPr>
                <w:webHidden/>
              </w:rPr>
            </w:r>
            <w:r w:rsidR="00F97B78" w:rsidRPr="009A21F6">
              <w:rPr>
                <w:webHidden/>
              </w:rPr>
              <w:fldChar w:fldCharType="separate"/>
            </w:r>
            <w:r w:rsidR="003C6858">
              <w:rPr>
                <w:webHidden/>
              </w:rPr>
              <w:t>31</w:t>
            </w:r>
            <w:r w:rsidR="00F97B78" w:rsidRPr="009A21F6">
              <w:rPr>
                <w:webHidden/>
              </w:rPr>
              <w:fldChar w:fldCharType="end"/>
            </w:r>
          </w:hyperlink>
        </w:p>
        <w:p w14:paraId="53B2167A" w14:textId="32BE0615" w:rsidR="00F97B78" w:rsidRPr="009A21F6" w:rsidRDefault="004E5A59" w:rsidP="004E19AD">
          <w:pPr>
            <w:pStyle w:val="TableContent"/>
            <w:ind w:right="720"/>
          </w:pPr>
          <w:hyperlink w:anchor="_Toc100514264" w:history="1">
            <w:r w:rsidR="00F97B78" w:rsidRPr="009A21F6">
              <w:rPr>
                <w:rStyle w:val="Hyperlink"/>
                <w:u w:val="none"/>
              </w:rPr>
              <w:t>Rekomendasi</w:t>
            </w:r>
            <w:r w:rsidR="00F97B78" w:rsidRPr="009A21F6">
              <w:rPr>
                <w:webHidden/>
              </w:rPr>
              <w:tab/>
            </w:r>
            <w:r w:rsidR="00F97B78" w:rsidRPr="009A21F6">
              <w:rPr>
                <w:webHidden/>
              </w:rPr>
              <w:fldChar w:fldCharType="begin"/>
            </w:r>
            <w:r w:rsidR="00F97B78" w:rsidRPr="009A21F6">
              <w:rPr>
                <w:webHidden/>
              </w:rPr>
              <w:instrText xml:space="preserve"> PAGEREF _Toc100514264 \h </w:instrText>
            </w:r>
            <w:r w:rsidR="00F97B78" w:rsidRPr="009A21F6">
              <w:rPr>
                <w:webHidden/>
              </w:rPr>
            </w:r>
            <w:r w:rsidR="00F97B78" w:rsidRPr="009A21F6">
              <w:rPr>
                <w:webHidden/>
              </w:rPr>
              <w:fldChar w:fldCharType="separate"/>
            </w:r>
            <w:r w:rsidR="003C6858">
              <w:rPr>
                <w:webHidden/>
              </w:rPr>
              <w:t>32</w:t>
            </w:r>
            <w:r w:rsidR="00F97B78" w:rsidRPr="009A21F6">
              <w:rPr>
                <w:webHidden/>
              </w:rPr>
              <w:fldChar w:fldCharType="end"/>
            </w:r>
          </w:hyperlink>
        </w:p>
        <w:p w14:paraId="72151644" w14:textId="6A1315A7" w:rsidR="00F97B78" w:rsidRPr="009A21F6" w:rsidRDefault="004E5A59" w:rsidP="004E19AD">
          <w:pPr>
            <w:pStyle w:val="TableContent"/>
            <w:ind w:right="720"/>
          </w:pPr>
          <w:hyperlink w:anchor="_Toc100514265" w:history="1">
            <w:r w:rsidR="00F97B78" w:rsidRPr="009A21F6">
              <w:rPr>
                <w:rStyle w:val="Hyperlink"/>
                <w:u w:val="none"/>
              </w:rPr>
              <w:t>Referensi</w:t>
            </w:r>
            <w:r w:rsidR="009A21F6" w:rsidRPr="009A21F6">
              <w:rPr>
                <w:webHidden/>
              </w:rPr>
              <w:tab/>
            </w:r>
            <w:r w:rsidR="009A21F6" w:rsidRPr="009A21F6">
              <w:rPr>
                <w:webHidden/>
              </w:rPr>
              <w:tab/>
            </w:r>
            <w:r w:rsidR="00F97B78" w:rsidRPr="009A21F6">
              <w:rPr>
                <w:webHidden/>
              </w:rPr>
              <w:fldChar w:fldCharType="begin"/>
            </w:r>
            <w:r w:rsidR="00F97B78" w:rsidRPr="009A21F6">
              <w:rPr>
                <w:webHidden/>
              </w:rPr>
              <w:instrText xml:space="preserve"> PAGEREF _Toc100514265 \h </w:instrText>
            </w:r>
            <w:r w:rsidR="00F97B78" w:rsidRPr="009A21F6">
              <w:rPr>
                <w:webHidden/>
              </w:rPr>
            </w:r>
            <w:r w:rsidR="00F97B78" w:rsidRPr="009A21F6">
              <w:rPr>
                <w:webHidden/>
              </w:rPr>
              <w:fldChar w:fldCharType="separate"/>
            </w:r>
            <w:r w:rsidR="003C6858">
              <w:rPr>
                <w:webHidden/>
              </w:rPr>
              <w:t>34</w:t>
            </w:r>
            <w:r w:rsidR="00F97B78" w:rsidRPr="009A21F6">
              <w:rPr>
                <w:webHidden/>
              </w:rPr>
              <w:fldChar w:fldCharType="end"/>
            </w:r>
          </w:hyperlink>
        </w:p>
        <w:p w14:paraId="2E0427A4" w14:textId="260E96D1" w:rsidR="00F97B78" w:rsidRPr="009A21F6" w:rsidRDefault="004E5A59" w:rsidP="004E19AD">
          <w:pPr>
            <w:pStyle w:val="TableContent"/>
            <w:ind w:right="720"/>
          </w:pPr>
          <w:hyperlink w:anchor="_Toc100514266" w:history="1">
            <w:r w:rsidR="00F97B78" w:rsidRPr="009A21F6">
              <w:rPr>
                <w:rStyle w:val="Hyperlink"/>
                <w:u w:val="none"/>
              </w:rPr>
              <w:t>Lampiran 1</w:t>
            </w:r>
            <w:r w:rsidR="00F97B78" w:rsidRPr="009A21F6">
              <w:t xml:space="preserve"> </w:t>
            </w:r>
            <w:r w:rsidR="00F97B78" w:rsidRPr="009A21F6">
              <w:rPr>
                <w:rStyle w:val="Hyperlink"/>
                <w:u w:val="none"/>
              </w:rPr>
              <w:t>Program Bantuan Sosial dan Ketenagakerjaan Respons COVID-19 di Indonesia</w:t>
            </w:r>
            <w:r w:rsidR="00F97B78" w:rsidRPr="009A21F6">
              <w:rPr>
                <w:webHidden/>
              </w:rPr>
              <w:tab/>
            </w:r>
            <w:r w:rsidR="00F97B78" w:rsidRPr="009A21F6">
              <w:rPr>
                <w:webHidden/>
              </w:rPr>
              <w:fldChar w:fldCharType="begin"/>
            </w:r>
            <w:r w:rsidR="00F97B78" w:rsidRPr="009A21F6">
              <w:rPr>
                <w:webHidden/>
              </w:rPr>
              <w:instrText xml:space="preserve"> PAGEREF _Toc100514266 \h </w:instrText>
            </w:r>
            <w:r w:rsidR="00F97B78" w:rsidRPr="009A21F6">
              <w:rPr>
                <w:webHidden/>
              </w:rPr>
            </w:r>
            <w:r w:rsidR="00F97B78" w:rsidRPr="009A21F6">
              <w:rPr>
                <w:webHidden/>
              </w:rPr>
              <w:fldChar w:fldCharType="separate"/>
            </w:r>
            <w:r w:rsidR="003C6858">
              <w:rPr>
                <w:webHidden/>
              </w:rPr>
              <w:t>36</w:t>
            </w:r>
            <w:r w:rsidR="00F97B78" w:rsidRPr="009A21F6">
              <w:rPr>
                <w:webHidden/>
              </w:rPr>
              <w:fldChar w:fldCharType="end"/>
            </w:r>
          </w:hyperlink>
        </w:p>
        <w:p w14:paraId="707178A5" w14:textId="163FF31B" w:rsidR="00F97B78" w:rsidRPr="009A21F6" w:rsidRDefault="004E5A59" w:rsidP="004E19AD">
          <w:pPr>
            <w:pStyle w:val="TableContent"/>
            <w:ind w:right="720"/>
          </w:pPr>
          <w:hyperlink w:anchor="_Toc100514267" w:history="1">
            <w:r w:rsidR="00F97B78" w:rsidRPr="009A21F6">
              <w:rPr>
                <w:rStyle w:val="Hyperlink"/>
                <w:u w:val="none"/>
              </w:rPr>
              <w:t>Lampiran 2</w:t>
            </w:r>
            <w:r w:rsidR="00F97B78" w:rsidRPr="009A21F6">
              <w:t xml:space="preserve"> </w:t>
            </w:r>
            <w:r w:rsidR="00F97B78" w:rsidRPr="009A21F6">
              <w:rPr>
                <w:rStyle w:val="Hyperlink"/>
                <w:u w:val="none"/>
              </w:rPr>
              <w:t>Organisasi Penyandang Disabilitas yang Tergabung dalam Jaringan DPO untuk COVID-19 yang Lebih Responsif di Indonesia</w:t>
            </w:r>
            <w:r w:rsidR="00F97B78" w:rsidRPr="009A21F6">
              <w:rPr>
                <w:webHidden/>
              </w:rPr>
              <w:tab/>
            </w:r>
            <w:r w:rsidR="00F97B78" w:rsidRPr="009A21F6">
              <w:rPr>
                <w:webHidden/>
              </w:rPr>
              <w:fldChar w:fldCharType="begin"/>
            </w:r>
            <w:r w:rsidR="00F97B78" w:rsidRPr="009A21F6">
              <w:rPr>
                <w:webHidden/>
              </w:rPr>
              <w:instrText xml:space="preserve"> PAGEREF _Toc100514267 \h </w:instrText>
            </w:r>
            <w:r w:rsidR="00F97B78" w:rsidRPr="009A21F6">
              <w:rPr>
                <w:webHidden/>
              </w:rPr>
            </w:r>
            <w:r w:rsidR="00F97B78" w:rsidRPr="009A21F6">
              <w:rPr>
                <w:webHidden/>
              </w:rPr>
              <w:fldChar w:fldCharType="separate"/>
            </w:r>
            <w:r w:rsidR="003C6858">
              <w:rPr>
                <w:webHidden/>
              </w:rPr>
              <w:t>38</w:t>
            </w:r>
            <w:r w:rsidR="00F97B78" w:rsidRPr="009A21F6">
              <w:rPr>
                <w:webHidden/>
              </w:rPr>
              <w:fldChar w:fldCharType="end"/>
            </w:r>
          </w:hyperlink>
        </w:p>
        <w:p w14:paraId="4C2E4960" w14:textId="69AADE9A" w:rsidR="00F97B78" w:rsidRPr="009A21F6" w:rsidRDefault="004E5A59" w:rsidP="004E19AD">
          <w:pPr>
            <w:pStyle w:val="TableContent"/>
            <w:ind w:right="720"/>
          </w:pPr>
          <w:hyperlink w:anchor="_Toc100514268" w:history="1">
            <w:r w:rsidR="00F97B78" w:rsidRPr="009A21F6">
              <w:rPr>
                <w:rStyle w:val="Hyperlink"/>
                <w:u w:val="none"/>
              </w:rPr>
              <w:t>Lampiran 3</w:t>
            </w:r>
            <w:r w:rsidR="00F97B78" w:rsidRPr="009A21F6">
              <w:t xml:space="preserve"> </w:t>
            </w:r>
            <w:r w:rsidR="00F97B78" w:rsidRPr="009A21F6">
              <w:rPr>
                <w:rStyle w:val="Hyperlink"/>
                <w:u w:val="none"/>
              </w:rPr>
              <w:t>Kuesioner Survei Kedua: Dampak Pandemik COVID-19 terhadap Penyandang Disabilitas/Difabel</w:t>
            </w:r>
            <w:r w:rsidR="00F97B78" w:rsidRPr="009A21F6">
              <w:rPr>
                <w:webHidden/>
              </w:rPr>
              <w:tab/>
            </w:r>
            <w:r w:rsidR="00F97B78" w:rsidRPr="009A21F6">
              <w:rPr>
                <w:webHidden/>
              </w:rPr>
              <w:fldChar w:fldCharType="begin"/>
            </w:r>
            <w:r w:rsidR="00F97B78" w:rsidRPr="009A21F6">
              <w:rPr>
                <w:webHidden/>
              </w:rPr>
              <w:instrText xml:space="preserve"> PAGEREF _Toc100514268 \h </w:instrText>
            </w:r>
            <w:r w:rsidR="00F97B78" w:rsidRPr="009A21F6">
              <w:rPr>
                <w:webHidden/>
              </w:rPr>
            </w:r>
            <w:r w:rsidR="00F97B78" w:rsidRPr="009A21F6">
              <w:rPr>
                <w:webHidden/>
              </w:rPr>
              <w:fldChar w:fldCharType="separate"/>
            </w:r>
            <w:r w:rsidR="003C6858">
              <w:rPr>
                <w:webHidden/>
              </w:rPr>
              <w:t>40</w:t>
            </w:r>
            <w:r w:rsidR="00F97B78" w:rsidRPr="009A21F6">
              <w:rPr>
                <w:webHidden/>
              </w:rPr>
              <w:fldChar w:fldCharType="end"/>
            </w:r>
          </w:hyperlink>
        </w:p>
        <w:p w14:paraId="2635EC70" w14:textId="26C1D665" w:rsidR="00663C0F" w:rsidRPr="00F62358" w:rsidRDefault="00663C0F" w:rsidP="00F97B78">
          <w:pPr>
            <w:pStyle w:val="TableContent"/>
            <w:rPr>
              <w:lang w:val="id-ID"/>
            </w:rPr>
          </w:pPr>
          <w:r w:rsidRPr="00F62358">
            <w:rPr>
              <w:bCs/>
              <w:lang w:val="id-ID"/>
            </w:rPr>
            <w:fldChar w:fldCharType="end"/>
          </w:r>
        </w:p>
      </w:sdtContent>
    </w:sdt>
    <w:p w14:paraId="79F1486D" w14:textId="0DE426E8" w:rsidR="00BC35EC" w:rsidRPr="00F62358" w:rsidRDefault="00BC35EC" w:rsidP="00734886">
      <w:pPr>
        <w:pStyle w:val="TOCHeading"/>
      </w:pPr>
    </w:p>
    <w:p w14:paraId="5185F9BD" w14:textId="5B29D12A" w:rsidR="00EE6072" w:rsidRPr="00F62358" w:rsidRDefault="00EE6072" w:rsidP="00EA6644">
      <w:pPr>
        <w:pStyle w:val="Heading2"/>
        <w:rPr>
          <w:rStyle w:val="Hyperlink"/>
          <w:u w:val="none"/>
          <w:lang w:val="id-ID"/>
        </w:rPr>
      </w:pPr>
      <w:bookmarkStart w:id="11" w:name="_Toc99114668"/>
      <w:bookmarkStart w:id="12" w:name="_Toc99140181"/>
      <w:bookmarkStart w:id="13" w:name="_Toc99140487"/>
      <w:bookmarkStart w:id="14" w:name="_Toc99140646"/>
      <w:bookmarkStart w:id="15" w:name="_Toc99140752"/>
      <w:bookmarkStart w:id="16" w:name="_Toc99874425"/>
      <w:bookmarkStart w:id="17" w:name="_Toc99874986"/>
      <w:bookmarkStart w:id="18" w:name="_Toc99875263"/>
      <w:bookmarkStart w:id="19" w:name="_Toc100514255"/>
      <w:r w:rsidRPr="00F62358">
        <w:rPr>
          <w:rStyle w:val="Hyperlink"/>
          <w:u w:val="none"/>
          <w:lang w:val="id-ID"/>
        </w:rPr>
        <w:t>Daftar Gambar dan Tabel</w:t>
      </w:r>
      <w:bookmarkEnd w:id="11"/>
      <w:bookmarkEnd w:id="12"/>
      <w:bookmarkEnd w:id="13"/>
      <w:bookmarkEnd w:id="14"/>
      <w:bookmarkEnd w:id="15"/>
      <w:bookmarkEnd w:id="16"/>
      <w:bookmarkEnd w:id="17"/>
      <w:bookmarkEnd w:id="18"/>
      <w:bookmarkEnd w:id="19"/>
    </w:p>
    <w:p w14:paraId="6E4A1444" w14:textId="77777777" w:rsidR="00ED6FD4" w:rsidRPr="00F62358" w:rsidRDefault="00ED6FD4" w:rsidP="00ED6FD4">
      <w:pPr>
        <w:rPr>
          <w:lang w:val="id-ID"/>
        </w:rPr>
      </w:pPr>
    </w:p>
    <w:bookmarkStart w:id="20" w:name="_Toc99140488"/>
    <w:p w14:paraId="135033F4" w14:textId="643564D6" w:rsidR="00ED6FD4" w:rsidRPr="009A21F6" w:rsidRDefault="00ED6FD4" w:rsidP="004E19AD">
      <w:pPr>
        <w:pStyle w:val="TableContent"/>
        <w:ind w:left="1210" w:right="720" w:hanging="1210"/>
      </w:pPr>
      <w:r w:rsidRPr="009A21F6">
        <w:fldChar w:fldCharType="begin"/>
      </w:r>
      <w:r w:rsidRPr="009A21F6">
        <w:instrText xml:space="preserve"> TOC \h \z \c "Gambar" </w:instrText>
      </w:r>
      <w:r w:rsidRPr="009A21F6">
        <w:fldChar w:fldCharType="separate"/>
      </w:r>
      <w:hyperlink w:anchor="_Toc99140922" w:history="1">
        <w:r w:rsidRPr="009A21F6">
          <w:rPr>
            <w:rStyle w:val="Hyperlink"/>
            <w:u w:val="none"/>
          </w:rPr>
          <w:t>Gambar 1: Ragam Disabilitas yang Dilaporkan oleh Responden</w:t>
        </w:r>
        <w:r w:rsidRPr="009A21F6">
          <w:rPr>
            <w:webHidden/>
          </w:rPr>
          <w:tab/>
        </w:r>
        <w:r w:rsidRPr="009A21F6">
          <w:rPr>
            <w:webHidden/>
          </w:rPr>
          <w:fldChar w:fldCharType="begin"/>
        </w:r>
        <w:r w:rsidRPr="009A21F6">
          <w:rPr>
            <w:webHidden/>
          </w:rPr>
          <w:instrText xml:space="preserve"> PAGEREF _Toc99140922 \h </w:instrText>
        </w:r>
        <w:r w:rsidRPr="009A21F6">
          <w:rPr>
            <w:webHidden/>
          </w:rPr>
        </w:r>
        <w:r w:rsidRPr="009A21F6">
          <w:rPr>
            <w:webHidden/>
          </w:rPr>
          <w:fldChar w:fldCharType="separate"/>
        </w:r>
        <w:r w:rsidR="003C6858">
          <w:rPr>
            <w:webHidden/>
          </w:rPr>
          <w:t>3</w:t>
        </w:r>
        <w:r w:rsidRPr="009A21F6">
          <w:rPr>
            <w:webHidden/>
          </w:rPr>
          <w:fldChar w:fldCharType="end"/>
        </w:r>
      </w:hyperlink>
    </w:p>
    <w:p w14:paraId="06E5D157" w14:textId="5ECA729D" w:rsidR="00ED6FD4" w:rsidRPr="009A21F6" w:rsidRDefault="004E5A59" w:rsidP="004E19AD">
      <w:pPr>
        <w:pStyle w:val="TableContent"/>
        <w:ind w:left="1210" w:right="720" w:hanging="1210"/>
      </w:pPr>
      <w:hyperlink w:anchor="_Toc99140923" w:history="1">
        <w:r w:rsidR="00ED6FD4" w:rsidRPr="009A21F6">
          <w:rPr>
            <w:rStyle w:val="Hyperlink"/>
            <w:u w:val="none"/>
          </w:rPr>
          <w:t>Gambar 2: Kepemilikan Dokumen Identitas</w:t>
        </w:r>
        <w:r w:rsidR="00ED6FD4" w:rsidRPr="009A21F6">
          <w:rPr>
            <w:webHidden/>
          </w:rPr>
          <w:tab/>
        </w:r>
        <w:r w:rsidR="00ED6FD4" w:rsidRPr="009A21F6">
          <w:rPr>
            <w:webHidden/>
          </w:rPr>
          <w:fldChar w:fldCharType="begin"/>
        </w:r>
        <w:r w:rsidR="00ED6FD4" w:rsidRPr="009A21F6">
          <w:rPr>
            <w:webHidden/>
          </w:rPr>
          <w:instrText xml:space="preserve"> PAGEREF _Toc99140923 \h </w:instrText>
        </w:r>
        <w:r w:rsidR="00ED6FD4" w:rsidRPr="009A21F6">
          <w:rPr>
            <w:webHidden/>
          </w:rPr>
        </w:r>
        <w:r w:rsidR="00ED6FD4" w:rsidRPr="009A21F6">
          <w:rPr>
            <w:webHidden/>
          </w:rPr>
          <w:fldChar w:fldCharType="separate"/>
        </w:r>
        <w:r w:rsidR="003C6858">
          <w:rPr>
            <w:webHidden/>
          </w:rPr>
          <w:t>4</w:t>
        </w:r>
        <w:r w:rsidR="00ED6FD4" w:rsidRPr="009A21F6">
          <w:rPr>
            <w:webHidden/>
          </w:rPr>
          <w:fldChar w:fldCharType="end"/>
        </w:r>
      </w:hyperlink>
    </w:p>
    <w:p w14:paraId="399CA4D6" w14:textId="4EA60657" w:rsidR="00ED6FD4" w:rsidRPr="009A21F6" w:rsidRDefault="004E5A59" w:rsidP="004E19AD">
      <w:pPr>
        <w:pStyle w:val="TableContent"/>
        <w:ind w:left="1210" w:right="720" w:hanging="1210"/>
      </w:pPr>
      <w:hyperlink w:anchor="_Toc99140924" w:history="1">
        <w:r w:rsidR="00ED6FD4" w:rsidRPr="009A21F6">
          <w:rPr>
            <w:rStyle w:val="Hyperlink"/>
            <w:u w:val="none"/>
          </w:rPr>
          <w:t>Gambar 3: Kepemilikan Akta Kelahiran (Berdasarkan Usia)</w:t>
        </w:r>
        <w:r w:rsidR="00ED6FD4" w:rsidRPr="009A21F6">
          <w:rPr>
            <w:webHidden/>
          </w:rPr>
          <w:tab/>
        </w:r>
        <w:r w:rsidR="00ED6FD4" w:rsidRPr="009A21F6">
          <w:rPr>
            <w:webHidden/>
          </w:rPr>
          <w:fldChar w:fldCharType="begin"/>
        </w:r>
        <w:r w:rsidR="00ED6FD4" w:rsidRPr="009A21F6">
          <w:rPr>
            <w:webHidden/>
          </w:rPr>
          <w:instrText xml:space="preserve"> PAGEREF _Toc99140924 \h </w:instrText>
        </w:r>
        <w:r w:rsidR="00ED6FD4" w:rsidRPr="009A21F6">
          <w:rPr>
            <w:webHidden/>
          </w:rPr>
        </w:r>
        <w:r w:rsidR="00ED6FD4" w:rsidRPr="009A21F6">
          <w:rPr>
            <w:webHidden/>
          </w:rPr>
          <w:fldChar w:fldCharType="separate"/>
        </w:r>
        <w:r w:rsidR="003C6858">
          <w:rPr>
            <w:webHidden/>
          </w:rPr>
          <w:t>5</w:t>
        </w:r>
        <w:r w:rsidR="00ED6FD4" w:rsidRPr="009A21F6">
          <w:rPr>
            <w:webHidden/>
          </w:rPr>
          <w:fldChar w:fldCharType="end"/>
        </w:r>
      </w:hyperlink>
    </w:p>
    <w:p w14:paraId="496C825A" w14:textId="185C0FF3" w:rsidR="00ED6FD4" w:rsidRPr="009A21F6" w:rsidRDefault="004E5A59" w:rsidP="004E19AD">
      <w:pPr>
        <w:pStyle w:val="TableContent"/>
        <w:ind w:left="1210" w:right="720" w:hanging="1210"/>
      </w:pPr>
      <w:hyperlink w:anchor="_Toc99140925" w:history="1">
        <w:r w:rsidR="00ED6FD4" w:rsidRPr="009A21F6">
          <w:rPr>
            <w:rStyle w:val="Hyperlink"/>
            <w:u w:val="none"/>
          </w:rPr>
          <w:t>Gambar 4: Tingkat Partisipasi Angkatan Kerja Responden (16 Tahun Ke Atas) (Berdasarkan Gender)</w:t>
        </w:r>
        <w:r w:rsidR="00ED6FD4" w:rsidRPr="009A21F6">
          <w:rPr>
            <w:webHidden/>
          </w:rPr>
          <w:tab/>
        </w:r>
        <w:r w:rsidR="00ED6FD4" w:rsidRPr="009A21F6">
          <w:rPr>
            <w:webHidden/>
          </w:rPr>
          <w:fldChar w:fldCharType="begin"/>
        </w:r>
        <w:r w:rsidR="00ED6FD4" w:rsidRPr="009A21F6">
          <w:rPr>
            <w:webHidden/>
          </w:rPr>
          <w:instrText xml:space="preserve"> PAGEREF _Toc99140925 \h </w:instrText>
        </w:r>
        <w:r w:rsidR="00ED6FD4" w:rsidRPr="009A21F6">
          <w:rPr>
            <w:webHidden/>
          </w:rPr>
        </w:r>
        <w:r w:rsidR="00ED6FD4" w:rsidRPr="009A21F6">
          <w:rPr>
            <w:webHidden/>
          </w:rPr>
          <w:fldChar w:fldCharType="separate"/>
        </w:r>
        <w:r w:rsidR="003C6858">
          <w:rPr>
            <w:webHidden/>
          </w:rPr>
          <w:t>5</w:t>
        </w:r>
        <w:r w:rsidR="00ED6FD4" w:rsidRPr="009A21F6">
          <w:rPr>
            <w:webHidden/>
          </w:rPr>
          <w:fldChar w:fldCharType="end"/>
        </w:r>
      </w:hyperlink>
    </w:p>
    <w:p w14:paraId="62D1A404" w14:textId="11D4A952" w:rsidR="00ED6FD4" w:rsidRPr="009A21F6" w:rsidRDefault="004E5A59" w:rsidP="004E19AD">
      <w:pPr>
        <w:pStyle w:val="TableContent"/>
        <w:ind w:left="1210" w:right="720" w:hanging="1210"/>
      </w:pPr>
      <w:hyperlink w:anchor="_Toc99140926" w:history="1">
        <w:r w:rsidR="00ED6FD4" w:rsidRPr="009A21F6">
          <w:rPr>
            <w:rStyle w:val="Hyperlink"/>
            <w:u w:val="none"/>
          </w:rPr>
          <w:t>Gambar 5: Sektor dan Status Ketenagakerjaan</w:t>
        </w:r>
        <w:r w:rsidR="00ED6FD4" w:rsidRPr="009A21F6">
          <w:rPr>
            <w:webHidden/>
          </w:rPr>
          <w:tab/>
        </w:r>
        <w:r w:rsidR="00ED6FD4" w:rsidRPr="009A21F6">
          <w:rPr>
            <w:webHidden/>
          </w:rPr>
          <w:fldChar w:fldCharType="begin"/>
        </w:r>
        <w:r w:rsidR="00ED6FD4" w:rsidRPr="009A21F6">
          <w:rPr>
            <w:webHidden/>
          </w:rPr>
          <w:instrText xml:space="preserve"> PAGEREF _Toc99140926 \h </w:instrText>
        </w:r>
        <w:r w:rsidR="00ED6FD4" w:rsidRPr="009A21F6">
          <w:rPr>
            <w:webHidden/>
          </w:rPr>
        </w:r>
        <w:r w:rsidR="00ED6FD4" w:rsidRPr="009A21F6">
          <w:rPr>
            <w:webHidden/>
          </w:rPr>
          <w:fldChar w:fldCharType="separate"/>
        </w:r>
        <w:r w:rsidR="003C6858">
          <w:rPr>
            <w:webHidden/>
          </w:rPr>
          <w:t>6</w:t>
        </w:r>
        <w:r w:rsidR="00ED6FD4" w:rsidRPr="009A21F6">
          <w:rPr>
            <w:webHidden/>
          </w:rPr>
          <w:fldChar w:fldCharType="end"/>
        </w:r>
      </w:hyperlink>
    </w:p>
    <w:p w14:paraId="1F8E07D2" w14:textId="3EB6308D" w:rsidR="00ED6FD4" w:rsidRPr="009A21F6" w:rsidRDefault="004E5A59" w:rsidP="004E19AD">
      <w:pPr>
        <w:pStyle w:val="TableContent"/>
        <w:ind w:left="1210" w:right="720" w:hanging="1210"/>
      </w:pPr>
      <w:hyperlink w:anchor="_Toc99140927" w:history="1">
        <w:r w:rsidR="00ED6FD4" w:rsidRPr="009A21F6">
          <w:rPr>
            <w:rStyle w:val="Hyperlink"/>
            <w:u w:val="none"/>
          </w:rPr>
          <w:t>Gambar 6: Tingkat Pendidikan Responden Usia 18 tahun ke atas (Menurut Ragam Disabilitas)</w:t>
        </w:r>
        <w:r w:rsidR="00ED6FD4" w:rsidRPr="009A21F6">
          <w:rPr>
            <w:webHidden/>
          </w:rPr>
          <w:tab/>
        </w:r>
        <w:r w:rsidR="00ED6FD4" w:rsidRPr="009A21F6">
          <w:rPr>
            <w:webHidden/>
          </w:rPr>
          <w:fldChar w:fldCharType="begin"/>
        </w:r>
        <w:r w:rsidR="00ED6FD4" w:rsidRPr="009A21F6">
          <w:rPr>
            <w:webHidden/>
          </w:rPr>
          <w:instrText xml:space="preserve"> PAGEREF _Toc99140927 \h </w:instrText>
        </w:r>
        <w:r w:rsidR="00ED6FD4" w:rsidRPr="009A21F6">
          <w:rPr>
            <w:webHidden/>
          </w:rPr>
        </w:r>
        <w:r w:rsidR="00ED6FD4" w:rsidRPr="009A21F6">
          <w:rPr>
            <w:webHidden/>
          </w:rPr>
          <w:fldChar w:fldCharType="separate"/>
        </w:r>
        <w:r w:rsidR="003C6858">
          <w:rPr>
            <w:webHidden/>
          </w:rPr>
          <w:t>7</w:t>
        </w:r>
        <w:r w:rsidR="00ED6FD4" w:rsidRPr="009A21F6">
          <w:rPr>
            <w:webHidden/>
          </w:rPr>
          <w:fldChar w:fldCharType="end"/>
        </w:r>
      </w:hyperlink>
    </w:p>
    <w:p w14:paraId="26CEB904" w14:textId="0EAF674D" w:rsidR="00ED6FD4" w:rsidRPr="009A21F6" w:rsidRDefault="004E5A59" w:rsidP="004E19AD">
      <w:pPr>
        <w:pStyle w:val="TableContent"/>
        <w:ind w:left="1210" w:right="720" w:hanging="1210"/>
      </w:pPr>
      <w:hyperlink w:anchor="_Toc99140928" w:history="1">
        <w:r w:rsidR="00ED6FD4" w:rsidRPr="009A21F6">
          <w:rPr>
            <w:rStyle w:val="Hyperlink"/>
            <w:u w:val="none"/>
          </w:rPr>
          <w:t>Gambar 7: Pekerja Mengalami Perubahan dalam Pekerjaannya</w:t>
        </w:r>
        <w:r w:rsidR="00ED6FD4" w:rsidRPr="009A21F6">
          <w:rPr>
            <w:webHidden/>
          </w:rPr>
          <w:tab/>
        </w:r>
        <w:r w:rsidR="00ED6FD4" w:rsidRPr="009A21F6">
          <w:rPr>
            <w:webHidden/>
          </w:rPr>
          <w:fldChar w:fldCharType="begin"/>
        </w:r>
        <w:r w:rsidR="00ED6FD4" w:rsidRPr="009A21F6">
          <w:rPr>
            <w:webHidden/>
          </w:rPr>
          <w:instrText xml:space="preserve"> PAGEREF _Toc99140928 \h </w:instrText>
        </w:r>
        <w:r w:rsidR="00ED6FD4" w:rsidRPr="009A21F6">
          <w:rPr>
            <w:webHidden/>
          </w:rPr>
        </w:r>
        <w:r w:rsidR="00ED6FD4" w:rsidRPr="009A21F6">
          <w:rPr>
            <w:webHidden/>
          </w:rPr>
          <w:fldChar w:fldCharType="separate"/>
        </w:r>
        <w:r w:rsidR="003C6858">
          <w:rPr>
            <w:webHidden/>
          </w:rPr>
          <w:t>8</w:t>
        </w:r>
        <w:r w:rsidR="00ED6FD4" w:rsidRPr="009A21F6">
          <w:rPr>
            <w:webHidden/>
          </w:rPr>
          <w:fldChar w:fldCharType="end"/>
        </w:r>
      </w:hyperlink>
    </w:p>
    <w:p w14:paraId="639C8AFE" w14:textId="6B78188D" w:rsidR="00ED6FD4" w:rsidRPr="009A21F6" w:rsidRDefault="004E5A59" w:rsidP="004E19AD">
      <w:pPr>
        <w:pStyle w:val="TableContent"/>
        <w:ind w:left="1210" w:right="720" w:hanging="1210"/>
      </w:pPr>
      <w:hyperlink w:anchor="_Toc99140929" w:history="1">
        <w:r w:rsidR="00ED6FD4" w:rsidRPr="009A21F6">
          <w:rPr>
            <w:rStyle w:val="Hyperlink"/>
            <w:u w:val="none"/>
          </w:rPr>
          <w:t>Gambar 8: Perubahan Jumlah Hari Kerja Selama Pandemi</w:t>
        </w:r>
        <w:r w:rsidR="00ED6FD4" w:rsidRPr="009A21F6">
          <w:rPr>
            <w:webHidden/>
          </w:rPr>
          <w:tab/>
        </w:r>
        <w:r w:rsidR="00ED6FD4" w:rsidRPr="009A21F6">
          <w:rPr>
            <w:webHidden/>
          </w:rPr>
          <w:fldChar w:fldCharType="begin"/>
        </w:r>
        <w:r w:rsidR="00ED6FD4" w:rsidRPr="009A21F6">
          <w:rPr>
            <w:webHidden/>
          </w:rPr>
          <w:instrText xml:space="preserve"> PAGEREF _Toc99140929 \h </w:instrText>
        </w:r>
        <w:r w:rsidR="00ED6FD4" w:rsidRPr="009A21F6">
          <w:rPr>
            <w:webHidden/>
          </w:rPr>
        </w:r>
        <w:r w:rsidR="00ED6FD4" w:rsidRPr="009A21F6">
          <w:rPr>
            <w:webHidden/>
          </w:rPr>
          <w:fldChar w:fldCharType="separate"/>
        </w:r>
        <w:r w:rsidR="003C6858">
          <w:rPr>
            <w:webHidden/>
          </w:rPr>
          <w:t>9</w:t>
        </w:r>
        <w:r w:rsidR="00ED6FD4" w:rsidRPr="009A21F6">
          <w:rPr>
            <w:webHidden/>
          </w:rPr>
          <w:fldChar w:fldCharType="end"/>
        </w:r>
      </w:hyperlink>
    </w:p>
    <w:p w14:paraId="078D297D" w14:textId="77F398CB" w:rsidR="00ED6FD4" w:rsidRPr="009A21F6" w:rsidRDefault="004E5A59" w:rsidP="004E19AD">
      <w:pPr>
        <w:pStyle w:val="TableContent"/>
        <w:ind w:left="1210" w:right="720" w:hanging="1210"/>
      </w:pPr>
      <w:hyperlink w:anchor="_Toc99140930" w:history="1">
        <w:r w:rsidR="00ED6FD4" w:rsidRPr="009A21F6">
          <w:rPr>
            <w:rStyle w:val="Hyperlink"/>
            <w:u w:val="none"/>
          </w:rPr>
          <w:t>Gambar 9: Perubahan Jumlah Hari Kerja per Minggu</w:t>
        </w:r>
        <w:r w:rsidR="00ED6FD4" w:rsidRPr="009A21F6">
          <w:rPr>
            <w:webHidden/>
          </w:rPr>
          <w:tab/>
        </w:r>
        <w:r w:rsidR="00ED6FD4" w:rsidRPr="009A21F6">
          <w:rPr>
            <w:webHidden/>
          </w:rPr>
          <w:fldChar w:fldCharType="begin"/>
        </w:r>
        <w:r w:rsidR="00ED6FD4" w:rsidRPr="009A21F6">
          <w:rPr>
            <w:webHidden/>
          </w:rPr>
          <w:instrText xml:space="preserve"> PAGEREF _Toc99140930 \h </w:instrText>
        </w:r>
        <w:r w:rsidR="00ED6FD4" w:rsidRPr="009A21F6">
          <w:rPr>
            <w:webHidden/>
          </w:rPr>
        </w:r>
        <w:r w:rsidR="00ED6FD4" w:rsidRPr="009A21F6">
          <w:rPr>
            <w:webHidden/>
          </w:rPr>
          <w:fldChar w:fldCharType="separate"/>
        </w:r>
        <w:r w:rsidR="003C6858">
          <w:rPr>
            <w:webHidden/>
          </w:rPr>
          <w:t>10</w:t>
        </w:r>
        <w:r w:rsidR="00ED6FD4" w:rsidRPr="009A21F6">
          <w:rPr>
            <w:webHidden/>
          </w:rPr>
          <w:fldChar w:fldCharType="end"/>
        </w:r>
      </w:hyperlink>
    </w:p>
    <w:p w14:paraId="4D7D5383" w14:textId="5833FFF5" w:rsidR="00ED6FD4" w:rsidRPr="009A21F6" w:rsidRDefault="004E5A59" w:rsidP="004E19AD">
      <w:pPr>
        <w:pStyle w:val="TableContent"/>
        <w:ind w:left="1210" w:right="720" w:hanging="1210"/>
      </w:pPr>
      <w:hyperlink w:anchor="_Toc99140931" w:history="1">
        <w:r w:rsidR="00ED6FD4" w:rsidRPr="009A21F6">
          <w:rPr>
            <w:rStyle w:val="Hyperlink"/>
            <w:u w:val="none"/>
          </w:rPr>
          <w:t>Gambar 10: Kisaran Pendapatan Bulanan Pekerja Selama Pandemi</w:t>
        </w:r>
        <w:r w:rsidR="00ED6FD4" w:rsidRPr="009A21F6">
          <w:rPr>
            <w:webHidden/>
          </w:rPr>
          <w:tab/>
        </w:r>
        <w:r w:rsidR="00ED6FD4" w:rsidRPr="009A21F6">
          <w:rPr>
            <w:webHidden/>
          </w:rPr>
          <w:fldChar w:fldCharType="begin"/>
        </w:r>
        <w:r w:rsidR="00ED6FD4" w:rsidRPr="009A21F6">
          <w:rPr>
            <w:webHidden/>
          </w:rPr>
          <w:instrText xml:space="preserve"> PAGEREF _Toc99140931 \h </w:instrText>
        </w:r>
        <w:r w:rsidR="00ED6FD4" w:rsidRPr="009A21F6">
          <w:rPr>
            <w:webHidden/>
          </w:rPr>
        </w:r>
        <w:r w:rsidR="00ED6FD4" w:rsidRPr="009A21F6">
          <w:rPr>
            <w:webHidden/>
          </w:rPr>
          <w:fldChar w:fldCharType="separate"/>
        </w:r>
        <w:r w:rsidR="003C6858">
          <w:rPr>
            <w:webHidden/>
          </w:rPr>
          <w:t>11</w:t>
        </w:r>
        <w:r w:rsidR="00ED6FD4" w:rsidRPr="009A21F6">
          <w:rPr>
            <w:webHidden/>
          </w:rPr>
          <w:fldChar w:fldCharType="end"/>
        </w:r>
      </w:hyperlink>
    </w:p>
    <w:p w14:paraId="5BF99DC8" w14:textId="3C235CF6" w:rsidR="00ED6FD4" w:rsidRPr="009A21F6" w:rsidRDefault="004E5A59" w:rsidP="004E19AD">
      <w:pPr>
        <w:pStyle w:val="TableContent"/>
        <w:ind w:left="1210" w:right="720" w:hanging="1210"/>
      </w:pPr>
      <w:hyperlink w:anchor="_Toc99140932" w:history="1">
        <w:r w:rsidR="00ED6FD4" w:rsidRPr="009A21F6">
          <w:rPr>
            <w:rStyle w:val="Hyperlink"/>
            <w:u w:val="none"/>
          </w:rPr>
          <w:t>Gambar 11: Tingkat Pendapatan Sebelum Pandemi dan Periode Maret-Juni 2020 (Berdasarkan Gender)</w:t>
        </w:r>
        <w:r w:rsidR="00ED6FD4" w:rsidRPr="009A21F6">
          <w:rPr>
            <w:webHidden/>
          </w:rPr>
          <w:tab/>
        </w:r>
        <w:r w:rsidR="00ED6FD4" w:rsidRPr="009A21F6">
          <w:rPr>
            <w:webHidden/>
          </w:rPr>
          <w:fldChar w:fldCharType="begin"/>
        </w:r>
        <w:r w:rsidR="00ED6FD4" w:rsidRPr="009A21F6">
          <w:rPr>
            <w:webHidden/>
          </w:rPr>
          <w:instrText xml:space="preserve"> PAGEREF _Toc99140932 \h </w:instrText>
        </w:r>
        <w:r w:rsidR="00ED6FD4" w:rsidRPr="009A21F6">
          <w:rPr>
            <w:webHidden/>
          </w:rPr>
        </w:r>
        <w:r w:rsidR="00ED6FD4" w:rsidRPr="009A21F6">
          <w:rPr>
            <w:webHidden/>
          </w:rPr>
          <w:fldChar w:fldCharType="separate"/>
        </w:r>
        <w:r w:rsidR="003C6858">
          <w:rPr>
            <w:webHidden/>
          </w:rPr>
          <w:t>12</w:t>
        </w:r>
        <w:r w:rsidR="00ED6FD4" w:rsidRPr="009A21F6">
          <w:rPr>
            <w:webHidden/>
          </w:rPr>
          <w:fldChar w:fldCharType="end"/>
        </w:r>
      </w:hyperlink>
    </w:p>
    <w:p w14:paraId="1226EFA7" w14:textId="52F7E5B2" w:rsidR="00ED6FD4" w:rsidRPr="009A21F6" w:rsidRDefault="004E5A59" w:rsidP="004E19AD">
      <w:pPr>
        <w:pStyle w:val="TableContent"/>
        <w:ind w:left="1210" w:right="720" w:hanging="1210"/>
      </w:pPr>
      <w:hyperlink w:anchor="_Toc99140933" w:history="1">
        <w:r w:rsidR="00ED6FD4" w:rsidRPr="009A21F6">
          <w:rPr>
            <w:rStyle w:val="Hyperlink"/>
            <w:u w:val="none"/>
          </w:rPr>
          <w:t>Gambar 12: Pekerja Mengalami Pengurangan Pendapatan yang Signifikan dan Pemulihan Pendapatan pada Akhir Periode Survei</w:t>
        </w:r>
        <w:r w:rsidR="00ED6FD4" w:rsidRPr="009A21F6">
          <w:rPr>
            <w:webHidden/>
          </w:rPr>
          <w:tab/>
        </w:r>
        <w:r w:rsidR="00ED6FD4" w:rsidRPr="009A21F6">
          <w:rPr>
            <w:webHidden/>
          </w:rPr>
          <w:fldChar w:fldCharType="begin"/>
        </w:r>
        <w:r w:rsidR="00ED6FD4" w:rsidRPr="009A21F6">
          <w:rPr>
            <w:webHidden/>
          </w:rPr>
          <w:instrText xml:space="preserve"> PAGEREF _Toc99140933 \h </w:instrText>
        </w:r>
        <w:r w:rsidR="00ED6FD4" w:rsidRPr="009A21F6">
          <w:rPr>
            <w:webHidden/>
          </w:rPr>
        </w:r>
        <w:r w:rsidR="00ED6FD4" w:rsidRPr="009A21F6">
          <w:rPr>
            <w:webHidden/>
          </w:rPr>
          <w:fldChar w:fldCharType="separate"/>
        </w:r>
        <w:r w:rsidR="003C6858">
          <w:rPr>
            <w:webHidden/>
          </w:rPr>
          <w:t>13</w:t>
        </w:r>
        <w:r w:rsidR="00ED6FD4" w:rsidRPr="009A21F6">
          <w:rPr>
            <w:webHidden/>
          </w:rPr>
          <w:fldChar w:fldCharType="end"/>
        </w:r>
      </w:hyperlink>
    </w:p>
    <w:p w14:paraId="7AC4A604" w14:textId="58B7D12F" w:rsidR="00ED6FD4" w:rsidRPr="009A21F6" w:rsidRDefault="004E5A59" w:rsidP="004E19AD">
      <w:pPr>
        <w:pStyle w:val="TableContent"/>
        <w:ind w:left="1210" w:right="720" w:hanging="1210"/>
      </w:pPr>
      <w:hyperlink w:anchor="_Toc99140934" w:history="1">
        <w:r w:rsidR="00ED6FD4" w:rsidRPr="009A21F6">
          <w:rPr>
            <w:rStyle w:val="Hyperlink"/>
            <w:u w:val="none"/>
          </w:rPr>
          <w:t>Gambar 13: Kesulitan Mencukupi Kebutuhan Menurut Tingkat Pendapatan Rumah Tangga (Januari-Maret 2021)</w:t>
        </w:r>
        <w:r w:rsidR="00ED6FD4" w:rsidRPr="009A21F6">
          <w:rPr>
            <w:webHidden/>
          </w:rPr>
          <w:tab/>
        </w:r>
        <w:r w:rsidR="00ED6FD4" w:rsidRPr="009A21F6">
          <w:rPr>
            <w:webHidden/>
          </w:rPr>
          <w:fldChar w:fldCharType="begin"/>
        </w:r>
        <w:r w:rsidR="00ED6FD4" w:rsidRPr="009A21F6">
          <w:rPr>
            <w:webHidden/>
          </w:rPr>
          <w:instrText xml:space="preserve"> PAGEREF _Toc99140934 \h </w:instrText>
        </w:r>
        <w:r w:rsidR="00ED6FD4" w:rsidRPr="009A21F6">
          <w:rPr>
            <w:webHidden/>
          </w:rPr>
        </w:r>
        <w:r w:rsidR="00ED6FD4" w:rsidRPr="009A21F6">
          <w:rPr>
            <w:webHidden/>
          </w:rPr>
          <w:fldChar w:fldCharType="separate"/>
        </w:r>
        <w:r w:rsidR="003C6858">
          <w:rPr>
            <w:webHidden/>
          </w:rPr>
          <w:t>14</w:t>
        </w:r>
        <w:r w:rsidR="00ED6FD4" w:rsidRPr="009A21F6">
          <w:rPr>
            <w:webHidden/>
          </w:rPr>
          <w:fldChar w:fldCharType="end"/>
        </w:r>
      </w:hyperlink>
    </w:p>
    <w:p w14:paraId="6521EB2D" w14:textId="31CDB096" w:rsidR="00ED6FD4" w:rsidRPr="009A21F6" w:rsidRDefault="004E5A59" w:rsidP="004E19AD">
      <w:pPr>
        <w:pStyle w:val="TableContent"/>
        <w:ind w:left="1210" w:right="720" w:hanging="1210"/>
      </w:pPr>
      <w:hyperlink w:anchor="_Toc99140935" w:history="1">
        <w:r w:rsidR="00ED6FD4" w:rsidRPr="009A21F6">
          <w:rPr>
            <w:rStyle w:val="Hyperlink"/>
            <w:u w:val="none"/>
          </w:rPr>
          <w:t>Gambar 14: Kesulitan Membiayai Kebutuhan dan Pengurangan Pendapatan</w:t>
        </w:r>
        <w:r w:rsidR="00ED6FD4" w:rsidRPr="009A21F6">
          <w:rPr>
            <w:webHidden/>
          </w:rPr>
          <w:tab/>
        </w:r>
        <w:r w:rsidR="00ED6FD4" w:rsidRPr="009A21F6">
          <w:rPr>
            <w:webHidden/>
          </w:rPr>
          <w:fldChar w:fldCharType="begin"/>
        </w:r>
        <w:r w:rsidR="00ED6FD4" w:rsidRPr="009A21F6">
          <w:rPr>
            <w:webHidden/>
          </w:rPr>
          <w:instrText xml:space="preserve"> PAGEREF _Toc99140935 \h </w:instrText>
        </w:r>
        <w:r w:rsidR="00ED6FD4" w:rsidRPr="009A21F6">
          <w:rPr>
            <w:webHidden/>
          </w:rPr>
        </w:r>
        <w:r w:rsidR="00ED6FD4" w:rsidRPr="009A21F6">
          <w:rPr>
            <w:webHidden/>
          </w:rPr>
          <w:fldChar w:fldCharType="separate"/>
        </w:r>
        <w:r w:rsidR="003C6858">
          <w:rPr>
            <w:webHidden/>
          </w:rPr>
          <w:t>14</w:t>
        </w:r>
        <w:r w:rsidR="00ED6FD4" w:rsidRPr="009A21F6">
          <w:rPr>
            <w:webHidden/>
          </w:rPr>
          <w:fldChar w:fldCharType="end"/>
        </w:r>
      </w:hyperlink>
    </w:p>
    <w:p w14:paraId="614803C6" w14:textId="7957F3BF" w:rsidR="00ED6FD4" w:rsidRPr="009A21F6" w:rsidRDefault="004E5A59" w:rsidP="004E19AD">
      <w:pPr>
        <w:pStyle w:val="TableContent"/>
        <w:ind w:left="1210" w:right="720" w:hanging="1210"/>
      </w:pPr>
      <w:hyperlink w:anchor="_Toc99140936" w:history="1">
        <w:r w:rsidR="00ED6FD4" w:rsidRPr="009A21F6">
          <w:rPr>
            <w:rStyle w:val="Hyperlink"/>
            <w:u w:val="none"/>
          </w:rPr>
          <w:t>Gambar 15: Strategi Mengatasi Masalah bagi Responden yang Kesulitan Memenuhi Kebutuhan Pokok</w:t>
        </w:r>
        <w:r w:rsidR="00ED6FD4" w:rsidRPr="009A21F6">
          <w:rPr>
            <w:webHidden/>
          </w:rPr>
          <w:tab/>
        </w:r>
        <w:r w:rsidR="00ED6FD4" w:rsidRPr="009A21F6">
          <w:rPr>
            <w:webHidden/>
          </w:rPr>
          <w:fldChar w:fldCharType="begin"/>
        </w:r>
        <w:r w:rsidR="00ED6FD4" w:rsidRPr="009A21F6">
          <w:rPr>
            <w:webHidden/>
          </w:rPr>
          <w:instrText xml:space="preserve"> PAGEREF _Toc99140936 \h </w:instrText>
        </w:r>
        <w:r w:rsidR="00ED6FD4" w:rsidRPr="009A21F6">
          <w:rPr>
            <w:webHidden/>
          </w:rPr>
        </w:r>
        <w:r w:rsidR="00ED6FD4" w:rsidRPr="009A21F6">
          <w:rPr>
            <w:webHidden/>
          </w:rPr>
          <w:fldChar w:fldCharType="separate"/>
        </w:r>
        <w:r w:rsidR="003C6858">
          <w:rPr>
            <w:webHidden/>
          </w:rPr>
          <w:t>15</w:t>
        </w:r>
        <w:r w:rsidR="00ED6FD4" w:rsidRPr="009A21F6">
          <w:rPr>
            <w:webHidden/>
          </w:rPr>
          <w:fldChar w:fldCharType="end"/>
        </w:r>
      </w:hyperlink>
    </w:p>
    <w:p w14:paraId="22C5A862" w14:textId="29E64E4B" w:rsidR="00ED6FD4" w:rsidRPr="009A21F6" w:rsidRDefault="004E5A59" w:rsidP="004E19AD">
      <w:pPr>
        <w:pStyle w:val="TableContent"/>
        <w:ind w:left="1210" w:right="720" w:hanging="1210"/>
      </w:pPr>
      <w:hyperlink w:anchor="_Toc99140937" w:history="1">
        <w:r w:rsidR="00ED6FD4" w:rsidRPr="009A21F6">
          <w:rPr>
            <w:rStyle w:val="Hyperlink"/>
            <w:u w:val="none"/>
          </w:rPr>
          <w:t>Gambar 16: Tingkat Kesulitan Penyandang Disabilitas Mengakses Layanan Selama Pandemi</w:t>
        </w:r>
        <w:r w:rsidR="00ED6FD4" w:rsidRPr="009A21F6">
          <w:rPr>
            <w:webHidden/>
          </w:rPr>
          <w:tab/>
        </w:r>
        <w:r w:rsidR="00ED6FD4" w:rsidRPr="009A21F6">
          <w:rPr>
            <w:webHidden/>
          </w:rPr>
          <w:fldChar w:fldCharType="begin"/>
        </w:r>
        <w:r w:rsidR="00ED6FD4" w:rsidRPr="009A21F6">
          <w:rPr>
            <w:webHidden/>
          </w:rPr>
          <w:instrText xml:space="preserve"> PAGEREF _Toc99140937 \h </w:instrText>
        </w:r>
        <w:r w:rsidR="00ED6FD4" w:rsidRPr="009A21F6">
          <w:rPr>
            <w:webHidden/>
          </w:rPr>
        </w:r>
        <w:r w:rsidR="00ED6FD4" w:rsidRPr="009A21F6">
          <w:rPr>
            <w:webHidden/>
          </w:rPr>
          <w:fldChar w:fldCharType="separate"/>
        </w:r>
        <w:r w:rsidR="003C6858">
          <w:rPr>
            <w:webHidden/>
          </w:rPr>
          <w:t>17</w:t>
        </w:r>
        <w:r w:rsidR="00ED6FD4" w:rsidRPr="009A21F6">
          <w:rPr>
            <w:webHidden/>
          </w:rPr>
          <w:fldChar w:fldCharType="end"/>
        </w:r>
      </w:hyperlink>
    </w:p>
    <w:p w14:paraId="13D98F32" w14:textId="24BAE124" w:rsidR="00ED6FD4" w:rsidRPr="009A21F6" w:rsidRDefault="004E5A59" w:rsidP="004E19AD">
      <w:pPr>
        <w:pStyle w:val="TableContent"/>
        <w:ind w:left="1210" w:right="720" w:hanging="1210"/>
      </w:pPr>
      <w:hyperlink w:anchor="_Toc99140938" w:history="1">
        <w:r w:rsidR="00ED6FD4" w:rsidRPr="009A21F6">
          <w:rPr>
            <w:rStyle w:val="Hyperlink"/>
            <w:u w:val="none"/>
          </w:rPr>
          <w:t>Gambar 17: Penyebab Gangguan Akses Layanan Selama Pandemi</w:t>
        </w:r>
        <w:r w:rsidR="00ED6FD4" w:rsidRPr="009A21F6">
          <w:rPr>
            <w:webHidden/>
          </w:rPr>
          <w:tab/>
        </w:r>
        <w:r w:rsidR="00ED6FD4" w:rsidRPr="009A21F6">
          <w:rPr>
            <w:webHidden/>
          </w:rPr>
          <w:fldChar w:fldCharType="begin"/>
        </w:r>
        <w:r w:rsidR="00ED6FD4" w:rsidRPr="009A21F6">
          <w:rPr>
            <w:webHidden/>
          </w:rPr>
          <w:instrText xml:space="preserve"> PAGEREF _Toc99140938 \h </w:instrText>
        </w:r>
        <w:r w:rsidR="00ED6FD4" w:rsidRPr="009A21F6">
          <w:rPr>
            <w:webHidden/>
          </w:rPr>
        </w:r>
        <w:r w:rsidR="00ED6FD4" w:rsidRPr="009A21F6">
          <w:rPr>
            <w:webHidden/>
          </w:rPr>
          <w:fldChar w:fldCharType="separate"/>
        </w:r>
        <w:r w:rsidR="003C6858">
          <w:rPr>
            <w:webHidden/>
          </w:rPr>
          <w:t>17</w:t>
        </w:r>
        <w:r w:rsidR="00ED6FD4" w:rsidRPr="009A21F6">
          <w:rPr>
            <w:webHidden/>
          </w:rPr>
          <w:fldChar w:fldCharType="end"/>
        </w:r>
      </w:hyperlink>
    </w:p>
    <w:p w14:paraId="1C57319B" w14:textId="52132C9B" w:rsidR="00ED6FD4" w:rsidRPr="009A21F6" w:rsidRDefault="004E5A59" w:rsidP="004E19AD">
      <w:pPr>
        <w:pStyle w:val="TableContent"/>
        <w:ind w:left="1210" w:right="720" w:hanging="1210"/>
      </w:pPr>
      <w:hyperlink w:anchor="_Toc99140939" w:history="1">
        <w:r w:rsidR="00ED6FD4" w:rsidRPr="009A21F6">
          <w:rPr>
            <w:rStyle w:val="Hyperlink"/>
            <w:u w:val="none"/>
          </w:rPr>
          <w:t>Gambar 18: Kepemilikan Alat Bantu pada Responden yang Membutuhkannya untuk Melakukan Aktivitas Sehari-Hari</w:t>
        </w:r>
        <w:r w:rsidR="00ED6FD4" w:rsidRPr="009A21F6">
          <w:rPr>
            <w:webHidden/>
          </w:rPr>
          <w:tab/>
        </w:r>
        <w:r w:rsidR="00ED6FD4" w:rsidRPr="009A21F6">
          <w:rPr>
            <w:webHidden/>
          </w:rPr>
          <w:fldChar w:fldCharType="begin"/>
        </w:r>
        <w:r w:rsidR="00ED6FD4" w:rsidRPr="009A21F6">
          <w:rPr>
            <w:webHidden/>
          </w:rPr>
          <w:instrText xml:space="preserve"> PAGEREF _Toc99140939 \h </w:instrText>
        </w:r>
        <w:r w:rsidR="00ED6FD4" w:rsidRPr="009A21F6">
          <w:rPr>
            <w:webHidden/>
          </w:rPr>
        </w:r>
        <w:r w:rsidR="00ED6FD4" w:rsidRPr="009A21F6">
          <w:rPr>
            <w:webHidden/>
          </w:rPr>
          <w:fldChar w:fldCharType="separate"/>
        </w:r>
        <w:r w:rsidR="003C6858">
          <w:rPr>
            <w:webHidden/>
          </w:rPr>
          <w:t>18</w:t>
        </w:r>
        <w:r w:rsidR="00ED6FD4" w:rsidRPr="009A21F6">
          <w:rPr>
            <w:webHidden/>
          </w:rPr>
          <w:fldChar w:fldCharType="end"/>
        </w:r>
      </w:hyperlink>
    </w:p>
    <w:p w14:paraId="5816C2E0" w14:textId="3F13EEF3" w:rsidR="00ED6FD4" w:rsidRPr="009A21F6" w:rsidRDefault="004E5A59" w:rsidP="004E19AD">
      <w:pPr>
        <w:pStyle w:val="TableContent"/>
        <w:ind w:left="1210" w:right="720" w:hanging="1210"/>
      </w:pPr>
      <w:hyperlink w:anchor="_Toc99140940" w:history="1">
        <w:r w:rsidR="00ED6FD4" w:rsidRPr="009A21F6">
          <w:rPr>
            <w:rStyle w:val="Hyperlink"/>
            <w:u w:val="none"/>
          </w:rPr>
          <w:t>Gambar 19: Alasan Tidak Memiliki atau Menggunakan Alat Bantu yang Dibutuhkan</w:t>
        </w:r>
        <w:r w:rsidR="00ED6FD4" w:rsidRPr="009A21F6">
          <w:rPr>
            <w:webHidden/>
          </w:rPr>
          <w:tab/>
        </w:r>
        <w:r w:rsidR="00ED6FD4" w:rsidRPr="009A21F6">
          <w:rPr>
            <w:webHidden/>
          </w:rPr>
          <w:fldChar w:fldCharType="begin"/>
        </w:r>
        <w:r w:rsidR="00ED6FD4" w:rsidRPr="009A21F6">
          <w:rPr>
            <w:webHidden/>
          </w:rPr>
          <w:instrText xml:space="preserve"> PAGEREF _Toc99140940 \h </w:instrText>
        </w:r>
        <w:r w:rsidR="00ED6FD4" w:rsidRPr="009A21F6">
          <w:rPr>
            <w:webHidden/>
          </w:rPr>
        </w:r>
        <w:r w:rsidR="00ED6FD4" w:rsidRPr="009A21F6">
          <w:rPr>
            <w:webHidden/>
          </w:rPr>
          <w:fldChar w:fldCharType="separate"/>
        </w:r>
        <w:r w:rsidR="003C6858">
          <w:rPr>
            <w:webHidden/>
          </w:rPr>
          <w:t>18</w:t>
        </w:r>
        <w:r w:rsidR="00ED6FD4" w:rsidRPr="009A21F6">
          <w:rPr>
            <w:webHidden/>
          </w:rPr>
          <w:fldChar w:fldCharType="end"/>
        </w:r>
      </w:hyperlink>
    </w:p>
    <w:p w14:paraId="7C3EF4B9" w14:textId="1CBB3371" w:rsidR="00ED6FD4" w:rsidRPr="009A21F6" w:rsidRDefault="004E5A59" w:rsidP="004E19AD">
      <w:pPr>
        <w:pStyle w:val="TableContent"/>
        <w:ind w:left="1210" w:right="720" w:hanging="1210"/>
      </w:pPr>
      <w:hyperlink w:anchor="_Toc99140941" w:history="1">
        <w:r w:rsidR="00ED6FD4" w:rsidRPr="009A21F6">
          <w:rPr>
            <w:rStyle w:val="Hyperlink"/>
            <w:u w:val="none"/>
          </w:rPr>
          <w:t>Gambar 20: Tingkat Kesulitan Mengikuti Pembelajaran Jarak Jauh Responden Pelajar (Berdasarkan Jenis Disabilitas)</w:t>
        </w:r>
        <w:r w:rsidR="00ED6FD4" w:rsidRPr="009A21F6">
          <w:rPr>
            <w:webHidden/>
          </w:rPr>
          <w:tab/>
        </w:r>
        <w:r w:rsidR="00ED6FD4" w:rsidRPr="009A21F6">
          <w:rPr>
            <w:webHidden/>
          </w:rPr>
          <w:fldChar w:fldCharType="begin"/>
        </w:r>
        <w:r w:rsidR="00ED6FD4" w:rsidRPr="009A21F6">
          <w:rPr>
            <w:webHidden/>
          </w:rPr>
          <w:instrText xml:space="preserve"> PAGEREF _Toc99140941 \h </w:instrText>
        </w:r>
        <w:r w:rsidR="00ED6FD4" w:rsidRPr="009A21F6">
          <w:rPr>
            <w:webHidden/>
          </w:rPr>
        </w:r>
        <w:r w:rsidR="00ED6FD4" w:rsidRPr="009A21F6">
          <w:rPr>
            <w:webHidden/>
          </w:rPr>
          <w:fldChar w:fldCharType="separate"/>
        </w:r>
        <w:r w:rsidR="003C6858">
          <w:rPr>
            <w:webHidden/>
          </w:rPr>
          <w:t>20</w:t>
        </w:r>
        <w:r w:rsidR="00ED6FD4" w:rsidRPr="009A21F6">
          <w:rPr>
            <w:webHidden/>
          </w:rPr>
          <w:fldChar w:fldCharType="end"/>
        </w:r>
      </w:hyperlink>
    </w:p>
    <w:p w14:paraId="163F45E2" w14:textId="2DFFD5C8" w:rsidR="00ED6FD4" w:rsidRPr="009A21F6" w:rsidRDefault="004E5A59" w:rsidP="004E19AD">
      <w:pPr>
        <w:pStyle w:val="TableContent"/>
        <w:ind w:left="1210" w:right="720" w:hanging="1210"/>
      </w:pPr>
      <w:hyperlink w:anchor="_Toc99140942" w:history="1">
        <w:r w:rsidR="00ED6FD4" w:rsidRPr="009A21F6">
          <w:rPr>
            <w:rStyle w:val="Hyperlink"/>
            <w:u w:val="none"/>
          </w:rPr>
          <w:t>Gambar 21:  Alasan Kesulitan Mengikuti Pembelajaran Jarak Jauh Bagi Responden Siswa</w:t>
        </w:r>
        <w:r w:rsidR="00ED6FD4" w:rsidRPr="009A21F6">
          <w:rPr>
            <w:webHidden/>
          </w:rPr>
          <w:tab/>
        </w:r>
        <w:r w:rsidR="00ED6FD4" w:rsidRPr="009A21F6">
          <w:rPr>
            <w:webHidden/>
          </w:rPr>
          <w:fldChar w:fldCharType="begin"/>
        </w:r>
        <w:r w:rsidR="00ED6FD4" w:rsidRPr="009A21F6">
          <w:rPr>
            <w:webHidden/>
          </w:rPr>
          <w:instrText xml:space="preserve"> PAGEREF _Toc99140942 \h </w:instrText>
        </w:r>
        <w:r w:rsidR="00ED6FD4" w:rsidRPr="009A21F6">
          <w:rPr>
            <w:webHidden/>
          </w:rPr>
        </w:r>
        <w:r w:rsidR="00ED6FD4" w:rsidRPr="009A21F6">
          <w:rPr>
            <w:webHidden/>
          </w:rPr>
          <w:fldChar w:fldCharType="separate"/>
        </w:r>
        <w:r w:rsidR="003C6858">
          <w:rPr>
            <w:webHidden/>
          </w:rPr>
          <w:t>20</w:t>
        </w:r>
        <w:r w:rsidR="00ED6FD4" w:rsidRPr="009A21F6">
          <w:rPr>
            <w:webHidden/>
          </w:rPr>
          <w:fldChar w:fldCharType="end"/>
        </w:r>
      </w:hyperlink>
    </w:p>
    <w:p w14:paraId="1468BF81" w14:textId="3CBD2F09" w:rsidR="00ED6FD4" w:rsidRPr="009A21F6" w:rsidRDefault="004E5A59" w:rsidP="004E19AD">
      <w:pPr>
        <w:pStyle w:val="TableContent"/>
        <w:ind w:left="1210" w:right="720" w:hanging="1210"/>
      </w:pPr>
      <w:hyperlink w:anchor="_Toc99140943" w:history="1">
        <w:r w:rsidR="00ED6FD4" w:rsidRPr="009A21F6">
          <w:rPr>
            <w:rStyle w:val="Hyperlink"/>
            <w:u w:val="none"/>
          </w:rPr>
          <w:t>Gambar 22: Penggunaan Platform Pertemuan Digital pada Siswa Penyandang Disabilitas</w:t>
        </w:r>
        <w:r w:rsidR="00ED6FD4" w:rsidRPr="009A21F6">
          <w:rPr>
            <w:webHidden/>
          </w:rPr>
          <w:tab/>
        </w:r>
        <w:r w:rsidR="00ED6FD4" w:rsidRPr="009A21F6">
          <w:rPr>
            <w:webHidden/>
          </w:rPr>
          <w:fldChar w:fldCharType="begin"/>
        </w:r>
        <w:r w:rsidR="00ED6FD4" w:rsidRPr="009A21F6">
          <w:rPr>
            <w:webHidden/>
          </w:rPr>
          <w:instrText xml:space="preserve"> PAGEREF _Toc99140943 \h </w:instrText>
        </w:r>
        <w:r w:rsidR="00ED6FD4" w:rsidRPr="009A21F6">
          <w:rPr>
            <w:webHidden/>
          </w:rPr>
        </w:r>
        <w:r w:rsidR="00ED6FD4" w:rsidRPr="009A21F6">
          <w:rPr>
            <w:webHidden/>
          </w:rPr>
          <w:fldChar w:fldCharType="separate"/>
        </w:r>
        <w:r w:rsidR="003C6858">
          <w:rPr>
            <w:webHidden/>
          </w:rPr>
          <w:t>21</w:t>
        </w:r>
        <w:r w:rsidR="00ED6FD4" w:rsidRPr="009A21F6">
          <w:rPr>
            <w:webHidden/>
          </w:rPr>
          <w:fldChar w:fldCharType="end"/>
        </w:r>
      </w:hyperlink>
    </w:p>
    <w:p w14:paraId="11876785" w14:textId="76E8FEC6" w:rsidR="00ED6FD4" w:rsidRPr="009A21F6" w:rsidRDefault="004E5A59" w:rsidP="004E19AD">
      <w:pPr>
        <w:pStyle w:val="TableContent"/>
        <w:ind w:left="1210" w:right="720" w:hanging="1210"/>
      </w:pPr>
      <w:hyperlink w:anchor="_Toc99140944" w:history="1">
        <w:r w:rsidR="00ED6FD4" w:rsidRPr="009A21F6">
          <w:rPr>
            <w:rStyle w:val="Hyperlink"/>
            <w:u w:val="none"/>
          </w:rPr>
          <w:t>Gambar 23: Perubahan Penggunaan Platform Pembelajaran Digital untuk Siswa (Berdasarkan Jenis Disabilitas)</w:t>
        </w:r>
        <w:r w:rsidR="00ED6FD4" w:rsidRPr="009A21F6">
          <w:rPr>
            <w:webHidden/>
          </w:rPr>
          <w:tab/>
        </w:r>
        <w:r w:rsidR="00ED6FD4" w:rsidRPr="009A21F6">
          <w:rPr>
            <w:webHidden/>
          </w:rPr>
          <w:fldChar w:fldCharType="begin"/>
        </w:r>
        <w:r w:rsidR="00ED6FD4" w:rsidRPr="009A21F6">
          <w:rPr>
            <w:webHidden/>
          </w:rPr>
          <w:instrText xml:space="preserve"> PAGEREF _Toc99140944 \h </w:instrText>
        </w:r>
        <w:r w:rsidR="00ED6FD4" w:rsidRPr="009A21F6">
          <w:rPr>
            <w:webHidden/>
          </w:rPr>
        </w:r>
        <w:r w:rsidR="00ED6FD4" w:rsidRPr="009A21F6">
          <w:rPr>
            <w:webHidden/>
          </w:rPr>
          <w:fldChar w:fldCharType="separate"/>
        </w:r>
        <w:r w:rsidR="003C6858">
          <w:rPr>
            <w:webHidden/>
          </w:rPr>
          <w:t>22</w:t>
        </w:r>
        <w:r w:rsidR="00ED6FD4" w:rsidRPr="009A21F6">
          <w:rPr>
            <w:webHidden/>
          </w:rPr>
          <w:fldChar w:fldCharType="end"/>
        </w:r>
      </w:hyperlink>
    </w:p>
    <w:p w14:paraId="129B20E0" w14:textId="300325F2" w:rsidR="00ED6FD4" w:rsidRPr="009A21F6" w:rsidRDefault="004E5A59" w:rsidP="004E19AD">
      <w:pPr>
        <w:pStyle w:val="TableContent"/>
        <w:ind w:left="1210" w:right="720" w:hanging="1210"/>
      </w:pPr>
      <w:hyperlink w:anchor="_Toc99140945" w:history="1">
        <w:r w:rsidR="00ED6FD4" w:rsidRPr="009A21F6">
          <w:rPr>
            <w:rStyle w:val="Hyperlink"/>
            <w:u w:val="none"/>
          </w:rPr>
          <w:t>Gambar 24: Tingkat Kesulitan Membayar SPP dan Perlengkapan Sekolah</w:t>
        </w:r>
        <w:r w:rsidR="00ED6FD4" w:rsidRPr="009A21F6">
          <w:rPr>
            <w:webHidden/>
          </w:rPr>
          <w:tab/>
        </w:r>
        <w:r w:rsidR="00ED6FD4" w:rsidRPr="009A21F6">
          <w:rPr>
            <w:webHidden/>
          </w:rPr>
          <w:fldChar w:fldCharType="begin"/>
        </w:r>
        <w:r w:rsidR="00ED6FD4" w:rsidRPr="009A21F6">
          <w:rPr>
            <w:webHidden/>
          </w:rPr>
          <w:instrText xml:space="preserve"> PAGEREF _Toc99140945 \h </w:instrText>
        </w:r>
        <w:r w:rsidR="00ED6FD4" w:rsidRPr="009A21F6">
          <w:rPr>
            <w:webHidden/>
          </w:rPr>
        </w:r>
        <w:r w:rsidR="00ED6FD4" w:rsidRPr="009A21F6">
          <w:rPr>
            <w:webHidden/>
          </w:rPr>
          <w:fldChar w:fldCharType="separate"/>
        </w:r>
        <w:r w:rsidR="003C6858">
          <w:rPr>
            <w:webHidden/>
          </w:rPr>
          <w:t>23</w:t>
        </w:r>
        <w:r w:rsidR="00ED6FD4" w:rsidRPr="009A21F6">
          <w:rPr>
            <w:webHidden/>
          </w:rPr>
          <w:fldChar w:fldCharType="end"/>
        </w:r>
      </w:hyperlink>
    </w:p>
    <w:p w14:paraId="6448F6C2" w14:textId="660FB42C" w:rsidR="00ED6FD4" w:rsidRPr="009A21F6" w:rsidRDefault="004E5A59" w:rsidP="004E19AD">
      <w:pPr>
        <w:pStyle w:val="TableContent"/>
        <w:ind w:left="1210" w:right="720" w:hanging="1210"/>
      </w:pPr>
      <w:hyperlink w:anchor="_Toc99140946" w:history="1">
        <w:r w:rsidR="00ED6FD4" w:rsidRPr="009A21F6">
          <w:rPr>
            <w:rStyle w:val="Hyperlink"/>
            <w:u w:val="none"/>
          </w:rPr>
          <w:t>Gambar 25: Tingkat Kesulitan Mendapatkan Pendamping Belajar</w:t>
        </w:r>
        <w:r w:rsidR="00ED6FD4" w:rsidRPr="009A21F6">
          <w:rPr>
            <w:webHidden/>
          </w:rPr>
          <w:tab/>
        </w:r>
        <w:r w:rsidR="00ED6FD4" w:rsidRPr="009A21F6">
          <w:rPr>
            <w:webHidden/>
          </w:rPr>
          <w:fldChar w:fldCharType="begin"/>
        </w:r>
        <w:r w:rsidR="00ED6FD4" w:rsidRPr="009A21F6">
          <w:rPr>
            <w:webHidden/>
          </w:rPr>
          <w:instrText xml:space="preserve"> PAGEREF _Toc99140946 \h </w:instrText>
        </w:r>
        <w:r w:rsidR="00ED6FD4" w:rsidRPr="009A21F6">
          <w:rPr>
            <w:webHidden/>
          </w:rPr>
        </w:r>
        <w:r w:rsidR="00ED6FD4" w:rsidRPr="009A21F6">
          <w:rPr>
            <w:webHidden/>
          </w:rPr>
          <w:fldChar w:fldCharType="separate"/>
        </w:r>
        <w:r w:rsidR="003C6858">
          <w:rPr>
            <w:webHidden/>
          </w:rPr>
          <w:t>23</w:t>
        </w:r>
        <w:r w:rsidR="00ED6FD4" w:rsidRPr="009A21F6">
          <w:rPr>
            <w:webHidden/>
          </w:rPr>
          <w:fldChar w:fldCharType="end"/>
        </w:r>
      </w:hyperlink>
    </w:p>
    <w:p w14:paraId="5E2F51F5" w14:textId="5C03DCC3" w:rsidR="00ED6FD4" w:rsidRPr="009A21F6" w:rsidRDefault="004E5A59" w:rsidP="004E19AD">
      <w:pPr>
        <w:pStyle w:val="TableContent"/>
        <w:ind w:left="1210" w:right="720" w:hanging="1210"/>
      </w:pPr>
      <w:hyperlink w:anchor="_Toc99140947" w:history="1">
        <w:r w:rsidR="00ED6FD4" w:rsidRPr="009A21F6">
          <w:rPr>
            <w:rStyle w:val="Hyperlink"/>
            <w:u w:val="none"/>
          </w:rPr>
          <w:t>Gambar 26: Jumlah Responden yang Melaporkan Telah Menerima Program Perlindungan Sosial Utama Pemerintah</w:t>
        </w:r>
        <w:r w:rsidR="00ED6FD4" w:rsidRPr="009A21F6">
          <w:rPr>
            <w:webHidden/>
          </w:rPr>
          <w:tab/>
        </w:r>
        <w:r w:rsidR="00ED6FD4" w:rsidRPr="009A21F6">
          <w:rPr>
            <w:webHidden/>
          </w:rPr>
          <w:fldChar w:fldCharType="begin"/>
        </w:r>
        <w:r w:rsidR="00ED6FD4" w:rsidRPr="009A21F6">
          <w:rPr>
            <w:webHidden/>
          </w:rPr>
          <w:instrText xml:space="preserve"> PAGEREF _Toc99140947 \h </w:instrText>
        </w:r>
        <w:r w:rsidR="00ED6FD4" w:rsidRPr="009A21F6">
          <w:rPr>
            <w:webHidden/>
          </w:rPr>
        </w:r>
        <w:r w:rsidR="00ED6FD4" w:rsidRPr="009A21F6">
          <w:rPr>
            <w:webHidden/>
          </w:rPr>
          <w:fldChar w:fldCharType="separate"/>
        </w:r>
        <w:r w:rsidR="003C6858">
          <w:rPr>
            <w:webHidden/>
          </w:rPr>
          <w:t>25</w:t>
        </w:r>
        <w:r w:rsidR="00ED6FD4" w:rsidRPr="009A21F6">
          <w:rPr>
            <w:webHidden/>
          </w:rPr>
          <w:fldChar w:fldCharType="end"/>
        </w:r>
      </w:hyperlink>
    </w:p>
    <w:p w14:paraId="586809E8" w14:textId="740810F5" w:rsidR="00ED6FD4" w:rsidRPr="009A21F6" w:rsidRDefault="004E5A59" w:rsidP="004E19AD">
      <w:pPr>
        <w:pStyle w:val="TableContent"/>
        <w:ind w:left="1210" w:right="720" w:hanging="1210"/>
      </w:pPr>
      <w:hyperlink w:anchor="_Toc99140948" w:history="1">
        <w:r w:rsidR="00ED6FD4" w:rsidRPr="009A21F6">
          <w:rPr>
            <w:rStyle w:val="Hyperlink"/>
            <w:u w:val="none"/>
          </w:rPr>
          <w:t>Gambar 27: Cakupan Program Perlindungan Sosial Utama Pemerintah bagi Penyandang Disabilitas (Juli-Desember 2020)</w:t>
        </w:r>
        <w:r w:rsidR="00ED6FD4" w:rsidRPr="009A21F6">
          <w:rPr>
            <w:webHidden/>
          </w:rPr>
          <w:tab/>
        </w:r>
        <w:r w:rsidR="00ED6FD4" w:rsidRPr="009A21F6">
          <w:rPr>
            <w:webHidden/>
          </w:rPr>
          <w:fldChar w:fldCharType="begin"/>
        </w:r>
        <w:r w:rsidR="00ED6FD4" w:rsidRPr="009A21F6">
          <w:rPr>
            <w:webHidden/>
          </w:rPr>
          <w:instrText xml:space="preserve"> PAGEREF _Toc99140948 \h </w:instrText>
        </w:r>
        <w:r w:rsidR="00ED6FD4" w:rsidRPr="009A21F6">
          <w:rPr>
            <w:webHidden/>
          </w:rPr>
        </w:r>
        <w:r w:rsidR="00ED6FD4" w:rsidRPr="009A21F6">
          <w:rPr>
            <w:webHidden/>
          </w:rPr>
          <w:fldChar w:fldCharType="separate"/>
        </w:r>
        <w:r w:rsidR="003C6858">
          <w:rPr>
            <w:webHidden/>
          </w:rPr>
          <w:t>26</w:t>
        </w:r>
        <w:r w:rsidR="00ED6FD4" w:rsidRPr="009A21F6">
          <w:rPr>
            <w:webHidden/>
          </w:rPr>
          <w:fldChar w:fldCharType="end"/>
        </w:r>
      </w:hyperlink>
    </w:p>
    <w:p w14:paraId="2A50E452" w14:textId="5BA96B9E" w:rsidR="00ED6FD4" w:rsidRPr="009A21F6" w:rsidRDefault="004E5A59" w:rsidP="004E19AD">
      <w:pPr>
        <w:pStyle w:val="TableContent"/>
        <w:ind w:left="1210" w:right="720" w:hanging="1210"/>
      </w:pPr>
      <w:hyperlink w:anchor="_Toc99140949" w:history="1">
        <w:r w:rsidR="00ED6FD4" w:rsidRPr="009A21F6">
          <w:rPr>
            <w:rStyle w:val="Hyperlink"/>
            <w:u w:val="none"/>
          </w:rPr>
          <w:t>Gambar 28: Jumlah Penerima Manfaat Perlindungan Sosial Reguler Lintas Periode</w:t>
        </w:r>
        <w:r w:rsidR="00ED6FD4" w:rsidRPr="009A21F6">
          <w:rPr>
            <w:webHidden/>
          </w:rPr>
          <w:tab/>
        </w:r>
        <w:r w:rsidR="00ED6FD4" w:rsidRPr="009A21F6">
          <w:rPr>
            <w:webHidden/>
          </w:rPr>
          <w:fldChar w:fldCharType="begin"/>
        </w:r>
        <w:r w:rsidR="00ED6FD4" w:rsidRPr="009A21F6">
          <w:rPr>
            <w:webHidden/>
          </w:rPr>
          <w:instrText xml:space="preserve"> PAGEREF _Toc99140949 \h </w:instrText>
        </w:r>
        <w:r w:rsidR="00ED6FD4" w:rsidRPr="009A21F6">
          <w:rPr>
            <w:webHidden/>
          </w:rPr>
        </w:r>
        <w:r w:rsidR="00ED6FD4" w:rsidRPr="009A21F6">
          <w:rPr>
            <w:webHidden/>
          </w:rPr>
          <w:fldChar w:fldCharType="separate"/>
        </w:r>
        <w:r w:rsidR="003C6858">
          <w:rPr>
            <w:webHidden/>
          </w:rPr>
          <w:t>28</w:t>
        </w:r>
        <w:r w:rsidR="00ED6FD4" w:rsidRPr="009A21F6">
          <w:rPr>
            <w:webHidden/>
          </w:rPr>
          <w:fldChar w:fldCharType="end"/>
        </w:r>
      </w:hyperlink>
    </w:p>
    <w:p w14:paraId="7C53EBDC" w14:textId="4634EF24" w:rsidR="00ED6FD4" w:rsidRPr="009A21F6" w:rsidRDefault="004E5A59" w:rsidP="004E19AD">
      <w:pPr>
        <w:pStyle w:val="TableContent"/>
        <w:ind w:left="1210" w:right="720" w:hanging="1210"/>
      </w:pPr>
      <w:hyperlink w:anchor="_Toc99140950" w:history="1">
        <w:r w:rsidR="00ED6FD4" w:rsidRPr="009A21F6">
          <w:rPr>
            <w:rStyle w:val="Hyperlink"/>
            <w:u w:val="none"/>
          </w:rPr>
          <w:t>Gambar 29: Jumlah Responden Penerima Program Perlindungan Sosial COVID-19 (Periode Maret-Juni 2020 dan Juli-Desember 2020)</w:t>
        </w:r>
        <w:r w:rsidR="00ED6FD4" w:rsidRPr="009A21F6">
          <w:rPr>
            <w:webHidden/>
          </w:rPr>
          <w:tab/>
        </w:r>
        <w:r w:rsidR="00ED6FD4" w:rsidRPr="009A21F6">
          <w:rPr>
            <w:webHidden/>
          </w:rPr>
          <w:fldChar w:fldCharType="begin"/>
        </w:r>
        <w:r w:rsidR="00ED6FD4" w:rsidRPr="009A21F6">
          <w:rPr>
            <w:webHidden/>
          </w:rPr>
          <w:instrText xml:space="preserve"> PAGEREF _Toc99140950 \h </w:instrText>
        </w:r>
        <w:r w:rsidR="00ED6FD4" w:rsidRPr="009A21F6">
          <w:rPr>
            <w:webHidden/>
          </w:rPr>
        </w:r>
        <w:r w:rsidR="00ED6FD4" w:rsidRPr="009A21F6">
          <w:rPr>
            <w:webHidden/>
          </w:rPr>
          <w:fldChar w:fldCharType="separate"/>
        </w:r>
        <w:r w:rsidR="003C6858">
          <w:rPr>
            <w:webHidden/>
          </w:rPr>
          <w:t>28</w:t>
        </w:r>
        <w:r w:rsidR="00ED6FD4" w:rsidRPr="009A21F6">
          <w:rPr>
            <w:webHidden/>
          </w:rPr>
          <w:fldChar w:fldCharType="end"/>
        </w:r>
      </w:hyperlink>
    </w:p>
    <w:p w14:paraId="3A8C6177" w14:textId="29E2033C" w:rsidR="00ED6FD4" w:rsidRPr="009A21F6" w:rsidRDefault="004E5A59" w:rsidP="004E19AD">
      <w:pPr>
        <w:pStyle w:val="TableContent"/>
        <w:ind w:left="1210" w:right="720" w:hanging="1210"/>
      </w:pPr>
      <w:hyperlink w:anchor="_Toc99140951" w:history="1">
        <w:r w:rsidR="00ED6FD4" w:rsidRPr="009A21F6">
          <w:rPr>
            <w:rStyle w:val="Hyperlink"/>
            <w:u w:val="none"/>
          </w:rPr>
          <w:t>Gambar 30: Penerima Manfaat Program Perlindungan Sosial Pemerintah Berdasarkan Tingkat Pendapatan (Maret-Juni 2020)</w:t>
        </w:r>
        <w:r w:rsidR="00ED6FD4" w:rsidRPr="009A21F6">
          <w:rPr>
            <w:webHidden/>
          </w:rPr>
          <w:tab/>
        </w:r>
        <w:r w:rsidR="00ED6FD4" w:rsidRPr="009A21F6">
          <w:rPr>
            <w:webHidden/>
          </w:rPr>
          <w:fldChar w:fldCharType="begin"/>
        </w:r>
        <w:r w:rsidR="00ED6FD4" w:rsidRPr="009A21F6">
          <w:rPr>
            <w:webHidden/>
          </w:rPr>
          <w:instrText xml:space="preserve"> PAGEREF _Toc99140951 \h </w:instrText>
        </w:r>
        <w:r w:rsidR="00ED6FD4" w:rsidRPr="009A21F6">
          <w:rPr>
            <w:webHidden/>
          </w:rPr>
        </w:r>
        <w:r w:rsidR="00ED6FD4" w:rsidRPr="009A21F6">
          <w:rPr>
            <w:webHidden/>
          </w:rPr>
          <w:fldChar w:fldCharType="separate"/>
        </w:r>
        <w:r w:rsidR="003C6858">
          <w:rPr>
            <w:webHidden/>
          </w:rPr>
          <w:t>29</w:t>
        </w:r>
        <w:r w:rsidR="00ED6FD4" w:rsidRPr="009A21F6">
          <w:rPr>
            <w:webHidden/>
          </w:rPr>
          <w:fldChar w:fldCharType="end"/>
        </w:r>
      </w:hyperlink>
    </w:p>
    <w:p w14:paraId="3683E687" w14:textId="2B593882" w:rsidR="00ED6FD4" w:rsidRPr="009A21F6" w:rsidRDefault="004E5A59" w:rsidP="004E19AD">
      <w:pPr>
        <w:pStyle w:val="TableContent"/>
        <w:ind w:left="1210" w:right="720" w:hanging="1210"/>
      </w:pPr>
      <w:hyperlink w:anchor="_Toc99140952" w:history="1">
        <w:r w:rsidR="00ED6FD4" w:rsidRPr="009A21F6">
          <w:rPr>
            <w:rStyle w:val="Hyperlink"/>
            <w:u w:val="none"/>
          </w:rPr>
          <w:t>Gambar 31: Proporsi Pekerja Dengan/Tanpa Perlindungan Sosial (Berdasarkan Perubahan Pendapatan)</w:t>
        </w:r>
        <w:r w:rsidR="00ED6FD4" w:rsidRPr="009A21F6">
          <w:rPr>
            <w:webHidden/>
          </w:rPr>
          <w:tab/>
        </w:r>
        <w:r w:rsidR="00ED6FD4" w:rsidRPr="009A21F6">
          <w:rPr>
            <w:webHidden/>
          </w:rPr>
          <w:fldChar w:fldCharType="begin"/>
        </w:r>
        <w:r w:rsidR="00ED6FD4" w:rsidRPr="009A21F6">
          <w:rPr>
            <w:webHidden/>
          </w:rPr>
          <w:instrText xml:space="preserve"> PAGEREF _Toc99140952 \h </w:instrText>
        </w:r>
        <w:r w:rsidR="00ED6FD4" w:rsidRPr="009A21F6">
          <w:rPr>
            <w:webHidden/>
          </w:rPr>
        </w:r>
        <w:r w:rsidR="00ED6FD4" w:rsidRPr="009A21F6">
          <w:rPr>
            <w:webHidden/>
          </w:rPr>
          <w:fldChar w:fldCharType="separate"/>
        </w:r>
        <w:r w:rsidR="003C6858">
          <w:rPr>
            <w:webHidden/>
          </w:rPr>
          <w:t>29</w:t>
        </w:r>
        <w:r w:rsidR="00ED6FD4" w:rsidRPr="009A21F6">
          <w:rPr>
            <w:webHidden/>
          </w:rPr>
          <w:fldChar w:fldCharType="end"/>
        </w:r>
      </w:hyperlink>
    </w:p>
    <w:p w14:paraId="01540DE7" w14:textId="77777777" w:rsidR="00ED6FD4" w:rsidRPr="009A21F6" w:rsidRDefault="00ED6FD4" w:rsidP="004E19AD">
      <w:pPr>
        <w:pStyle w:val="TableContent"/>
        <w:ind w:left="1210" w:right="720" w:hanging="1210"/>
      </w:pPr>
      <w:r w:rsidRPr="009A21F6">
        <w:fldChar w:fldCharType="end"/>
      </w:r>
      <w:r w:rsidRPr="009A21F6">
        <w:fldChar w:fldCharType="begin"/>
      </w:r>
      <w:r w:rsidRPr="009A21F6">
        <w:instrText xml:space="preserve"> TOC \h \z \c "Tabel" </w:instrText>
      </w:r>
      <w:r w:rsidRPr="009A21F6">
        <w:fldChar w:fldCharType="separate"/>
      </w:r>
    </w:p>
    <w:p w14:paraId="10A5FB1D" w14:textId="71CB771B" w:rsidR="00ED6FD4" w:rsidRPr="009A21F6" w:rsidRDefault="004E5A59" w:rsidP="004E19AD">
      <w:pPr>
        <w:pStyle w:val="TableContent"/>
        <w:ind w:left="1210" w:right="720" w:hanging="1210"/>
      </w:pPr>
      <w:hyperlink w:anchor="_Toc99141006" w:history="1">
        <w:r w:rsidR="00ED6FD4" w:rsidRPr="009A21F6">
          <w:rPr>
            <w:rStyle w:val="Hyperlink"/>
            <w:u w:val="none"/>
          </w:rPr>
          <w:t>Tabel 1: Responden Melaporkan Kesulitan Penyediaan Kebutuhan (Berdasarkan Tingkat Kesulitan)</w:t>
        </w:r>
        <w:r w:rsidR="00ED6FD4" w:rsidRPr="009A21F6">
          <w:rPr>
            <w:webHidden/>
          </w:rPr>
          <w:tab/>
        </w:r>
        <w:r w:rsidR="00ED6FD4" w:rsidRPr="009A21F6">
          <w:rPr>
            <w:webHidden/>
          </w:rPr>
          <w:fldChar w:fldCharType="begin"/>
        </w:r>
        <w:r w:rsidR="00ED6FD4" w:rsidRPr="009A21F6">
          <w:rPr>
            <w:webHidden/>
          </w:rPr>
          <w:instrText xml:space="preserve"> PAGEREF _Toc99141006 \h </w:instrText>
        </w:r>
        <w:r w:rsidR="00ED6FD4" w:rsidRPr="009A21F6">
          <w:rPr>
            <w:webHidden/>
          </w:rPr>
        </w:r>
        <w:r w:rsidR="00ED6FD4" w:rsidRPr="009A21F6">
          <w:rPr>
            <w:webHidden/>
          </w:rPr>
          <w:fldChar w:fldCharType="separate"/>
        </w:r>
        <w:r w:rsidR="003C6858">
          <w:rPr>
            <w:webHidden/>
          </w:rPr>
          <w:t>13</w:t>
        </w:r>
        <w:r w:rsidR="00ED6FD4" w:rsidRPr="009A21F6">
          <w:rPr>
            <w:webHidden/>
          </w:rPr>
          <w:fldChar w:fldCharType="end"/>
        </w:r>
      </w:hyperlink>
    </w:p>
    <w:p w14:paraId="3FB0C811" w14:textId="77777777" w:rsidR="00ED6FD4" w:rsidRPr="009A21F6" w:rsidRDefault="00ED6FD4" w:rsidP="004E19AD">
      <w:pPr>
        <w:pStyle w:val="TableContent"/>
        <w:ind w:left="1210" w:right="720" w:hanging="1210"/>
      </w:pPr>
      <w:r w:rsidRPr="009A21F6">
        <w:fldChar w:fldCharType="end"/>
      </w:r>
    </w:p>
    <w:p w14:paraId="31A50E9B" w14:textId="77777777" w:rsidR="00ED6FD4" w:rsidRPr="00F62358" w:rsidRDefault="00ED6FD4" w:rsidP="00EA6644">
      <w:pPr>
        <w:pStyle w:val="Heading1"/>
        <w:rPr>
          <w:lang w:val="id-ID"/>
        </w:rPr>
        <w:sectPr w:rsidR="00ED6FD4" w:rsidRPr="00F62358" w:rsidSect="004E19AD">
          <w:footerReference w:type="first" r:id="rId17"/>
          <w:pgSz w:w="11900" w:h="16840" w:code="9"/>
          <w:pgMar w:top="1440" w:right="1440" w:bottom="1440" w:left="1440" w:header="567" w:footer="567" w:gutter="0"/>
          <w:pgNumType w:fmt="lowerRoman"/>
          <w:cols w:space="720"/>
          <w:docGrid w:linePitch="326"/>
          <w15:footnoteColumns w:val="1"/>
        </w:sectPr>
      </w:pPr>
    </w:p>
    <w:p w14:paraId="76982663" w14:textId="115E3C99" w:rsidR="00BC35EC" w:rsidRPr="00F62358" w:rsidRDefault="00201221" w:rsidP="00EA6644">
      <w:pPr>
        <w:pStyle w:val="Heading1"/>
        <w:rPr>
          <w:lang w:val="id-ID"/>
        </w:rPr>
      </w:pPr>
      <w:bookmarkStart w:id="21" w:name="_Toc100514256"/>
      <w:r w:rsidRPr="00F62358">
        <w:rPr>
          <w:lang w:val="id-ID"/>
        </w:rPr>
        <w:lastRenderedPageBreak/>
        <w:t>Singkatan dan Akronim</w:t>
      </w:r>
      <w:bookmarkEnd w:id="20"/>
      <w:bookmarkEnd w:id="21"/>
    </w:p>
    <w:p w14:paraId="074822EF" w14:textId="77777777" w:rsidR="00EA6644" w:rsidRPr="00F62358" w:rsidRDefault="00EA6644" w:rsidP="00EA6644">
      <w:pPr>
        <w:rPr>
          <w:lang w:val="id-ID"/>
        </w:rPr>
      </w:pPr>
    </w:p>
    <w:p w14:paraId="4A567A16"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ASPD</w:t>
      </w:r>
      <w:r w:rsidRPr="00F62358">
        <w:rPr>
          <w:rFonts w:cs="Open Sans"/>
          <w:szCs w:val="22"/>
          <w:lang w:val="id-ID"/>
        </w:rPr>
        <w:tab/>
      </w:r>
      <w:r w:rsidRPr="00F62358">
        <w:rPr>
          <w:rFonts w:cs="Open Sans"/>
          <w:szCs w:val="22"/>
          <w:lang w:val="id-ID"/>
        </w:rPr>
        <w:tab/>
        <w:t xml:space="preserve">Asistensi Sosial Penyandang Disabilitas </w:t>
      </w:r>
    </w:p>
    <w:p w14:paraId="72967774" w14:textId="639039C2" w:rsidR="00201221" w:rsidRPr="00F62358" w:rsidRDefault="00201221" w:rsidP="00201221">
      <w:pPr>
        <w:pStyle w:val="BodyText"/>
        <w:ind w:left="2127" w:hanging="2127"/>
        <w:rPr>
          <w:rFonts w:cs="Open Sans"/>
          <w:szCs w:val="22"/>
          <w:lang w:val="id-ID"/>
        </w:rPr>
      </w:pPr>
      <w:r w:rsidRPr="00F62358">
        <w:rPr>
          <w:rFonts w:cs="Open Sans"/>
          <w:szCs w:val="22"/>
          <w:lang w:val="id-ID"/>
        </w:rPr>
        <w:t>Bappenas</w:t>
      </w:r>
      <w:r w:rsidRPr="00F62358">
        <w:rPr>
          <w:rFonts w:cs="Open Sans"/>
          <w:szCs w:val="22"/>
          <w:lang w:val="id-ID"/>
        </w:rPr>
        <w:tab/>
      </w:r>
      <w:r w:rsidRPr="00F62358">
        <w:rPr>
          <w:rFonts w:cs="Open Sans"/>
          <w:szCs w:val="22"/>
          <w:lang w:val="id-ID"/>
        </w:rPr>
        <w:tab/>
        <w:t>Badan</w:t>
      </w:r>
      <w:r w:rsidR="000D376A" w:rsidRPr="00F62358">
        <w:rPr>
          <w:rFonts w:cs="Open Sans"/>
          <w:szCs w:val="22"/>
          <w:lang w:val="id-ID"/>
        </w:rPr>
        <w:t xml:space="preserve"> </w:t>
      </w:r>
      <w:r w:rsidRPr="00F62358">
        <w:rPr>
          <w:rFonts w:cs="Open Sans"/>
          <w:szCs w:val="22"/>
          <w:lang w:val="id-ID"/>
        </w:rPr>
        <w:t>Perencanaan Pembangunan Nasional/Kementerian Perencanaan Pembangunan Nasional</w:t>
      </w:r>
    </w:p>
    <w:p w14:paraId="117198B3"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BLT-DD</w:t>
      </w:r>
      <w:r w:rsidRPr="00F62358">
        <w:rPr>
          <w:rFonts w:cs="Open Sans"/>
          <w:szCs w:val="22"/>
          <w:lang w:val="id-ID"/>
        </w:rPr>
        <w:tab/>
      </w:r>
      <w:r w:rsidRPr="00F62358">
        <w:rPr>
          <w:rFonts w:cs="Open Sans"/>
          <w:szCs w:val="22"/>
          <w:lang w:val="id-ID"/>
        </w:rPr>
        <w:tab/>
        <w:t xml:space="preserve">Bantuan Langsung Tunai – Dana Desa </w:t>
      </w:r>
    </w:p>
    <w:p w14:paraId="4DFBD2BC"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BPJS-TK</w:t>
      </w:r>
      <w:r w:rsidRPr="00F62358">
        <w:rPr>
          <w:rFonts w:cs="Open Sans"/>
          <w:szCs w:val="22"/>
          <w:lang w:val="id-ID"/>
        </w:rPr>
        <w:tab/>
      </w:r>
      <w:r w:rsidRPr="00F62358">
        <w:rPr>
          <w:rFonts w:cs="Open Sans"/>
          <w:szCs w:val="22"/>
          <w:lang w:val="id-ID"/>
        </w:rPr>
        <w:tab/>
        <w:t xml:space="preserve">Badan Penyelenggara Jaminan Sosial Ketenagakerjaan </w:t>
      </w:r>
    </w:p>
    <w:p w14:paraId="50D0499E"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BBRVBD</w:t>
      </w:r>
      <w:r w:rsidRPr="00F62358">
        <w:rPr>
          <w:rFonts w:cs="Open Sans"/>
          <w:szCs w:val="22"/>
          <w:lang w:val="id-ID"/>
        </w:rPr>
        <w:tab/>
      </w:r>
      <w:r w:rsidRPr="00F62358">
        <w:rPr>
          <w:rFonts w:cs="Open Sans"/>
          <w:szCs w:val="22"/>
          <w:lang w:val="id-ID"/>
        </w:rPr>
        <w:tab/>
        <w:t>Balai Besar Rehabilitasi Vokasional Penyandang Disabilitas</w:t>
      </w:r>
    </w:p>
    <w:p w14:paraId="61A50BA3"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BPNT</w:t>
      </w:r>
      <w:r w:rsidRPr="00F62358">
        <w:rPr>
          <w:rFonts w:cs="Open Sans"/>
          <w:szCs w:val="22"/>
          <w:lang w:val="id-ID"/>
        </w:rPr>
        <w:tab/>
      </w:r>
      <w:r w:rsidRPr="00F62358">
        <w:rPr>
          <w:rFonts w:cs="Open Sans"/>
          <w:szCs w:val="22"/>
          <w:lang w:val="id-ID"/>
        </w:rPr>
        <w:tab/>
        <w:t xml:space="preserve">Bantuan Pangan Nontunai </w:t>
      </w:r>
    </w:p>
    <w:p w14:paraId="13BC52DF"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BST</w:t>
      </w:r>
      <w:r w:rsidRPr="00F62358">
        <w:rPr>
          <w:rFonts w:cs="Open Sans"/>
          <w:szCs w:val="22"/>
          <w:lang w:val="id-ID"/>
        </w:rPr>
        <w:tab/>
      </w:r>
      <w:r w:rsidRPr="00F62358">
        <w:rPr>
          <w:rFonts w:cs="Open Sans"/>
          <w:szCs w:val="22"/>
          <w:lang w:val="id-ID"/>
        </w:rPr>
        <w:tab/>
        <w:t xml:space="preserve">Bantuan Sosial Tunai </w:t>
      </w:r>
    </w:p>
    <w:p w14:paraId="3AC3E2A5"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CBR</w:t>
      </w:r>
      <w:r w:rsidRPr="00F62358">
        <w:rPr>
          <w:rFonts w:cs="Open Sans"/>
          <w:szCs w:val="22"/>
          <w:lang w:val="id-ID"/>
        </w:rPr>
        <w:tab/>
      </w:r>
      <w:r w:rsidRPr="00F62358">
        <w:rPr>
          <w:rFonts w:cs="Open Sans"/>
          <w:szCs w:val="22"/>
          <w:lang w:val="id-ID"/>
        </w:rPr>
        <w:tab/>
        <w:t>Rehabilitasi Berbasis Masyarakat (</w:t>
      </w:r>
      <w:r w:rsidRPr="00F62358">
        <w:rPr>
          <w:rFonts w:cs="Open Sans"/>
          <w:i/>
          <w:iCs/>
          <w:szCs w:val="22"/>
          <w:lang w:val="id-ID"/>
        </w:rPr>
        <w:t>Community-based Rehabilitation</w:t>
      </w:r>
      <w:r w:rsidRPr="00F62358">
        <w:rPr>
          <w:rFonts w:cs="Open Sans"/>
          <w:szCs w:val="22"/>
          <w:lang w:val="id-ID"/>
        </w:rPr>
        <w:t>)</w:t>
      </w:r>
    </w:p>
    <w:p w14:paraId="07DA9F2C"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DTKS</w:t>
      </w:r>
      <w:r w:rsidRPr="00F62358">
        <w:rPr>
          <w:rFonts w:cs="Open Sans"/>
          <w:szCs w:val="22"/>
          <w:lang w:val="id-ID"/>
        </w:rPr>
        <w:tab/>
      </w:r>
      <w:r w:rsidRPr="00F62358">
        <w:rPr>
          <w:rFonts w:cs="Open Sans"/>
          <w:szCs w:val="22"/>
          <w:lang w:val="id-ID"/>
        </w:rPr>
        <w:tab/>
        <w:t xml:space="preserve">Data Terpadu Kesejahteraan Sosial </w:t>
      </w:r>
    </w:p>
    <w:p w14:paraId="69191C8B"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JKN</w:t>
      </w:r>
      <w:r w:rsidRPr="00F62358">
        <w:rPr>
          <w:rFonts w:cs="Open Sans"/>
          <w:szCs w:val="22"/>
          <w:lang w:val="id-ID"/>
        </w:rPr>
        <w:tab/>
      </w:r>
      <w:r w:rsidRPr="00F62358">
        <w:rPr>
          <w:rFonts w:cs="Open Sans"/>
          <w:szCs w:val="22"/>
          <w:lang w:val="id-ID"/>
        </w:rPr>
        <w:tab/>
        <w:t xml:space="preserve">Jaminan Kesehatan Nasional </w:t>
      </w:r>
    </w:p>
    <w:p w14:paraId="0368FE3B"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KIP</w:t>
      </w:r>
      <w:r w:rsidRPr="00F62358">
        <w:rPr>
          <w:rFonts w:cs="Open Sans"/>
          <w:szCs w:val="22"/>
          <w:lang w:val="id-ID"/>
        </w:rPr>
        <w:tab/>
      </w:r>
      <w:r w:rsidRPr="00F62358">
        <w:rPr>
          <w:rFonts w:cs="Open Sans"/>
          <w:szCs w:val="22"/>
          <w:lang w:val="id-ID"/>
        </w:rPr>
        <w:tab/>
        <w:t xml:space="preserve">Kartu Indonesia Pintar </w:t>
      </w:r>
    </w:p>
    <w:p w14:paraId="6DEDC8F7"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KK</w:t>
      </w:r>
      <w:r w:rsidRPr="00F62358">
        <w:rPr>
          <w:rFonts w:cs="Open Sans"/>
          <w:szCs w:val="22"/>
          <w:lang w:val="id-ID"/>
        </w:rPr>
        <w:tab/>
      </w:r>
      <w:r w:rsidRPr="00F62358">
        <w:rPr>
          <w:rFonts w:cs="Open Sans"/>
          <w:szCs w:val="22"/>
          <w:lang w:val="id-ID"/>
        </w:rPr>
        <w:tab/>
        <w:t xml:space="preserve">Kartu Keluarga </w:t>
      </w:r>
    </w:p>
    <w:p w14:paraId="56439A06"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KTP</w:t>
      </w:r>
      <w:r w:rsidRPr="00F62358">
        <w:rPr>
          <w:rFonts w:cs="Open Sans"/>
          <w:szCs w:val="22"/>
          <w:lang w:val="id-ID"/>
        </w:rPr>
        <w:tab/>
      </w:r>
      <w:r w:rsidRPr="00F62358">
        <w:rPr>
          <w:rFonts w:cs="Open Sans"/>
          <w:szCs w:val="22"/>
          <w:lang w:val="id-ID"/>
        </w:rPr>
        <w:tab/>
        <w:t xml:space="preserve">Kartu Tanda Penduduk </w:t>
      </w:r>
    </w:p>
    <w:p w14:paraId="7A78C067"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Kemensos</w:t>
      </w:r>
      <w:r w:rsidRPr="00F62358">
        <w:rPr>
          <w:rFonts w:cs="Open Sans"/>
          <w:szCs w:val="22"/>
          <w:lang w:val="id-ID"/>
        </w:rPr>
        <w:tab/>
      </w:r>
      <w:r w:rsidRPr="00F62358">
        <w:rPr>
          <w:rFonts w:cs="Open Sans"/>
          <w:szCs w:val="22"/>
          <w:lang w:val="id-ID"/>
        </w:rPr>
        <w:tab/>
        <w:t>Kementerian Sosial</w:t>
      </w:r>
    </w:p>
    <w:p w14:paraId="057A22A9"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OPD</w:t>
      </w:r>
      <w:r w:rsidRPr="00F62358">
        <w:rPr>
          <w:rFonts w:cs="Open Sans"/>
          <w:szCs w:val="22"/>
          <w:lang w:val="id-ID"/>
        </w:rPr>
        <w:tab/>
      </w:r>
      <w:r w:rsidRPr="00F62358">
        <w:rPr>
          <w:rFonts w:cs="Open Sans"/>
          <w:szCs w:val="22"/>
          <w:lang w:val="id-ID"/>
        </w:rPr>
        <w:tab/>
        <w:t>Organisasi Penyandang Disabilitas</w:t>
      </w:r>
    </w:p>
    <w:p w14:paraId="39906EF5"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PEN</w:t>
      </w:r>
      <w:r w:rsidRPr="00F62358">
        <w:rPr>
          <w:rFonts w:cs="Open Sans"/>
          <w:szCs w:val="22"/>
          <w:lang w:val="id-ID"/>
        </w:rPr>
        <w:tab/>
      </w:r>
      <w:r w:rsidRPr="00F62358">
        <w:rPr>
          <w:rFonts w:cs="Open Sans"/>
          <w:szCs w:val="22"/>
          <w:lang w:val="id-ID"/>
        </w:rPr>
        <w:tab/>
        <w:t>Program Pemulihan Ekonomi Nasional</w:t>
      </w:r>
    </w:p>
    <w:p w14:paraId="74FD845E"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PKAKN</w:t>
      </w:r>
      <w:r w:rsidRPr="00F62358">
        <w:rPr>
          <w:rFonts w:cs="Open Sans"/>
          <w:szCs w:val="22"/>
          <w:lang w:val="id-ID"/>
        </w:rPr>
        <w:tab/>
      </w:r>
      <w:r w:rsidRPr="00F62358">
        <w:rPr>
          <w:rFonts w:cs="Open Sans"/>
          <w:szCs w:val="22"/>
          <w:lang w:val="id-ID"/>
        </w:rPr>
        <w:tab/>
        <w:t>Pusat Kajian Akuntabilitas Keuangan Negara</w:t>
      </w:r>
    </w:p>
    <w:p w14:paraId="3CCC0269"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PKH</w:t>
      </w:r>
      <w:r w:rsidRPr="00F62358">
        <w:rPr>
          <w:rFonts w:cs="Open Sans"/>
          <w:szCs w:val="22"/>
          <w:lang w:val="id-ID"/>
        </w:rPr>
        <w:tab/>
      </w:r>
      <w:r w:rsidRPr="00F62358">
        <w:rPr>
          <w:rFonts w:cs="Open Sans"/>
          <w:szCs w:val="22"/>
          <w:lang w:val="id-ID"/>
        </w:rPr>
        <w:tab/>
        <w:t xml:space="preserve">Program Keluarga Harapan </w:t>
      </w:r>
    </w:p>
    <w:p w14:paraId="79853E26" w14:textId="77777777" w:rsidR="00201221" w:rsidRPr="00F62358" w:rsidRDefault="00201221" w:rsidP="00201221">
      <w:pPr>
        <w:pStyle w:val="BodyText"/>
        <w:ind w:left="1440" w:hanging="1440"/>
        <w:rPr>
          <w:rFonts w:cs="Open Sans"/>
          <w:szCs w:val="22"/>
          <w:lang w:val="id-ID"/>
        </w:rPr>
      </w:pPr>
      <w:r w:rsidRPr="00F62358">
        <w:rPr>
          <w:rFonts w:cs="Open Sans"/>
          <w:szCs w:val="22"/>
          <w:lang w:val="id-ID"/>
        </w:rPr>
        <w:t>PSBB</w:t>
      </w:r>
      <w:r w:rsidRPr="00F62358">
        <w:rPr>
          <w:rFonts w:cs="Open Sans"/>
          <w:szCs w:val="22"/>
          <w:lang w:val="id-ID"/>
        </w:rPr>
        <w:tab/>
      </w:r>
      <w:r w:rsidRPr="00F62358">
        <w:rPr>
          <w:rFonts w:cs="Open Sans"/>
          <w:szCs w:val="22"/>
          <w:lang w:val="id-ID"/>
        </w:rPr>
        <w:tab/>
        <w:t>Pembatasan Sosial Berskala Besar</w:t>
      </w:r>
    </w:p>
    <w:p w14:paraId="07AE2701" w14:textId="77777777" w:rsidR="00201221" w:rsidRPr="00F62358" w:rsidRDefault="00201221" w:rsidP="00201221">
      <w:pPr>
        <w:pStyle w:val="BodyText"/>
        <w:ind w:left="1440" w:hanging="1440"/>
        <w:rPr>
          <w:rFonts w:cs="Open Sans"/>
          <w:szCs w:val="22"/>
          <w:lang w:val="id-ID"/>
        </w:rPr>
      </w:pPr>
    </w:p>
    <w:p w14:paraId="3F1AF3C1" w14:textId="77777777" w:rsidR="00201221" w:rsidRPr="00F62358" w:rsidRDefault="00201221" w:rsidP="00201221">
      <w:pPr>
        <w:pStyle w:val="BodyText"/>
        <w:ind w:left="1440" w:hanging="1440"/>
        <w:rPr>
          <w:rFonts w:cs="Open Sans"/>
          <w:szCs w:val="22"/>
          <w:lang w:val="id-ID"/>
        </w:rPr>
      </w:pPr>
    </w:p>
    <w:p w14:paraId="08061B44" w14:textId="77777777" w:rsidR="00201221" w:rsidRPr="00F62358" w:rsidRDefault="00201221" w:rsidP="00201221">
      <w:pPr>
        <w:pStyle w:val="BodyText"/>
        <w:ind w:left="1440" w:hanging="1440"/>
        <w:rPr>
          <w:rFonts w:cs="Open Sans"/>
          <w:szCs w:val="22"/>
          <w:lang w:val="id-ID"/>
        </w:rPr>
      </w:pPr>
    </w:p>
    <w:p w14:paraId="6D50C59C" w14:textId="77777777" w:rsidR="00201221" w:rsidRPr="00F62358" w:rsidRDefault="00201221" w:rsidP="00201221">
      <w:pPr>
        <w:pStyle w:val="BodyText"/>
        <w:spacing w:after="0"/>
        <w:rPr>
          <w:rFonts w:cs="Open Sans"/>
          <w:szCs w:val="22"/>
          <w:lang w:val="id-ID"/>
        </w:rPr>
        <w:sectPr w:rsidR="00201221" w:rsidRPr="00F62358" w:rsidSect="004E19AD">
          <w:footerReference w:type="default" r:id="rId18"/>
          <w:pgSz w:w="11900" w:h="16840" w:code="9"/>
          <w:pgMar w:top="1440" w:right="1440" w:bottom="1440" w:left="1440" w:header="562" w:footer="562" w:gutter="0"/>
          <w:pgNumType w:fmt="lowerRoman"/>
          <w:cols w:space="720"/>
          <w:docGrid w:linePitch="326"/>
          <w15:footnoteColumns w:val="1"/>
        </w:sectPr>
      </w:pPr>
    </w:p>
    <w:p w14:paraId="4EB9DD91" w14:textId="5A400B02" w:rsidR="00201221" w:rsidRPr="00F62358" w:rsidRDefault="00201221" w:rsidP="00201221">
      <w:pPr>
        <w:pStyle w:val="Heading1"/>
        <w:ind w:left="561" w:hanging="561"/>
        <w:rPr>
          <w:lang w:val="id-ID"/>
        </w:rPr>
      </w:pPr>
      <w:bookmarkStart w:id="22" w:name="_Toc90883732"/>
      <w:bookmarkStart w:id="23" w:name="_Toc99140489"/>
      <w:bookmarkStart w:id="24" w:name="_Toc100514257"/>
      <w:r w:rsidRPr="00F62358">
        <w:rPr>
          <w:lang w:val="id-ID"/>
        </w:rPr>
        <w:lastRenderedPageBreak/>
        <w:t>Pendahuluan dan Pendekatan Studi</w:t>
      </w:r>
      <w:bookmarkEnd w:id="22"/>
      <w:bookmarkEnd w:id="23"/>
      <w:bookmarkEnd w:id="24"/>
    </w:p>
    <w:p w14:paraId="4B75F318" w14:textId="77777777" w:rsidR="00201221" w:rsidRPr="00F62358" w:rsidRDefault="00201221" w:rsidP="00201221">
      <w:pPr>
        <w:pStyle w:val="BodyText"/>
        <w:rPr>
          <w:lang w:val="id-ID"/>
        </w:rPr>
      </w:pPr>
    </w:p>
    <w:p w14:paraId="06FBBD62" w14:textId="3632930A" w:rsidR="00201221" w:rsidRPr="00F62358" w:rsidRDefault="00201221" w:rsidP="00201221">
      <w:pPr>
        <w:pStyle w:val="BodyText"/>
        <w:rPr>
          <w:rFonts w:cs="Open Sans"/>
          <w:szCs w:val="22"/>
          <w:lang w:val="id-ID"/>
        </w:rPr>
      </w:pPr>
      <w:r w:rsidRPr="00F62358">
        <w:rPr>
          <w:rFonts w:cs="Open Sans"/>
          <w:szCs w:val="22"/>
          <w:lang w:val="id-ID"/>
        </w:rPr>
        <w:t>Analisis ini merupakan bagian dari rangkaian studi mengenai dampak krisis COVID-19 terhadap penyandang disabilitas di Indonesia dan akses mereka terhadap perlindungan sosial selama pandemi. Studi sebelumnya terdiri dari: (i) survei kuantitatif yang dilakukan pada April 2020 untuk melihat dampak awal COVID-19 dan akses ke program respons ekonomi COVID-19; dan (ii) penelitian kualitatif berdasarkan data yang dikumpulkan pada Juli-Agustus 2020 untuk melihat secara mendalam bagaimana COVID-19 mempengaruhi kehidupan penyandang disabilitas dan bagaimana mereka mengakses program perlindungan sosial (sebelum dan selama pandemi). Rangkaian survey tersebut dirancang dan dilaksanakan secara kolektif oleh Jaringan Organisasi Penyandang Disabilitas (OPD) Respon COVID-19 Inklusif</w:t>
      </w:r>
      <w:r w:rsidR="009A21F6">
        <w:rPr>
          <w:rFonts w:ascii="ZWAdobeF" w:hAnsi="ZWAdobeF" w:cs="ZWAdobeF"/>
          <w:color w:val="auto"/>
          <w:sz w:val="2"/>
          <w:szCs w:val="2"/>
          <w:lang w:val="id-ID"/>
        </w:rPr>
        <w:t>0F</w:t>
      </w:r>
      <w:r w:rsidR="00344DEC">
        <w:rPr>
          <w:rFonts w:ascii="ZWAdobeF" w:hAnsi="ZWAdobeF" w:cs="ZWAdobeF"/>
          <w:color w:val="auto"/>
          <w:sz w:val="2"/>
          <w:szCs w:val="2"/>
          <w:lang w:val="id-ID"/>
        </w:rPr>
        <w:t>0F</w:t>
      </w:r>
      <w:r w:rsidR="0094442E">
        <w:rPr>
          <w:rFonts w:ascii="ZWAdobeF" w:hAnsi="ZWAdobeF" w:cs="ZWAdobeF"/>
          <w:color w:val="auto"/>
          <w:sz w:val="2"/>
          <w:szCs w:val="2"/>
          <w:lang w:val="id-ID"/>
        </w:rPr>
        <w:t>0F</w:t>
      </w:r>
      <w:r w:rsidRPr="00F62358">
        <w:rPr>
          <w:rStyle w:val="FootnoteReference"/>
          <w:rFonts w:cs="Open Sans"/>
          <w:szCs w:val="22"/>
          <w:lang w:val="id-ID"/>
        </w:rPr>
        <w:footnoteReference w:id="1"/>
      </w:r>
      <w:r w:rsidRPr="00F62358">
        <w:rPr>
          <w:rFonts w:cs="Open Sans"/>
          <w:szCs w:val="22"/>
          <w:lang w:val="id-ID"/>
        </w:rPr>
        <w:t>, dengan dukungan dari pemerintah Indonesia dan program kerjasama pembangunan pemerintah Australia</w:t>
      </w:r>
      <w:r w:rsidR="009A21F6">
        <w:rPr>
          <w:rFonts w:ascii="ZWAdobeF" w:hAnsi="ZWAdobeF" w:cs="ZWAdobeF"/>
          <w:color w:val="auto"/>
          <w:sz w:val="2"/>
          <w:szCs w:val="2"/>
          <w:lang w:val="id-ID"/>
        </w:rPr>
        <w:t>1F</w:t>
      </w:r>
      <w:r w:rsidR="00344DEC">
        <w:rPr>
          <w:rFonts w:ascii="ZWAdobeF" w:hAnsi="ZWAdobeF" w:cs="ZWAdobeF"/>
          <w:color w:val="auto"/>
          <w:sz w:val="2"/>
          <w:szCs w:val="2"/>
          <w:lang w:val="id-ID"/>
        </w:rPr>
        <w:t>1F</w:t>
      </w:r>
      <w:r w:rsidR="0094442E">
        <w:rPr>
          <w:rFonts w:ascii="ZWAdobeF" w:hAnsi="ZWAdobeF" w:cs="ZWAdobeF"/>
          <w:color w:val="auto"/>
          <w:sz w:val="2"/>
          <w:szCs w:val="2"/>
          <w:lang w:val="id-ID"/>
        </w:rPr>
        <w:t>1F</w:t>
      </w:r>
      <w:r w:rsidRPr="00F62358">
        <w:rPr>
          <w:rStyle w:val="FootnoteReference"/>
          <w:rFonts w:cs="Open Sans"/>
          <w:szCs w:val="22"/>
          <w:lang w:val="id-ID"/>
        </w:rPr>
        <w:footnoteReference w:id="2"/>
      </w:r>
      <w:r w:rsidRPr="00F62358">
        <w:rPr>
          <w:rFonts w:cs="Open Sans"/>
          <w:szCs w:val="22"/>
          <w:lang w:val="id-ID"/>
        </w:rPr>
        <w:t xml:space="preserve">.  Untuk laporan yang sudah dipublikasikan, lihat </w:t>
      </w:r>
      <w:hyperlink r:id="rId19" w:history="1">
        <w:r w:rsidRPr="00F62358">
          <w:rPr>
            <w:rStyle w:val="Hyperlink"/>
            <w:rFonts w:cs="Open Sans"/>
            <w:szCs w:val="22"/>
            <w:lang w:val="id-ID"/>
          </w:rPr>
          <w:t>Jaringan OPD Respon COVID-19 Inklusif (2020)</w:t>
        </w:r>
      </w:hyperlink>
      <w:r w:rsidRPr="00F62358">
        <w:rPr>
          <w:rFonts w:cs="Open Sans"/>
          <w:szCs w:val="22"/>
          <w:lang w:val="id-ID"/>
        </w:rPr>
        <w:t xml:space="preserve">; </w:t>
      </w:r>
      <w:hyperlink r:id="rId20" w:history="1">
        <w:r w:rsidRPr="00F62358">
          <w:rPr>
            <w:rStyle w:val="Hyperlink"/>
            <w:rFonts w:cs="Open Sans"/>
            <w:szCs w:val="22"/>
            <w:lang w:val="id-ID"/>
          </w:rPr>
          <w:t>Satriana (2020)</w:t>
        </w:r>
      </w:hyperlink>
      <w:r w:rsidRPr="00F62358">
        <w:rPr>
          <w:rFonts w:cs="Open Sans"/>
          <w:szCs w:val="22"/>
          <w:lang w:val="id-ID"/>
        </w:rPr>
        <w:t>; dan Satriana et.al. (2021).</w:t>
      </w:r>
    </w:p>
    <w:p w14:paraId="029D0E08" w14:textId="77777777" w:rsidR="00201221" w:rsidRPr="00F62358" w:rsidRDefault="00201221" w:rsidP="00201221">
      <w:pPr>
        <w:pStyle w:val="BodyText"/>
        <w:rPr>
          <w:rFonts w:cs="Open Sans"/>
          <w:szCs w:val="22"/>
          <w:lang w:val="id-ID"/>
        </w:rPr>
      </w:pPr>
      <w:r w:rsidRPr="00F62358">
        <w:rPr>
          <w:rFonts w:cs="Open Sans"/>
          <w:szCs w:val="22"/>
          <w:lang w:val="id-ID"/>
        </w:rPr>
        <w:t xml:space="preserve">Laporan ini didasarkan pada survei kuantitatif kedua yang dilakukan pada Februari-Maret 2021, yang menilai bagaimana keadaan penyandang disabilitas selama satu tahun setelah pandemi pertama kali terjadi di Indonesia. Survei ini mengikuti survei putaran pertama yang dilakukan pada April 2020. Meskipun survey kedua ini menanyakan kembali beberapa pertanyaan pokok yang ditanyakan di survey pertama, dalam putaran kedua ini perubahan dilakukan pada pertanyaan untuk menyesuaikan dengan perkembangan krisis dan adanya kebutuhan informasi baru. </w:t>
      </w:r>
    </w:p>
    <w:p w14:paraId="5E2FE993" w14:textId="77777777" w:rsidR="00201221" w:rsidRPr="00F62358" w:rsidRDefault="00201221" w:rsidP="00201221">
      <w:pPr>
        <w:pStyle w:val="BodyText"/>
        <w:rPr>
          <w:rFonts w:cs="Open Sans"/>
          <w:szCs w:val="22"/>
          <w:lang w:val="id-ID"/>
        </w:rPr>
      </w:pPr>
      <w:r w:rsidRPr="00F62358">
        <w:rPr>
          <w:rFonts w:cs="Open Sans"/>
          <w:szCs w:val="22"/>
          <w:lang w:val="id-ID"/>
        </w:rPr>
        <w:t xml:space="preserve">Sementara studi sebelumnya menilai dampak yang dialami penyandang disabilitas pada tahap awal pandemi, survei lanjutan ini mencoba untuk menangkap perbedaan tingkat/keparahan dampak COVID-19 dalam beberapa periode yang berbeda dan bagaimana situasi telah berubah dibandingkan sebelum pandemi. Selama survey, responden diminta untuk mengingat situasi mereka dalam periode-periode berikut: </w:t>
      </w:r>
    </w:p>
    <w:p w14:paraId="6F208DBC" w14:textId="77777777" w:rsidR="00201221" w:rsidRPr="00F62358" w:rsidRDefault="00201221" w:rsidP="00201221">
      <w:pPr>
        <w:pStyle w:val="ListBullet"/>
        <w:rPr>
          <w:lang w:val="id-ID"/>
        </w:rPr>
      </w:pPr>
      <w:r w:rsidRPr="00F62358">
        <w:rPr>
          <w:b/>
          <w:bCs/>
          <w:lang w:val="id-ID"/>
        </w:rPr>
        <w:t>Sebelum Maret 2020</w:t>
      </w:r>
      <w:r w:rsidRPr="00F62358">
        <w:rPr>
          <w:lang w:val="id-ID"/>
        </w:rPr>
        <w:t xml:space="preserve">, periode pra-pandemi. </w:t>
      </w:r>
    </w:p>
    <w:p w14:paraId="4EEA5444" w14:textId="0239E33D" w:rsidR="00201221" w:rsidRPr="00F62358" w:rsidRDefault="00201221" w:rsidP="00201221">
      <w:pPr>
        <w:pStyle w:val="ListBullet"/>
        <w:rPr>
          <w:lang w:val="id-ID"/>
        </w:rPr>
      </w:pPr>
      <w:r w:rsidRPr="00F62358">
        <w:rPr>
          <w:b/>
          <w:bCs/>
          <w:lang w:val="id-ID"/>
        </w:rPr>
        <w:t>Maret – Juni 2020</w:t>
      </w:r>
      <w:r w:rsidRPr="00F62358">
        <w:rPr>
          <w:lang w:val="id-ID"/>
        </w:rPr>
        <w:t xml:space="preserve">, awal pandemi ketika pembatasan ketat diberlakukan. Menyusul pengumuman pandemi di Indonesia pada awal Maret lalu, pemerintah menerapkan status darurat bencana akibat pandemi COVID-19. Pembatasan pada periode ini termasuk pembatasan mobilitas dan beberapa transportasi umum </w:t>
      </w:r>
      <w:r w:rsidRPr="00F62358">
        <w:rPr>
          <w:lang w:val="id-ID"/>
        </w:rPr>
        <w:lastRenderedPageBreak/>
        <w:t xml:space="preserve">lainnya, serta larangan/pengurangan operasi sektor usaha non esensial di berbagai tempat yang berdampak pada jutaan pekerja di seluruh negeri.  </w:t>
      </w:r>
    </w:p>
    <w:p w14:paraId="0EAF8EFF" w14:textId="77777777" w:rsidR="00201221" w:rsidRPr="00F62358" w:rsidRDefault="00201221" w:rsidP="003B3732">
      <w:pPr>
        <w:pStyle w:val="ListBullet"/>
        <w:rPr>
          <w:lang w:val="id-ID"/>
        </w:rPr>
      </w:pPr>
      <w:r w:rsidRPr="00F62358">
        <w:rPr>
          <w:b/>
          <w:bCs/>
          <w:lang w:val="id-ID"/>
        </w:rPr>
        <w:t>Juli – Desember 2020</w:t>
      </w:r>
      <w:r w:rsidRPr="00F62358">
        <w:rPr>
          <w:lang w:val="id-ID"/>
        </w:rPr>
        <w:t xml:space="preserve">, ketika beberapa pembatasan dilonggarkan dengan penerapan "pembatasan transisi" di beberapa daerah. Di periode transisi tersebut sebagian besar bisnis dan transportasi umum diizinkan untuk beroperasi kembali secara bertahap dengan kapasitas yang dikurangi (Tempo, 2021).  </w:t>
      </w:r>
    </w:p>
    <w:p w14:paraId="000D7B65" w14:textId="77777777" w:rsidR="00201221" w:rsidRPr="00F62358" w:rsidRDefault="00201221" w:rsidP="003B3732">
      <w:pPr>
        <w:pStyle w:val="ListBullet"/>
        <w:rPr>
          <w:lang w:val="id-ID"/>
        </w:rPr>
      </w:pPr>
      <w:r w:rsidRPr="00F62358">
        <w:rPr>
          <w:b/>
          <w:bCs/>
          <w:lang w:val="id-ID"/>
        </w:rPr>
        <w:t>Januari – Maret 2021</w:t>
      </w:r>
      <w:r w:rsidRPr="00F62358">
        <w:rPr>
          <w:lang w:val="id-ID"/>
        </w:rPr>
        <w:t xml:space="preserve">, periode terdekat dengan survey. Beberapa peraturan tentang program respons COVID-19 direvisi pada awal 2021, dan meskipun sebagian besar Program Pemulihan Ekonomi Nasional (PEN) berlanjut di tahun 2021, hal ini tidak dipahami dengan baik di awal tahun. </w:t>
      </w:r>
    </w:p>
    <w:p w14:paraId="2043925B" w14:textId="4D3FA679" w:rsidR="00201221" w:rsidRPr="00F62358" w:rsidRDefault="00201221" w:rsidP="00201221">
      <w:pPr>
        <w:pStyle w:val="BodyText"/>
        <w:rPr>
          <w:rFonts w:cs="Open Sans"/>
          <w:szCs w:val="22"/>
          <w:lang w:val="id-ID"/>
        </w:rPr>
      </w:pPr>
      <w:r w:rsidRPr="00F62358">
        <w:rPr>
          <w:rFonts w:cs="Open Sans"/>
          <w:szCs w:val="22"/>
          <w:lang w:val="id-ID"/>
        </w:rPr>
        <w:t>Beberapa analisis dalam laporan ini mencakup keempat periode, tetapi ada analisis yang tidak mencantumkan periode tertentu untuk menyederhanakan penyajian dan memastikan akurasi infomasi</w:t>
      </w:r>
      <w:r w:rsidR="009A21F6">
        <w:rPr>
          <w:rFonts w:ascii="ZWAdobeF" w:hAnsi="ZWAdobeF" w:cs="ZWAdobeF"/>
          <w:color w:val="auto"/>
          <w:sz w:val="2"/>
          <w:szCs w:val="2"/>
          <w:lang w:val="id-ID"/>
        </w:rPr>
        <w:t>2F</w:t>
      </w:r>
      <w:r w:rsidR="00344DEC">
        <w:rPr>
          <w:rFonts w:ascii="ZWAdobeF" w:hAnsi="ZWAdobeF" w:cs="ZWAdobeF"/>
          <w:color w:val="auto"/>
          <w:sz w:val="2"/>
          <w:szCs w:val="2"/>
          <w:lang w:val="id-ID"/>
        </w:rPr>
        <w:t>2F</w:t>
      </w:r>
      <w:r w:rsidR="0094442E">
        <w:rPr>
          <w:rFonts w:ascii="ZWAdobeF" w:hAnsi="ZWAdobeF" w:cs="ZWAdobeF"/>
          <w:color w:val="auto"/>
          <w:sz w:val="2"/>
          <w:szCs w:val="2"/>
          <w:lang w:val="id-ID"/>
        </w:rPr>
        <w:t>2F</w:t>
      </w:r>
      <w:r w:rsidRPr="00F62358">
        <w:rPr>
          <w:rStyle w:val="FootnoteReference"/>
          <w:rFonts w:cs="Open Sans"/>
          <w:szCs w:val="22"/>
          <w:lang w:val="id-ID"/>
        </w:rPr>
        <w:footnoteReference w:id="3"/>
      </w:r>
      <w:r w:rsidRPr="00F62358">
        <w:rPr>
          <w:rFonts w:cs="Open Sans"/>
          <w:szCs w:val="22"/>
          <w:lang w:val="id-ID"/>
        </w:rPr>
        <w:t xml:space="preserve">.  </w:t>
      </w:r>
    </w:p>
    <w:p w14:paraId="4B4E4395" w14:textId="51BED847" w:rsidR="00DF2DDA" w:rsidRPr="00F62358" w:rsidRDefault="00201221" w:rsidP="00201221">
      <w:pPr>
        <w:pStyle w:val="BodyText"/>
        <w:rPr>
          <w:rFonts w:cs="Open Sans"/>
          <w:szCs w:val="22"/>
          <w:lang w:val="id-ID"/>
        </w:rPr>
      </w:pPr>
      <w:r w:rsidRPr="00F62358">
        <w:rPr>
          <w:rFonts w:cs="Open Sans"/>
          <w:szCs w:val="22"/>
          <w:lang w:val="id-ID"/>
        </w:rPr>
        <w:t xml:space="preserve">Survey ini menggunakan kombinasi kuesioner online, wawancara melalui telepon dan (dalam keadaan tertentu) wawancara secara langsung. Hal ini dilakukan untuk memastikan akses bagi responden dengan ragam disabilitas yang berbeda dan responden di wilayah dengan keterbatasan koneksi internet. Survey menggunakan enumerator, dari anggota OPD di masing-masing provinsi, yang bertugas untuk menghubungi responden dan memastikan representasi responden berdasarkan jenis kelamin, usia dan ragam disabilitas. </w:t>
      </w:r>
    </w:p>
    <w:p w14:paraId="5B527D88" w14:textId="63E92541" w:rsidR="00201221" w:rsidRPr="00F62358" w:rsidRDefault="00201221" w:rsidP="00201221">
      <w:pPr>
        <w:pStyle w:val="BodyText"/>
        <w:rPr>
          <w:rFonts w:cs="Open Sans"/>
          <w:szCs w:val="22"/>
          <w:lang w:val="id-ID"/>
        </w:rPr>
      </w:pPr>
      <w:r w:rsidRPr="00F62358">
        <w:rPr>
          <w:rFonts w:cs="Open Sans"/>
          <w:szCs w:val="22"/>
          <w:lang w:val="id-ID"/>
        </w:rPr>
        <w:t xml:space="preserve">Dengan demikian, survey ini berupaya untuk secara </w:t>
      </w:r>
      <w:r w:rsidRPr="00F62358">
        <w:rPr>
          <w:rFonts w:cs="Open Sans"/>
          <w:i/>
          <w:iCs/>
          <w:szCs w:val="22"/>
          <w:lang w:val="id-ID"/>
        </w:rPr>
        <w:t>purposive</w:t>
      </w:r>
      <w:r w:rsidRPr="00F62358">
        <w:rPr>
          <w:rFonts w:cs="Open Sans"/>
          <w:szCs w:val="22"/>
          <w:lang w:val="id-ID"/>
        </w:rPr>
        <w:t xml:space="preserve"> menargetkan representasi seimbang dari beberapa kelompok penyandang disabilitas. Survey ini diikuti oleh 1.597 responden dari 34 provinsi. Dua puluh enam persen responden mengisi kuesioner secara langsung dalam format online, sementara sebagian besar (74 persen) dibantu oleh enumerator dengan menjawab pertanyaan melalui telepon atau wawancara langsung. Namun, survey ini memiliki keterbatasan dalam sebaran responden di dalam masing-masing provinsi, dan keterwakilan penduduk pedesaan cukup rendah. Meskipun survey meliput seluruh provinsi, setengah dari responden merupakan penduduk perkotaan, 23 persen semi perkotaan dan 27 persen merupakan penduduk pedesaan. </w:t>
      </w:r>
    </w:p>
    <w:p w14:paraId="06A6B508" w14:textId="77777777" w:rsidR="00201221" w:rsidRPr="00F62358" w:rsidRDefault="00201221" w:rsidP="00201221">
      <w:pPr>
        <w:pStyle w:val="BodyText"/>
        <w:rPr>
          <w:rFonts w:cs="Open Sans"/>
          <w:szCs w:val="22"/>
          <w:lang w:val="id-ID"/>
        </w:rPr>
      </w:pPr>
      <w:r w:rsidRPr="00F62358">
        <w:rPr>
          <w:rFonts w:cs="Open Sans"/>
          <w:szCs w:val="22"/>
          <w:lang w:val="id-ID"/>
        </w:rPr>
        <w:t>Ringkasan kebijakan ini, ditulis oleh MAHKOTA, AIPJ2 dan Direktorat Penanggulangan Kemiskinan dan Pemberdayaan Masyarakat Bappenas, berfokus pada aspek-aspek tertentu dari temuan dan melengkapi laporan lengkap yang diproduksi bersama oleh semua lembaga yang terlibat dalam survey. Untuk laporan lengkap mengenai seluruh temuan dan metodologi survey, lihat laporan Jaringan DPO Respon COVID-19 Inklusif (akan datang).</w:t>
      </w:r>
    </w:p>
    <w:p w14:paraId="262EE6EC" w14:textId="77777777" w:rsidR="00E2467A" w:rsidRPr="00F62358" w:rsidRDefault="00E2467A" w:rsidP="00201221">
      <w:pPr>
        <w:pStyle w:val="Heading1"/>
        <w:rPr>
          <w:lang w:val="id-ID"/>
        </w:rPr>
        <w:sectPr w:rsidR="00E2467A" w:rsidRPr="00F62358" w:rsidSect="00403145">
          <w:footerReference w:type="default" r:id="rId21"/>
          <w:pgSz w:w="11900" w:h="16840" w:code="9"/>
          <w:pgMar w:top="1440" w:right="1440" w:bottom="1440" w:left="1440" w:header="567" w:footer="567" w:gutter="0"/>
          <w:pgNumType w:start="1"/>
          <w:cols w:space="720"/>
          <w:docGrid w:linePitch="360"/>
          <w15:footnoteColumns w:val="1"/>
        </w:sectPr>
      </w:pPr>
      <w:bookmarkStart w:id="25" w:name="_Toc90883733"/>
      <w:bookmarkStart w:id="26" w:name="_Toc99140490"/>
    </w:p>
    <w:p w14:paraId="447BB997" w14:textId="1FD2F204" w:rsidR="00201221" w:rsidRPr="00F62358" w:rsidRDefault="00201221" w:rsidP="00201221">
      <w:pPr>
        <w:pStyle w:val="Heading1"/>
        <w:rPr>
          <w:lang w:val="id-ID"/>
        </w:rPr>
      </w:pPr>
      <w:bookmarkStart w:id="27" w:name="_Toc100514258"/>
      <w:r w:rsidRPr="00F62358">
        <w:rPr>
          <w:lang w:val="id-ID"/>
        </w:rPr>
        <w:lastRenderedPageBreak/>
        <w:t>Profil Responden dan Hambatan yang Dihadapi Penyandang Disabilitas</w:t>
      </w:r>
      <w:bookmarkEnd w:id="25"/>
      <w:bookmarkEnd w:id="26"/>
      <w:bookmarkEnd w:id="27"/>
    </w:p>
    <w:p w14:paraId="598BACD9" w14:textId="77777777" w:rsidR="00201221" w:rsidRPr="00F62358" w:rsidRDefault="00201221" w:rsidP="00201221">
      <w:pPr>
        <w:pStyle w:val="BodyText"/>
        <w:rPr>
          <w:rFonts w:cs="Open Sans"/>
          <w:szCs w:val="22"/>
          <w:lang w:val="id-ID"/>
        </w:rPr>
      </w:pPr>
    </w:p>
    <w:p w14:paraId="5E72D640" w14:textId="77777777" w:rsidR="00201221" w:rsidRPr="00F62358" w:rsidRDefault="00201221" w:rsidP="00201221">
      <w:pPr>
        <w:pStyle w:val="BodyText"/>
        <w:rPr>
          <w:rFonts w:cs="Open Sans"/>
          <w:szCs w:val="22"/>
          <w:lang w:val="id-ID"/>
        </w:rPr>
        <w:sectPr w:rsidR="00201221" w:rsidRPr="00F62358" w:rsidSect="004E19AD">
          <w:pgSz w:w="11900" w:h="16840" w:code="9"/>
          <w:pgMar w:top="1440" w:right="1440" w:bottom="1440" w:left="1440" w:header="567" w:footer="567" w:gutter="0"/>
          <w:cols w:space="720"/>
          <w:docGrid w:linePitch="360"/>
          <w15:footnoteColumns w:val="1"/>
        </w:sectPr>
      </w:pPr>
    </w:p>
    <w:p w14:paraId="73D33BCD" w14:textId="1DE24082" w:rsidR="00403020" w:rsidRPr="00F62358" w:rsidRDefault="00201221" w:rsidP="00201221">
      <w:pPr>
        <w:pStyle w:val="BodyText"/>
        <w:rPr>
          <w:rFonts w:cs="Open Sans"/>
          <w:szCs w:val="22"/>
          <w:lang w:val="id-ID"/>
        </w:rPr>
      </w:pPr>
      <w:r w:rsidRPr="00F62358">
        <w:rPr>
          <w:rFonts w:cs="Open Sans"/>
          <w:szCs w:val="22"/>
          <w:lang w:val="id-ID"/>
        </w:rPr>
        <w:t xml:space="preserve">Sebanyak 1.597 penyandang disabilitas berpartisipasi dalam survei kuantitatif kedua. Dari jumlah tersebut 821 (52 persen) adalah laki-laki, 775 (48 persen) perempuan dan satu responden diidentifikasi sebagai lainnya. Jenis disabilitas di antara responden dirangkum dalam </w:t>
      </w:r>
      <w:r w:rsidR="009F27AA" w:rsidRPr="00F62358">
        <w:rPr>
          <w:rFonts w:cs="Open Sans"/>
          <w:szCs w:val="22"/>
          <w:lang w:val="id-ID"/>
        </w:rPr>
        <w:fldChar w:fldCharType="begin" w:fldLock="1"/>
      </w:r>
      <w:r w:rsidR="009F27AA" w:rsidRPr="00F62358">
        <w:rPr>
          <w:rFonts w:cs="Open Sans"/>
          <w:szCs w:val="22"/>
          <w:lang w:val="id-ID"/>
        </w:rPr>
        <w:instrText xml:space="preserve"> REF _Ref99024156 \h </w:instrText>
      </w:r>
      <w:r w:rsidR="009F27AA" w:rsidRPr="00F62358">
        <w:rPr>
          <w:rFonts w:cs="Open Sans"/>
          <w:szCs w:val="22"/>
          <w:lang w:val="id-ID"/>
        </w:rPr>
      </w:r>
      <w:r w:rsidR="009F27AA" w:rsidRPr="00F62358">
        <w:rPr>
          <w:rFonts w:cs="Open Sans"/>
          <w:szCs w:val="22"/>
          <w:lang w:val="id-ID"/>
        </w:rPr>
        <w:fldChar w:fldCharType="separate"/>
      </w:r>
      <w:r w:rsidR="009F27AA" w:rsidRPr="00F62358">
        <w:rPr>
          <w:lang w:val="id-ID"/>
        </w:rPr>
        <w:t xml:space="preserve">Gambar </w:t>
      </w:r>
      <w:r w:rsidR="009F27AA" w:rsidRPr="00F62358">
        <w:rPr>
          <w:noProof/>
          <w:lang w:val="id-ID"/>
        </w:rPr>
        <w:t>1</w:t>
      </w:r>
      <w:r w:rsidR="009F27AA" w:rsidRPr="00F62358">
        <w:rPr>
          <w:rFonts w:cs="Open Sans"/>
          <w:szCs w:val="22"/>
          <w:lang w:val="id-ID"/>
        </w:rPr>
        <w:fldChar w:fldCharType="end"/>
      </w:r>
      <w:r w:rsidRPr="00F62358">
        <w:rPr>
          <w:rFonts w:cs="Open Sans"/>
          <w:szCs w:val="22"/>
          <w:lang w:val="id-ID"/>
        </w:rPr>
        <w:t>, dengan proporsi terbesar (36 persen) penyandang disabilitas fisik</w:t>
      </w:r>
      <w:r w:rsidR="009A21F6">
        <w:rPr>
          <w:rFonts w:ascii="ZWAdobeF" w:hAnsi="ZWAdobeF" w:cs="ZWAdobeF"/>
          <w:color w:val="auto"/>
          <w:sz w:val="2"/>
          <w:szCs w:val="2"/>
          <w:lang w:val="id-ID"/>
        </w:rPr>
        <w:t>3F</w:t>
      </w:r>
      <w:r w:rsidR="00344DEC">
        <w:rPr>
          <w:rFonts w:ascii="ZWAdobeF" w:hAnsi="ZWAdobeF" w:cs="ZWAdobeF"/>
          <w:color w:val="auto"/>
          <w:sz w:val="2"/>
          <w:szCs w:val="2"/>
          <w:lang w:val="id-ID"/>
        </w:rPr>
        <w:t>3F</w:t>
      </w:r>
      <w:r w:rsidR="0094442E">
        <w:rPr>
          <w:rFonts w:ascii="ZWAdobeF" w:hAnsi="ZWAdobeF" w:cs="ZWAdobeF"/>
          <w:color w:val="auto"/>
          <w:sz w:val="2"/>
          <w:szCs w:val="2"/>
          <w:lang w:val="id-ID"/>
        </w:rPr>
        <w:t>3F</w:t>
      </w:r>
      <w:r w:rsidRPr="00F62358">
        <w:rPr>
          <w:rStyle w:val="FootnoteReference"/>
          <w:rFonts w:cs="Open Sans"/>
          <w:szCs w:val="22"/>
          <w:lang w:val="id-ID"/>
        </w:rPr>
        <w:footnoteReference w:id="4"/>
      </w:r>
      <w:r w:rsidRPr="00F62358">
        <w:rPr>
          <w:rFonts w:cs="Open Sans"/>
          <w:szCs w:val="22"/>
          <w:lang w:val="id-ID"/>
        </w:rPr>
        <w:t xml:space="preserve">. </w:t>
      </w:r>
    </w:p>
    <w:p w14:paraId="769231C9" w14:textId="7998BE8E" w:rsidR="00201221" w:rsidRPr="00F62358" w:rsidRDefault="00201221" w:rsidP="00201221">
      <w:pPr>
        <w:pStyle w:val="BodyText"/>
        <w:rPr>
          <w:rFonts w:cs="Open Sans"/>
          <w:szCs w:val="22"/>
          <w:lang w:val="id-ID"/>
        </w:rPr>
      </w:pPr>
      <w:r w:rsidRPr="00F62358">
        <w:rPr>
          <w:rFonts w:cs="Open Sans"/>
          <w:szCs w:val="22"/>
          <w:lang w:val="id-ID"/>
        </w:rPr>
        <w:t>Enam puluh delapan persen responden berusia antara 18 dan 60 tahun, 24 persen berusia di bawah 18 tahun, dan sisanya 8 persen berusia di atas 60 tahun.</w:t>
      </w:r>
    </w:p>
    <w:p w14:paraId="618CD25F"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726F6525" w14:textId="00E37B93" w:rsidR="00201221" w:rsidRPr="00F62358" w:rsidRDefault="003B3732" w:rsidP="003B3732">
      <w:pPr>
        <w:pStyle w:val="Caption"/>
        <w:rPr>
          <w:lang w:val="id-ID"/>
        </w:rPr>
      </w:pPr>
      <w:bookmarkStart w:id="28" w:name="_Ref99024156"/>
      <w:bookmarkStart w:id="29" w:name="_Toc99140093"/>
      <w:bookmarkStart w:id="30" w:name="_Toc99140922"/>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w:t>
      </w:r>
      <w:r w:rsidRPr="00F62358">
        <w:rPr>
          <w:lang w:val="id-ID"/>
        </w:rPr>
        <w:fldChar w:fldCharType="end"/>
      </w:r>
      <w:bookmarkEnd w:id="28"/>
      <w:r w:rsidRPr="00F62358">
        <w:rPr>
          <w:lang w:val="id-ID"/>
        </w:rPr>
        <w:t>: Ragam Disabilitas yang Dilaporkan oleh Responden</w:t>
      </w:r>
      <w:bookmarkEnd w:id="29"/>
      <w:bookmarkEnd w:id="30"/>
    </w:p>
    <w:p w14:paraId="36882617" w14:textId="77777777" w:rsidR="00201221" w:rsidRPr="00F62358" w:rsidRDefault="00201221" w:rsidP="00201221">
      <w:pPr>
        <w:pStyle w:val="BodyText"/>
        <w:tabs>
          <w:tab w:val="right" w:pos="9064"/>
        </w:tabs>
        <w:jc w:val="center"/>
        <w:rPr>
          <w:rFonts w:cs="Open Sans"/>
          <w:szCs w:val="22"/>
          <w:lang w:val="id-ID"/>
        </w:rPr>
      </w:pPr>
      <w:r w:rsidRPr="00F62358">
        <w:rPr>
          <w:rFonts w:cs="Open Sans"/>
          <w:noProof/>
          <w:szCs w:val="22"/>
          <w:lang w:val="id-ID"/>
        </w:rPr>
        <w:drawing>
          <wp:inline distT="0" distB="0" distL="0" distR="0" wp14:anchorId="5F065776" wp14:editId="02E2F3E8">
            <wp:extent cx="2931610" cy="3072384"/>
            <wp:effectExtent l="0" t="0" r="2540" b="0"/>
            <wp:docPr id="28" name="Picture 28" descr="P15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159#yI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1610" cy="3072384"/>
                    </a:xfrm>
                    <a:prstGeom prst="rect">
                      <a:avLst/>
                    </a:prstGeom>
                  </pic:spPr>
                </pic:pic>
              </a:graphicData>
            </a:graphic>
          </wp:inline>
        </w:drawing>
      </w:r>
    </w:p>
    <w:p w14:paraId="202A1EB1" w14:textId="77777777" w:rsidR="00201221" w:rsidRPr="00F62358" w:rsidRDefault="00201221" w:rsidP="00201221">
      <w:pPr>
        <w:pStyle w:val="BodyText"/>
        <w:rPr>
          <w:rFonts w:cs="Open Sans"/>
          <w:szCs w:val="22"/>
          <w:lang w:val="id-ID"/>
        </w:rPr>
      </w:pPr>
    </w:p>
    <w:p w14:paraId="0AE83A14"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37BE1F08" w14:textId="77777777" w:rsidR="00B7687E" w:rsidRPr="00F62358" w:rsidRDefault="00201221" w:rsidP="00201221">
      <w:pPr>
        <w:pStyle w:val="BodyText"/>
        <w:rPr>
          <w:rFonts w:cs="Open Sans"/>
          <w:szCs w:val="22"/>
          <w:lang w:val="id-ID"/>
        </w:rPr>
      </w:pPr>
      <w:r w:rsidRPr="00F62358">
        <w:rPr>
          <w:rFonts w:cs="Open Sans"/>
          <w:szCs w:val="22"/>
          <w:lang w:val="id-ID"/>
        </w:rPr>
        <w:lastRenderedPageBreak/>
        <w:t xml:space="preserve">Kepemilikan dokumen identitas seperti Kartu Tanda Penduduk (KTP), Kartu Keluarga, dan Akta Kelahiran di kalangan penyandang disabilitas tergolong rendah dibandingkan dengan penduduk pada umumnya. Kepemilikan KTP adalah wajib bagi warga negara Indonesia yang berusia di atas 17 tahun dan/atau telah menikah. </w:t>
      </w:r>
    </w:p>
    <w:p w14:paraId="46650C9B" w14:textId="0BD178D2" w:rsidR="00403020" w:rsidRPr="00F62358" w:rsidRDefault="00403020" w:rsidP="00403020">
      <w:pPr>
        <w:pStyle w:val="BodyText"/>
        <w:rPr>
          <w:rFonts w:cs="Open Sans"/>
          <w:szCs w:val="22"/>
          <w:lang w:val="id-ID"/>
        </w:rPr>
      </w:pPr>
      <w:r w:rsidRPr="00F62358">
        <w:rPr>
          <w:rFonts w:cs="Open Sans"/>
          <w:szCs w:val="22"/>
          <w:lang w:val="id-ID"/>
        </w:rPr>
        <w:t>Sekitar 86 persen responden survei berusia 18 tahun ke atas memiliki KTP, jauh lebih rendah daripada populasi umum di mana 99 persen penduduk telah melakukan perekaman KTP (</w:t>
      </w:r>
      <w:r w:rsidRPr="00F62358">
        <w:rPr>
          <w:rFonts w:cs="Open Sans"/>
          <w:szCs w:val="22"/>
          <w:lang w:val="id-ID"/>
        </w:rPr>
        <w:fldChar w:fldCharType="begin" w:fldLock="1"/>
      </w:r>
      <w:r w:rsidRPr="00F62358">
        <w:rPr>
          <w:rFonts w:cs="Open Sans"/>
          <w:szCs w:val="22"/>
          <w:lang w:val="id-ID"/>
        </w:rPr>
        <w:instrText xml:space="preserve"> REF _Ref99024395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2</w:t>
      </w:r>
      <w:r w:rsidRPr="00F62358">
        <w:rPr>
          <w:rFonts w:cs="Open Sans"/>
          <w:szCs w:val="22"/>
          <w:lang w:val="id-ID"/>
        </w:rPr>
        <w:fldChar w:fldCharType="end"/>
      </w:r>
      <w:r w:rsidRPr="00F62358">
        <w:rPr>
          <w:rFonts w:cs="Open Sans"/>
          <w:szCs w:val="22"/>
          <w:lang w:val="id-ID"/>
        </w:rPr>
        <w:t>)</w:t>
      </w:r>
      <w:r w:rsidR="009A21F6">
        <w:rPr>
          <w:rFonts w:ascii="ZWAdobeF" w:hAnsi="ZWAdobeF" w:cs="ZWAdobeF"/>
          <w:color w:val="auto"/>
          <w:sz w:val="2"/>
          <w:szCs w:val="2"/>
          <w:lang w:val="id-ID"/>
        </w:rPr>
        <w:t>4F</w:t>
      </w:r>
      <w:r w:rsidR="00344DEC">
        <w:rPr>
          <w:rFonts w:ascii="ZWAdobeF" w:hAnsi="ZWAdobeF" w:cs="ZWAdobeF"/>
          <w:color w:val="auto"/>
          <w:sz w:val="2"/>
          <w:szCs w:val="2"/>
          <w:lang w:val="id-ID"/>
        </w:rPr>
        <w:t>4F</w:t>
      </w:r>
      <w:r w:rsidR="0094442E">
        <w:rPr>
          <w:rFonts w:ascii="ZWAdobeF" w:hAnsi="ZWAdobeF" w:cs="ZWAdobeF"/>
          <w:color w:val="auto"/>
          <w:sz w:val="2"/>
          <w:szCs w:val="2"/>
          <w:lang w:val="id-ID"/>
        </w:rPr>
        <w:t>4F</w:t>
      </w:r>
      <w:r w:rsidRPr="00F62358">
        <w:rPr>
          <w:rStyle w:val="FootnoteReference"/>
          <w:rFonts w:cs="Open Sans"/>
          <w:szCs w:val="22"/>
          <w:lang w:val="id-ID"/>
        </w:rPr>
        <w:footnoteReference w:id="5"/>
      </w:r>
      <w:r w:rsidRPr="00F62358">
        <w:rPr>
          <w:rFonts w:cs="Open Sans"/>
          <w:szCs w:val="22"/>
          <w:lang w:val="id-ID"/>
        </w:rPr>
        <w:t>.  Kepemilikan akta kelahiran diantara responden sangat rendah, yaitu 53 persen dan yang paling rendah adalah mereka yang berusia di atas 60 tahun (12 persen) (</w:t>
      </w:r>
      <w:r w:rsidRPr="00F62358">
        <w:rPr>
          <w:rFonts w:cs="Open Sans"/>
          <w:szCs w:val="22"/>
          <w:lang w:val="id-ID"/>
        </w:rPr>
        <w:fldChar w:fldCharType="begin" w:fldLock="1"/>
      </w:r>
      <w:r w:rsidRPr="00F62358">
        <w:rPr>
          <w:rFonts w:cs="Open Sans"/>
          <w:szCs w:val="22"/>
          <w:lang w:val="id-ID"/>
        </w:rPr>
        <w:instrText xml:space="preserve"> REF _Ref99024761 \h </w:instrText>
      </w:r>
      <w:r w:rsidRPr="00F62358">
        <w:rPr>
          <w:rFonts w:cs="Open Sans"/>
          <w:szCs w:val="22"/>
          <w:lang w:val="id-ID"/>
        </w:rPr>
      </w:r>
      <w:r w:rsidR="004E5A59">
        <w:rPr>
          <w:rFonts w:cs="Open Sans"/>
          <w:szCs w:val="22"/>
          <w:lang w:val="id-ID"/>
        </w:rPr>
        <w:fldChar w:fldCharType="separate"/>
      </w:r>
      <w:r w:rsidRPr="00F62358">
        <w:rPr>
          <w:rFonts w:cs="Open Sans"/>
          <w:szCs w:val="22"/>
          <w:lang w:val="id-ID"/>
        </w:rPr>
        <w:fldChar w:fldCharType="end"/>
      </w:r>
      <w:r w:rsidRPr="00F62358">
        <w:rPr>
          <w:rFonts w:cs="Open Sans"/>
          <w:szCs w:val="22"/>
          <w:lang w:val="id-ID"/>
        </w:rPr>
        <w:fldChar w:fldCharType="begin" w:fldLock="1"/>
      </w:r>
      <w:r w:rsidRPr="00F62358">
        <w:rPr>
          <w:rFonts w:cs="Open Sans"/>
          <w:szCs w:val="22"/>
          <w:lang w:val="id-ID"/>
        </w:rPr>
        <w:instrText xml:space="preserve"> REF _Ref99024771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3</w:t>
      </w:r>
      <w:r w:rsidRPr="00F62358">
        <w:rPr>
          <w:rFonts w:cs="Open Sans"/>
          <w:szCs w:val="22"/>
          <w:lang w:val="id-ID"/>
        </w:rPr>
        <w:fldChar w:fldCharType="end"/>
      </w:r>
      <w:r w:rsidRPr="00F62358">
        <w:rPr>
          <w:rFonts w:cs="Open Sans"/>
          <w:szCs w:val="22"/>
          <w:lang w:val="id-ID"/>
        </w:rPr>
        <w:t xml:space="preserve">). </w:t>
      </w:r>
    </w:p>
    <w:p w14:paraId="2DA15FF7" w14:textId="77777777" w:rsidR="00403020" w:rsidRPr="00F62358" w:rsidRDefault="00403020" w:rsidP="00403020">
      <w:pPr>
        <w:pStyle w:val="BodyText"/>
        <w:rPr>
          <w:rFonts w:cs="Open Sans"/>
          <w:szCs w:val="22"/>
          <w:lang w:val="id-ID"/>
        </w:rPr>
      </w:pPr>
      <w:r w:rsidRPr="00F62358">
        <w:rPr>
          <w:rFonts w:cs="Open Sans"/>
          <w:szCs w:val="22"/>
          <w:lang w:val="id-ID"/>
        </w:rPr>
        <w:t>Di kelompok 0-17 tahun, 75,6 persen responden memiliki akta kelahiran. Namun demikian, angka tersebut sangat rendah dibandingkan dengan 95,3 persen anak Indonesia yang memiliki akta kelahiran (</w:t>
      </w:r>
      <w:hyperlink r:id="rId23" w:history="1">
        <w:r w:rsidRPr="00F62358">
          <w:rPr>
            <w:rStyle w:val="Hyperlink"/>
            <w:rFonts w:cs="Open Sans"/>
            <w:szCs w:val="22"/>
            <w:lang w:val="id-ID"/>
          </w:rPr>
          <w:t>Kemendagri, 2021</w:t>
        </w:r>
      </w:hyperlink>
      <w:r w:rsidRPr="00F62358">
        <w:rPr>
          <w:rFonts w:cs="Open Sans"/>
          <w:szCs w:val="22"/>
          <w:lang w:val="id-ID"/>
        </w:rPr>
        <w:t xml:space="preserve">). Berdasarkan jenis disabilitas, kepemilikan akta kelahiran paling rendah diantara penyandang disabilitas psikososial dan penyandang disabilitas ganda.  </w:t>
      </w:r>
    </w:p>
    <w:p w14:paraId="22EB4F6A" w14:textId="77777777" w:rsidR="00403020" w:rsidRPr="00F62358" w:rsidRDefault="00403020" w:rsidP="00403020">
      <w:pPr>
        <w:pStyle w:val="BodyText"/>
        <w:rPr>
          <w:rFonts w:cs="Open Sans"/>
          <w:szCs w:val="22"/>
          <w:lang w:val="id-ID"/>
        </w:rPr>
      </w:pPr>
      <w:r w:rsidRPr="00F62358">
        <w:rPr>
          <w:rFonts w:cs="Open Sans"/>
          <w:szCs w:val="22"/>
          <w:lang w:val="id-ID"/>
        </w:rPr>
        <w:t>Karena Nomor Identitas Kependudukan (NIK) sering menjadi persyaratan untuk berbagai layanan (mulai dari kesehatan dan pendidikan hingga kepemilikan aset dan layanan perbankan), kepemilikan NIK yang rendah di antara penyandang disabilitas dapat secara signifikan mengurangi akses mereka terhadap layanan publik, yang sebelumnya sudah menghadapi hambatan yang signifikan.</w:t>
      </w:r>
    </w:p>
    <w:p w14:paraId="5ECA570A" w14:textId="5875442A" w:rsidR="00E2467A" w:rsidRPr="00F62358" w:rsidRDefault="00E2467A" w:rsidP="00E2467A">
      <w:pPr>
        <w:pStyle w:val="Caption"/>
        <w:rPr>
          <w:lang w:val="id-ID"/>
        </w:rPr>
      </w:pPr>
      <w:bookmarkStart w:id="31" w:name="_Ref99024395"/>
      <w:bookmarkStart w:id="32" w:name="_Toc99140094"/>
      <w:bookmarkStart w:id="33" w:name="_Toc99140923"/>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w:t>
      </w:r>
      <w:r w:rsidRPr="00F62358">
        <w:rPr>
          <w:lang w:val="id-ID"/>
        </w:rPr>
        <w:fldChar w:fldCharType="end"/>
      </w:r>
      <w:bookmarkEnd w:id="31"/>
      <w:r w:rsidRPr="00F62358">
        <w:rPr>
          <w:lang w:val="id-ID"/>
        </w:rPr>
        <w:t>: Kepemilikan Dokumen Identitas</w:t>
      </w:r>
      <w:bookmarkEnd w:id="32"/>
      <w:bookmarkEnd w:id="33"/>
    </w:p>
    <w:p w14:paraId="3939CEB8" w14:textId="77777777" w:rsidR="00E2467A" w:rsidRPr="00F62358" w:rsidRDefault="00E2467A" w:rsidP="00E2467A">
      <w:pPr>
        <w:pStyle w:val="BodyText"/>
        <w:jc w:val="center"/>
        <w:rPr>
          <w:rFonts w:cs="Open Sans"/>
          <w:szCs w:val="22"/>
          <w:lang w:val="id-ID"/>
        </w:rPr>
      </w:pPr>
      <w:r w:rsidRPr="00F62358">
        <w:rPr>
          <w:rFonts w:cs="Open Sans"/>
          <w:noProof/>
          <w:szCs w:val="22"/>
          <w:lang w:val="id-ID"/>
        </w:rPr>
        <w:drawing>
          <wp:inline distT="0" distB="0" distL="0" distR="0" wp14:anchorId="4887D8EC" wp14:editId="020495A5">
            <wp:extent cx="4544290" cy="2327563"/>
            <wp:effectExtent l="0" t="0" r="8890" b="0"/>
            <wp:docPr id="32" name="Picture 32" descr="P16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P167#yIS1"/>
                    <pic:cNvPicPr/>
                  </pic:nvPicPr>
                  <pic:blipFill>
                    <a:blip r:embed="rId24" cstate="print">
                      <a:extLst>
                        <a:ext uri="{28A0092B-C50C-407E-A947-70E740481C1C}">
                          <a14:useLocalDpi xmlns:a14="http://schemas.microsoft.com/office/drawing/2010/main" val="0"/>
                        </a:ext>
                      </a:extLst>
                    </a:blip>
                    <a:srcRect t="2791" b="2791"/>
                    <a:stretch>
                      <a:fillRect/>
                    </a:stretch>
                  </pic:blipFill>
                  <pic:spPr bwMode="auto">
                    <a:xfrm>
                      <a:off x="0" y="0"/>
                      <a:ext cx="4550121" cy="2330549"/>
                    </a:xfrm>
                    <a:prstGeom prst="rect">
                      <a:avLst/>
                    </a:prstGeom>
                    <a:ln>
                      <a:noFill/>
                    </a:ln>
                    <a:extLst>
                      <a:ext uri="{53640926-AAD7-44D8-BBD7-CCE9431645EC}">
                        <a14:shadowObscured xmlns:a14="http://schemas.microsoft.com/office/drawing/2010/main"/>
                      </a:ext>
                    </a:extLst>
                  </pic:spPr>
                </pic:pic>
              </a:graphicData>
            </a:graphic>
          </wp:inline>
        </w:drawing>
      </w:r>
    </w:p>
    <w:p w14:paraId="27A159A4" w14:textId="07A4CB35" w:rsidR="00E2467A" w:rsidRPr="00F62358" w:rsidRDefault="00E2467A" w:rsidP="00E2467A">
      <w:pPr>
        <w:pStyle w:val="Caption"/>
        <w:ind w:left="0" w:firstLine="0"/>
        <w:rPr>
          <w:lang w:val="id-ID"/>
        </w:rPr>
      </w:pPr>
      <w:bookmarkStart w:id="34" w:name="_Ref99024771"/>
      <w:bookmarkStart w:id="35" w:name="_Ref99024761"/>
      <w:bookmarkStart w:id="36" w:name="_Toc99140095"/>
      <w:bookmarkStart w:id="37" w:name="_Toc99140924"/>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3</w:t>
      </w:r>
      <w:r w:rsidRPr="00F62358">
        <w:rPr>
          <w:lang w:val="id-ID"/>
        </w:rPr>
        <w:fldChar w:fldCharType="end"/>
      </w:r>
      <w:bookmarkEnd w:id="34"/>
      <w:r w:rsidRPr="00F62358">
        <w:rPr>
          <w:lang w:val="id-ID"/>
        </w:rPr>
        <w:t>: Kepemilikan Akta Kelahiran (Berdasarkan Usia)</w:t>
      </w:r>
      <w:bookmarkEnd w:id="35"/>
      <w:bookmarkEnd w:id="36"/>
      <w:bookmarkEnd w:id="37"/>
    </w:p>
    <w:p w14:paraId="3666255A" w14:textId="77777777" w:rsidR="00E2467A" w:rsidRPr="00F62358" w:rsidRDefault="00E2467A" w:rsidP="00E2467A">
      <w:pPr>
        <w:pStyle w:val="BodyText"/>
        <w:jc w:val="center"/>
        <w:rPr>
          <w:rFonts w:cs="Open Sans"/>
          <w:szCs w:val="22"/>
          <w:lang w:val="id-ID"/>
        </w:rPr>
      </w:pPr>
      <w:r w:rsidRPr="00F62358">
        <w:rPr>
          <w:rFonts w:cs="Open Sans"/>
          <w:noProof/>
          <w:szCs w:val="22"/>
          <w:lang w:val="id-ID"/>
        </w:rPr>
        <w:drawing>
          <wp:inline distT="0" distB="0" distL="0" distR="0" wp14:anchorId="59E944A9" wp14:editId="7191DC2A">
            <wp:extent cx="4668982" cy="2729345"/>
            <wp:effectExtent l="0" t="0" r="0" b="0"/>
            <wp:docPr id="33" name="Picture 33" descr="P16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169#yIS1"/>
                    <pic:cNvPicPr/>
                  </pic:nvPicPr>
                  <pic:blipFill>
                    <a:blip r:embed="rId25" cstate="print">
                      <a:extLst>
                        <a:ext uri="{28A0092B-C50C-407E-A947-70E740481C1C}">
                          <a14:useLocalDpi xmlns:a14="http://schemas.microsoft.com/office/drawing/2010/main" val="0"/>
                        </a:ext>
                      </a:extLst>
                    </a:blip>
                    <a:srcRect t="881" b="881"/>
                    <a:stretch>
                      <a:fillRect/>
                    </a:stretch>
                  </pic:blipFill>
                  <pic:spPr bwMode="auto">
                    <a:xfrm>
                      <a:off x="0" y="0"/>
                      <a:ext cx="4677965" cy="2734596"/>
                    </a:xfrm>
                    <a:prstGeom prst="rect">
                      <a:avLst/>
                    </a:prstGeom>
                    <a:ln>
                      <a:noFill/>
                    </a:ln>
                    <a:extLst>
                      <a:ext uri="{53640926-AAD7-44D8-BBD7-CCE9431645EC}">
                        <a14:shadowObscured xmlns:a14="http://schemas.microsoft.com/office/drawing/2010/main"/>
                      </a:ext>
                    </a:extLst>
                  </pic:spPr>
                </pic:pic>
              </a:graphicData>
            </a:graphic>
          </wp:inline>
        </w:drawing>
      </w:r>
    </w:p>
    <w:p w14:paraId="0D4C4E1E" w14:textId="63C6E704" w:rsidR="00E2467A" w:rsidRPr="00F62358" w:rsidRDefault="004E19AD" w:rsidP="00E2467A">
      <w:pPr>
        <w:pStyle w:val="BodyText"/>
        <w:rPr>
          <w:rFonts w:cs="Open Sans"/>
          <w:szCs w:val="22"/>
          <w:lang w:val="id-ID"/>
        </w:rPr>
      </w:pPr>
      <w:r>
        <w:rPr>
          <w:rFonts w:cs="Open Sans"/>
          <w:szCs w:val="22"/>
        </w:rPr>
        <w:t>P</w:t>
      </w:r>
      <w:r w:rsidR="00E2467A" w:rsidRPr="00F62358">
        <w:rPr>
          <w:rFonts w:cs="Open Sans"/>
          <w:szCs w:val="22"/>
          <w:lang w:val="id-ID"/>
        </w:rPr>
        <w:t>artisipasi angkatan kerja responden sangat rendah, terutama di kalangan perempuan. Sementara partisipasi angkatan kerja nasional Februari 2021 sebesar 68 persen (BPS 2021b), hanya 39 persen responden yang melaporkan bekerja. Perbedaan gender dalam partisipasi angkatan kerja juga signifikan, karena hanya 30 persen responden perempuan yang melaporkan sedang bekerja dibandingkan dengan 48 persen di antara responden laki-laki (</w:t>
      </w:r>
      <w:r w:rsidR="00E2467A" w:rsidRPr="00F62358">
        <w:rPr>
          <w:rFonts w:cs="Open Sans"/>
          <w:szCs w:val="22"/>
          <w:lang w:val="id-ID"/>
        </w:rPr>
        <w:fldChar w:fldCharType="begin" w:fldLock="1"/>
      </w:r>
      <w:r w:rsidR="00E2467A" w:rsidRPr="00F62358">
        <w:rPr>
          <w:rFonts w:cs="Open Sans"/>
          <w:szCs w:val="22"/>
          <w:lang w:val="id-ID"/>
        </w:rPr>
        <w:instrText xml:space="preserve"> REF _Ref99024851 \h </w:instrText>
      </w:r>
      <w:r w:rsidR="00E2467A" w:rsidRPr="00F62358">
        <w:rPr>
          <w:rFonts w:cs="Open Sans"/>
          <w:szCs w:val="22"/>
          <w:lang w:val="id-ID"/>
        </w:rPr>
      </w:r>
      <w:r w:rsidR="00E2467A" w:rsidRPr="00F62358">
        <w:rPr>
          <w:rFonts w:cs="Open Sans"/>
          <w:szCs w:val="22"/>
          <w:lang w:val="id-ID"/>
        </w:rPr>
        <w:fldChar w:fldCharType="separate"/>
      </w:r>
      <w:r w:rsidR="00E2467A" w:rsidRPr="00F62358">
        <w:rPr>
          <w:lang w:val="id-ID"/>
        </w:rPr>
        <w:t xml:space="preserve">Gambar </w:t>
      </w:r>
      <w:r w:rsidR="00E2467A" w:rsidRPr="00F62358">
        <w:rPr>
          <w:noProof/>
          <w:lang w:val="id-ID"/>
        </w:rPr>
        <w:t>4</w:t>
      </w:r>
      <w:r w:rsidR="00E2467A" w:rsidRPr="00F62358">
        <w:rPr>
          <w:rFonts w:cs="Open Sans"/>
          <w:szCs w:val="22"/>
          <w:lang w:val="id-ID"/>
        </w:rPr>
        <w:fldChar w:fldCharType="end"/>
      </w:r>
      <w:r w:rsidR="00E2467A" w:rsidRPr="00F62358">
        <w:rPr>
          <w:rFonts w:cs="Open Sans"/>
          <w:szCs w:val="22"/>
          <w:lang w:val="id-ID"/>
        </w:rPr>
        <w:t xml:space="preserve">).    </w:t>
      </w:r>
    </w:p>
    <w:p w14:paraId="1F18C481" w14:textId="7C1CBF22" w:rsidR="00E2467A" w:rsidRPr="00F62358" w:rsidRDefault="00E2467A" w:rsidP="00E2467A">
      <w:pPr>
        <w:pStyle w:val="Caption"/>
        <w:rPr>
          <w:lang w:val="id-ID"/>
        </w:rPr>
      </w:pPr>
      <w:bookmarkStart w:id="38" w:name="_Ref99024851"/>
      <w:bookmarkStart w:id="39" w:name="_Toc99140096"/>
      <w:bookmarkStart w:id="40" w:name="_Toc99140925"/>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4</w:t>
      </w:r>
      <w:r w:rsidRPr="00F62358">
        <w:rPr>
          <w:lang w:val="id-ID"/>
        </w:rPr>
        <w:fldChar w:fldCharType="end"/>
      </w:r>
      <w:bookmarkEnd w:id="38"/>
      <w:r w:rsidRPr="00F62358">
        <w:rPr>
          <w:lang w:val="id-ID"/>
        </w:rPr>
        <w:t>: Tingkat Partisipasi Angkatan Kerja Responden (16 Tahun Ke Atas) (Berdasarkan Gender)</w:t>
      </w:r>
      <w:bookmarkEnd w:id="39"/>
      <w:bookmarkEnd w:id="40"/>
    </w:p>
    <w:p w14:paraId="143743AF" w14:textId="77777777" w:rsidR="00E2467A" w:rsidRPr="00F62358" w:rsidRDefault="00E2467A" w:rsidP="00E2467A">
      <w:pPr>
        <w:pStyle w:val="BodyText"/>
        <w:jc w:val="center"/>
        <w:rPr>
          <w:rFonts w:cs="Open Sans"/>
          <w:szCs w:val="22"/>
          <w:lang w:val="id-ID"/>
        </w:rPr>
      </w:pPr>
      <w:r w:rsidRPr="00F62358">
        <w:rPr>
          <w:rFonts w:cs="Open Sans"/>
          <w:noProof/>
          <w:szCs w:val="22"/>
          <w:lang w:val="id-ID"/>
        </w:rPr>
        <w:drawing>
          <wp:inline distT="0" distB="0" distL="0" distR="0" wp14:anchorId="7551152B" wp14:editId="29749D6B">
            <wp:extent cx="4465122" cy="2683823"/>
            <wp:effectExtent l="0" t="0" r="0" b="2540"/>
            <wp:docPr id="36" name="Picture 36" descr="P17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P173#yIS1"/>
                    <pic:cNvPicPr/>
                  </pic:nvPicPr>
                  <pic:blipFill>
                    <a:blip r:embed="rId26" cstate="print">
                      <a:extLst>
                        <a:ext uri="{28A0092B-C50C-407E-A947-70E740481C1C}">
                          <a14:useLocalDpi xmlns:a14="http://schemas.microsoft.com/office/drawing/2010/main" val="0"/>
                        </a:ext>
                      </a:extLst>
                    </a:blip>
                    <a:srcRect t="1761" b="1761"/>
                    <a:stretch>
                      <a:fillRect/>
                    </a:stretch>
                  </pic:blipFill>
                  <pic:spPr bwMode="auto">
                    <a:xfrm>
                      <a:off x="0" y="0"/>
                      <a:ext cx="4487139" cy="2697057"/>
                    </a:xfrm>
                    <a:prstGeom prst="rect">
                      <a:avLst/>
                    </a:prstGeom>
                    <a:ln>
                      <a:noFill/>
                    </a:ln>
                    <a:extLst>
                      <a:ext uri="{53640926-AAD7-44D8-BBD7-CCE9431645EC}">
                        <a14:shadowObscured xmlns:a14="http://schemas.microsoft.com/office/drawing/2010/main"/>
                      </a:ext>
                    </a:extLst>
                  </pic:spPr>
                </pic:pic>
              </a:graphicData>
            </a:graphic>
          </wp:inline>
        </w:drawing>
      </w:r>
    </w:p>
    <w:p w14:paraId="272C5A9B" w14:textId="77777777" w:rsidR="00E2467A" w:rsidRPr="00F62358" w:rsidRDefault="00E2467A" w:rsidP="00E2467A">
      <w:pPr>
        <w:pStyle w:val="BodyText"/>
        <w:rPr>
          <w:rFonts w:cs="Open Sans"/>
          <w:szCs w:val="22"/>
          <w:lang w:val="id-ID"/>
        </w:rPr>
      </w:pPr>
      <w:r w:rsidRPr="00F62358">
        <w:rPr>
          <w:rFonts w:cs="Open Sans"/>
          <w:szCs w:val="22"/>
          <w:lang w:val="id-ID"/>
        </w:rPr>
        <w:t>Di antara responden yang bekerja, sebagian besar (88,5 persen) bekerja di sektor informal (</w:t>
      </w:r>
      <w:r w:rsidRPr="00F62358">
        <w:rPr>
          <w:rFonts w:cs="Open Sans"/>
          <w:szCs w:val="22"/>
          <w:lang w:val="id-ID"/>
        </w:rPr>
        <w:fldChar w:fldCharType="begin" w:fldLock="1"/>
      </w:r>
      <w:r w:rsidRPr="00F62358">
        <w:rPr>
          <w:rFonts w:cs="Open Sans"/>
          <w:szCs w:val="22"/>
          <w:lang w:val="id-ID"/>
        </w:rPr>
        <w:instrText xml:space="preserve"> REF _Ref99024938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5</w:t>
      </w:r>
      <w:r w:rsidRPr="00F62358">
        <w:rPr>
          <w:rFonts w:cs="Open Sans"/>
          <w:szCs w:val="22"/>
          <w:lang w:val="id-ID"/>
        </w:rPr>
        <w:fldChar w:fldCharType="end"/>
      </w:r>
      <w:r w:rsidRPr="00F62358">
        <w:rPr>
          <w:rFonts w:cs="Open Sans"/>
          <w:szCs w:val="22"/>
          <w:lang w:val="id-ID"/>
        </w:rPr>
        <w:t xml:space="preserve">). Ini termasuk pemilik usaha mandiri (44 persen), pekerja lepas (20 persen), karyawan tidak tetap di sektor swasta (19 persen), sukarelawan (2 persen) dan jenis pekerjaan lain (4 persen). Sisanya 11 persen pekerja di sektor formal, termasuk pegawai pemerintah (5 persen) dan karyawan tetap di sektor swasta.  </w:t>
      </w:r>
    </w:p>
    <w:p w14:paraId="7A024710" w14:textId="77777777" w:rsidR="00D97008" w:rsidRDefault="00E2467A" w:rsidP="00D97008">
      <w:pPr>
        <w:pStyle w:val="BodyText"/>
        <w:rPr>
          <w:rFonts w:cs="Open Sans"/>
          <w:szCs w:val="22"/>
          <w:lang w:val="id-ID"/>
        </w:rPr>
      </w:pPr>
      <w:r w:rsidRPr="00F62358">
        <w:rPr>
          <w:rFonts w:cs="Open Sans"/>
          <w:szCs w:val="22"/>
          <w:lang w:val="id-ID"/>
        </w:rPr>
        <w:lastRenderedPageBreak/>
        <w:t>Pekerjaan sektor informal di kalangan penyandang disabilitas memberikan penghasilan yang rendah dan tidak teratur. Selain itu, pekerjaan informal tidak memberikan jaminan sosial atau uang pesangon saat masa menganggur atau tidak lagi bekerja, serta memberikan jaminan pendapatan dan perlindungan yang sangat terbatas pada saat krisis (Satriana et al., 2021).</w:t>
      </w:r>
      <w:bookmarkStart w:id="41" w:name="_Ref99024938"/>
      <w:bookmarkStart w:id="42" w:name="_Toc99140097"/>
      <w:bookmarkStart w:id="43" w:name="_Toc99140926"/>
    </w:p>
    <w:p w14:paraId="042EA657" w14:textId="21DC42EA" w:rsidR="00E2467A" w:rsidRPr="00F62358" w:rsidRDefault="00E2467A" w:rsidP="00D97008">
      <w:pPr>
        <w:pStyle w:val="Caption"/>
        <w:rPr>
          <w:rFonts w:ascii="Open Sans" w:hAnsi="Open Sans" w:cs="Open Sans"/>
          <w:sz w:val="22"/>
          <w:szCs w:val="22"/>
        </w:rPr>
      </w:pPr>
      <w:r w:rsidRPr="00F62358">
        <w:t xml:space="preserve">Gambar </w:t>
      </w:r>
      <w:r w:rsidRPr="00F62358">
        <w:fldChar w:fldCharType="begin"/>
      </w:r>
      <w:r w:rsidRPr="00F62358">
        <w:instrText xml:space="preserve"> SEQ Gambar \* ARABIC </w:instrText>
      </w:r>
      <w:r w:rsidRPr="00F62358">
        <w:fldChar w:fldCharType="separate"/>
      </w:r>
      <w:r w:rsidR="003C6858">
        <w:rPr>
          <w:noProof/>
        </w:rPr>
        <w:t>5</w:t>
      </w:r>
      <w:r w:rsidRPr="00F62358">
        <w:fldChar w:fldCharType="end"/>
      </w:r>
      <w:bookmarkEnd w:id="41"/>
      <w:r w:rsidRPr="00F62358">
        <w:t>: Sektor dan Status Ketenagakerjaan</w:t>
      </w:r>
      <w:bookmarkEnd w:id="42"/>
      <w:bookmarkEnd w:id="43"/>
    </w:p>
    <w:p w14:paraId="0CB01B7E" w14:textId="77777777" w:rsidR="00E2467A" w:rsidRPr="00F62358" w:rsidRDefault="00E2467A" w:rsidP="00E2467A">
      <w:pPr>
        <w:pStyle w:val="BodyText"/>
        <w:jc w:val="center"/>
        <w:rPr>
          <w:rFonts w:cs="Open Sans"/>
          <w:szCs w:val="22"/>
          <w:lang w:val="id-ID"/>
        </w:rPr>
        <w:sectPr w:rsidR="00E2467A" w:rsidRPr="00F62358" w:rsidSect="004E19AD">
          <w:pgSz w:w="11900" w:h="16840" w:code="9"/>
          <w:pgMar w:top="1440" w:right="1440" w:bottom="1440" w:left="1440" w:header="567" w:footer="567" w:gutter="0"/>
          <w:cols w:space="720"/>
          <w:docGrid w:linePitch="360"/>
        </w:sectPr>
      </w:pPr>
      <w:r w:rsidRPr="00F62358">
        <w:rPr>
          <w:rFonts w:cs="Open Sans"/>
          <w:noProof/>
          <w:szCs w:val="22"/>
          <w:lang w:val="id-ID"/>
        </w:rPr>
        <w:drawing>
          <wp:inline distT="0" distB="0" distL="0" distR="0" wp14:anchorId="5B1B79FA" wp14:editId="110E7550">
            <wp:extent cx="4859676" cy="2332234"/>
            <wp:effectExtent l="0" t="0" r="0" b="0"/>
            <wp:docPr id="41" name="Picture 41" descr="P17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P177#yIS1"/>
                    <pic:cNvPicPr/>
                  </pic:nvPicPr>
                  <pic:blipFill>
                    <a:blip r:embed="rId27" cstate="print">
                      <a:extLst>
                        <a:ext uri="{28A0092B-C50C-407E-A947-70E740481C1C}">
                          <a14:useLocalDpi xmlns:a14="http://schemas.microsoft.com/office/drawing/2010/main" val="0"/>
                        </a:ext>
                      </a:extLst>
                    </a:blip>
                    <a:srcRect t="2830" b="2830"/>
                    <a:stretch>
                      <a:fillRect/>
                    </a:stretch>
                  </pic:blipFill>
                  <pic:spPr bwMode="auto">
                    <a:xfrm>
                      <a:off x="0" y="0"/>
                      <a:ext cx="4866372" cy="2335448"/>
                    </a:xfrm>
                    <a:prstGeom prst="rect">
                      <a:avLst/>
                    </a:prstGeom>
                    <a:ln>
                      <a:noFill/>
                    </a:ln>
                    <a:extLst>
                      <a:ext uri="{53640926-AAD7-44D8-BBD7-CCE9431645EC}">
                        <a14:shadowObscured xmlns:a14="http://schemas.microsoft.com/office/drawing/2010/main"/>
                      </a:ext>
                    </a:extLst>
                  </pic:spPr>
                </pic:pic>
              </a:graphicData>
            </a:graphic>
          </wp:inline>
        </w:drawing>
      </w:r>
    </w:p>
    <w:p w14:paraId="66CE2EE3" w14:textId="77777777" w:rsidR="00B7687E" w:rsidRPr="00F62358" w:rsidRDefault="00201221" w:rsidP="00201221">
      <w:pPr>
        <w:pStyle w:val="BodyText"/>
        <w:rPr>
          <w:rFonts w:cs="Open Sans"/>
          <w:szCs w:val="22"/>
          <w:lang w:val="id-ID"/>
        </w:rPr>
      </w:pPr>
      <w:r w:rsidRPr="00F62358">
        <w:rPr>
          <w:rFonts w:cs="Open Sans"/>
          <w:szCs w:val="22"/>
          <w:lang w:val="id-ID"/>
        </w:rPr>
        <w:t xml:space="preserve">Seperti yang diperkirakan, pekerjaan formal berkorelasi kuat dengan tingkat pendidikan. Hanya dua persen pekerja dengan pendidikan sekolah menengah pertama atau lebih rendah yang bekerja di sektor formal – dibandingkan dengan 10 persen yang berpendidikan menengah atas dan 29 persen yang berpendidikan universitas. </w:t>
      </w:r>
    </w:p>
    <w:p w14:paraId="4EC0980B" w14:textId="6B610D75" w:rsidR="00201221" w:rsidRPr="00F62358" w:rsidRDefault="00201221" w:rsidP="00201221">
      <w:pPr>
        <w:pStyle w:val="BodyText"/>
        <w:rPr>
          <w:rFonts w:cs="Open Sans"/>
          <w:szCs w:val="22"/>
          <w:lang w:val="id-ID"/>
        </w:rPr>
      </w:pPr>
      <w:r w:rsidRPr="00F62358">
        <w:rPr>
          <w:rFonts w:cs="Open Sans"/>
          <w:szCs w:val="22"/>
          <w:lang w:val="id-ID"/>
        </w:rPr>
        <w:t>Mengingat rendahnya tingkat pendidikan penyandang disabilitas, akses ke pekerjaan formal tidak tersedia bagi sebagian besar responden. Menurut Susenas (2019), 21 persen penyandang disabilitas tidak pernah bersekolah dibandingkan dengan hanya 3 persen dari non-disabilitas. Selain itu, hanya 10 persen penyandang disabilitas tamat SLTA dibandingkan dengan 27 persen non-disabilitas.</w:t>
      </w:r>
    </w:p>
    <w:p w14:paraId="21659E9B" w14:textId="77777777" w:rsidR="00403020" w:rsidRPr="00F62358" w:rsidRDefault="00403020" w:rsidP="00403020">
      <w:pPr>
        <w:pStyle w:val="BodyText"/>
        <w:spacing w:before="240"/>
        <w:rPr>
          <w:rFonts w:cs="Open Sans"/>
          <w:szCs w:val="22"/>
          <w:lang w:val="id-ID"/>
        </w:rPr>
      </w:pPr>
      <w:r w:rsidRPr="00F62358">
        <w:rPr>
          <w:rFonts w:cs="Open Sans"/>
          <w:szCs w:val="22"/>
          <w:lang w:val="id-ID"/>
        </w:rPr>
        <w:t xml:space="preserve">Responden dengan disabilitas psikososial, disabilitas intelektual dan disabilitas ganda menghadapi hambatan paling signifikan terhadap pendidikan. </w:t>
      </w:r>
      <w:r w:rsidRPr="00F62358">
        <w:rPr>
          <w:rFonts w:cs="Open Sans"/>
          <w:szCs w:val="22"/>
          <w:lang w:val="id-ID"/>
        </w:rPr>
        <w:fldChar w:fldCharType="begin" w:fldLock="1"/>
      </w:r>
      <w:r w:rsidRPr="00F62358">
        <w:rPr>
          <w:rFonts w:cs="Open Sans"/>
          <w:szCs w:val="22"/>
          <w:lang w:val="id-ID"/>
        </w:rPr>
        <w:instrText xml:space="preserve"> REF _Ref99025301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6</w:t>
      </w:r>
      <w:r w:rsidRPr="00F62358">
        <w:rPr>
          <w:rFonts w:cs="Open Sans"/>
          <w:szCs w:val="22"/>
          <w:lang w:val="id-ID"/>
        </w:rPr>
        <w:fldChar w:fldCharType="end"/>
      </w:r>
      <w:r w:rsidRPr="00F62358">
        <w:rPr>
          <w:rFonts w:cs="Open Sans"/>
          <w:szCs w:val="22"/>
          <w:lang w:val="id-ID"/>
        </w:rPr>
        <w:t xml:space="preserve"> menunjukkan pencapaian pendidikan di antara responden berusia 18 tahun ke atas. Lima puluh dua persen dan 68 persen responden penyandang disabilitas psikososial dan ganda, masing-masing memiliki pendidikan dasar atau tidak berpendidikan sama sekali. </w:t>
      </w:r>
    </w:p>
    <w:p w14:paraId="52826445" w14:textId="77777777" w:rsidR="00403020" w:rsidRPr="00F62358" w:rsidRDefault="00403020" w:rsidP="00403020">
      <w:pPr>
        <w:pStyle w:val="BodyText"/>
        <w:spacing w:before="240"/>
        <w:rPr>
          <w:rFonts w:cs="Open Sans"/>
          <w:szCs w:val="22"/>
          <w:lang w:val="id-ID"/>
        </w:rPr>
      </w:pPr>
      <w:r w:rsidRPr="00F62358">
        <w:rPr>
          <w:rFonts w:cs="Open Sans"/>
          <w:szCs w:val="22"/>
          <w:lang w:val="id-ID"/>
        </w:rPr>
        <w:t xml:space="preserve">Sebagai perbandingan, angka tersebut masing-masing adalah 25 dan 28 persen di antara responden dengan disabilitas pendengaran dan disabilitas penglihatan. Sebagai catatan, responden dalam survei ini secara umum memiliki tingkat pendidikan lebih tinggi dibanding tingkat pendidikan penyandang disabilitas dalam Susenas. Misalnya, hanya 2,8 persen penyandang disabilitas dalam dalam Susenas 2019 yang berpendidikan tinggi/universitas (BPS, 2019), dibandingkan 12,5 persen responden dalam survey ini. </w:t>
      </w:r>
    </w:p>
    <w:p w14:paraId="6F4D7B3D" w14:textId="77777777" w:rsidR="00403020" w:rsidRPr="00F62358" w:rsidRDefault="00403020" w:rsidP="00403020">
      <w:pPr>
        <w:pStyle w:val="BodyText"/>
        <w:spacing w:before="240"/>
        <w:rPr>
          <w:rFonts w:cs="Open Sans"/>
          <w:szCs w:val="22"/>
          <w:lang w:val="id-ID"/>
        </w:rPr>
      </w:pPr>
      <w:r w:rsidRPr="00F62358">
        <w:rPr>
          <w:rFonts w:cs="Open Sans"/>
          <w:szCs w:val="22"/>
          <w:lang w:val="id-ID"/>
        </w:rPr>
        <w:lastRenderedPageBreak/>
        <w:t>Hal ini kemungkinan berkaitan dengan metode survei yang mengandalkan internet dan telepon, dan lebih banyak diikuti oleh penduduk perkotaan (lihat keterbatasan metodologi di atas), dibanding dengan Susenas yang memiliki metode sampling bertingkat (</w:t>
      </w:r>
      <w:r w:rsidRPr="00F62358">
        <w:rPr>
          <w:rFonts w:cs="Open Sans"/>
          <w:i/>
          <w:iCs/>
          <w:szCs w:val="22"/>
          <w:lang w:val="id-ID"/>
        </w:rPr>
        <w:t>stratified sampling</w:t>
      </w:r>
      <w:r w:rsidRPr="00F62358">
        <w:rPr>
          <w:rFonts w:cs="Open Sans"/>
          <w:szCs w:val="22"/>
          <w:lang w:val="id-ID"/>
        </w:rPr>
        <w:t>).</w:t>
      </w:r>
    </w:p>
    <w:p w14:paraId="0A7DBAA4" w14:textId="77777777" w:rsidR="00403020" w:rsidRPr="00F62358" w:rsidRDefault="00403020" w:rsidP="00403020">
      <w:pPr>
        <w:pStyle w:val="Caption"/>
        <w:spacing w:line="276" w:lineRule="auto"/>
        <w:rPr>
          <w:rFonts w:ascii="Open Sans" w:hAnsi="Open Sans" w:cs="Open Sans"/>
          <w:sz w:val="22"/>
          <w:szCs w:val="22"/>
          <w:lang w:val="id-ID"/>
        </w:rPr>
        <w:sectPr w:rsidR="00403020" w:rsidRPr="00F62358" w:rsidSect="004E19AD">
          <w:type w:val="continuous"/>
          <w:pgSz w:w="11900" w:h="16840" w:code="9"/>
          <w:pgMar w:top="1440" w:right="1440" w:bottom="1440" w:left="1440" w:header="567" w:footer="567" w:gutter="0"/>
          <w:cols w:space="720"/>
          <w:docGrid w:linePitch="360"/>
        </w:sectPr>
      </w:pPr>
      <w:bookmarkStart w:id="44" w:name="_Toc90883703"/>
    </w:p>
    <w:p w14:paraId="146DD336" w14:textId="3AA5E76E" w:rsidR="00403020" w:rsidRPr="00F62358" w:rsidRDefault="00403020" w:rsidP="00403020">
      <w:pPr>
        <w:pStyle w:val="Caption"/>
        <w:rPr>
          <w:rFonts w:ascii="Open Sans" w:hAnsi="Open Sans" w:cs="Open Sans"/>
          <w:sz w:val="22"/>
          <w:szCs w:val="22"/>
          <w:lang w:val="id-ID"/>
        </w:rPr>
      </w:pPr>
      <w:bookmarkStart w:id="45" w:name="_Ref99025301"/>
      <w:bookmarkStart w:id="46" w:name="_Toc99140098"/>
      <w:bookmarkStart w:id="47" w:name="_Toc99140927"/>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6</w:t>
      </w:r>
      <w:r w:rsidRPr="00F62358">
        <w:rPr>
          <w:lang w:val="id-ID"/>
        </w:rPr>
        <w:fldChar w:fldCharType="end"/>
      </w:r>
      <w:bookmarkEnd w:id="45"/>
      <w:r w:rsidRPr="00F62358">
        <w:rPr>
          <w:lang w:val="id-ID"/>
        </w:rPr>
        <w:t xml:space="preserve">: Tingkat Pendidikan Responden Usia 18 </w:t>
      </w:r>
      <w:r w:rsidR="00A85E82" w:rsidRPr="00F62358">
        <w:rPr>
          <w:lang w:val="id-ID"/>
        </w:rPr>
        <w:t>T</w:t>
      </w:r>
      <w:r w:rsidRPr="00F62358">
        <w:rPr>
          <w:lang w:val="id-ID"/>
        </w:rPr>
        <w:t xml:space="preserve">ahun ke </w:t>
      </w:r>
      <w:r w:rsidR="00A85E82" w:rsidRPr="00F62358">
        <w:rPr>
          <w:lang w:val="id-ID"/>
        </w:rPr>
        <w:t>A</w:t>
      </w:r>
      <w:r w:rsidRPr="00F62358">
        <w:rPr>
          <w:lang w:val="id-ID"/>
        </w:rPr>
        <w:t>tas (Menurut Ragam Disabilitas)</w:t>
      </w:r>
      <w:bookmarkEnd w:id="46"/>
      <w:bookmarkEnd w:id="47"/>
      <w:r w:rsidRPr="00F62358">
        <w:rPr>
          <w:rFonts w:ascii="Open Sans" w:hAnsi="Open Sans" w:cs="Open Sans"/>
          <w:sz w:val="22"/>
          <w:szCs w:val="22"/>
          <w:lang w:val="id-ID"/>
        </w:rPr>
        <w:t xml:space="preserve"> </w:t>
      </w:r>
      <w:bookmarkEnd w:id="44"/>
    </w:p>
    <w:p w14:paraId="544C89D8" w14:textId="167AF37F" w:rsidR="00403020" w:rsidRPr="00F62358" w:rsidRDefault="00C37A18" w:rsidP="00403020">
      <w:pPr>
        <w:pStyle w:val="BodyText"/>
        <w:jc w:val="center"/>
        <w:rPr>
          <w:rFonts w:cs="Open Sans"/>
          <w:szCs w:val="22"/>
          <w:lang w:val="id-ID"/>
        </w:rPr>
      </w:pPr>
      <w:r w:rsidRPr="00F62358">
        <w:rPr>
          <w:rFonts w:cs="Open Sans"/>
          <w:noProof/>
          <w:szCs w:val="22"/>
          <w:bdr w:val="none" w:sz="0" w:space="0" w:color="auto"/>
          <w:lang w:val="id-ID"/>
        </w:rPr>
        <w:drawing>
          <wp:inline distT="0" distB="0" distL="0" distR="0" wp14:anchorId="05DC14C0" wp14:editId="2BE3B54E">
            <wp:extent cx="5818909" cy="2175163"/>
            <wp:effectExtent l="0" t="0" r="0" b="0"/>
            <wp:docPr id="42" name="Picture 42" descr="P18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185#yIS1"/>
                    <pic:cNvPicPr/>
                  </pic:nvPicPr>
                  <pic:blipFill>
                    <a:blip r:embed="rId28" cstate="print">
                      <a:extLst>
                        <a:ext uri="{28A0092B-C50C-407E-A947-70E740481C1C}">
                          <a14:useLocalDpi xmlns:a14="http://schemas.microsoft.com/office/drawing/2010/main" val="0"/>
                        </a:ext>
                      </a:extLst>
                    </a:blip>
                    <a:srcRect l="477" r="477"/>
                    <a:stretch>
                      <a:fillRect/>
                    </a:stretch>
                  </pic:blipFill>
                  <pic:spPr bwMode="auto">
                    <a:xfrm>
                      <a:off x="0" y="0"/>
                      <a:ext cx="5823674" cy="2176944"/>
                    </a:xfrm>
                    <a:prstGeom prst="rect">
                      <a:avLst/>
                    </a:prstGeom>
                    <a:ln>
                      <a:noFill/>
                    </a:ln>
                    <a:extLst>
                      <a:ext uri="{53640926-AAD7-44D8-BBD7-CCE9431645EC}">
                        <a14:shadowObscured xmlns:a14="http://schemas.microsoft.com/office/drawing/2010/main"/>
                      </a:ext>
                    </a:extLst>
                  </pic:spPr>
                </pic:pic>
              </a:graphicData>
            </a:graphic>
          </wp:inline>
        </w:drawing>
      </w:r>
    </w:p>
    <w:p w14:paraId="0EE9B5E0" w14:textId="14F84712" w:rsidR="00403020" w:rsidRPr="00F62358" w:rsidRDefault="00403020" w:rsidP="00201221">
      <w:pPr>
        <w:pStyle w:val="BodyText"/>
        <w:spacing w:before="240"/>
        <w:rPr>
          <w:rFonts w:cs="Open Sans"/>
          <w:szCs w:val="22"/>
          <w:lang w:val="id-ID"/>
        </w:rPr>
        <w:sectPr w:rsidR="00403020" w:rsidRPr="00F62358" w:rsidSect="004E19AD">
          <w:type w:val="continuous"/>
          <w:pgSz w:w="11900" w:h="16840" w:code="9"/>
          <w:pgMar w:top="1440" w:right="1440" w:bottom="1440" w:left="1440" w:header="567" w:footer="567" w:gutter="0"/>
          <w:cols w:space="720"/>
          <w:docGrid w:linePitch="360"/>
          <w15:footnoteColumns w:val="1"/>
        </w:sectPr>
      </w:pPr>
    </w:p>
    <w:p w14:paraId="4C1B04D2" w14:textId="5EDD96D4" w:rsidR="00201221" w:rsidRPr="00F62358" w:rsidRDefault="00201221" w:rsidP="00CD73CB">
      <w:pPr>
        <w:pStyle w:val="Heading1"/>
        <w:rPr>
          <w:rFonts w:cs="Open Sans"/>
          <w:szCs w:val="22"/>
          <w:lang w:val="id-ID"/>
        </w:rPr>
      </w:pPr>
      <w:r w:rsidRPr="00F62358">
        <w:rPr>
          <w:rFonts w:cs="Open Sans"/>
          <w:szCs w:val="22"/>
          <w:lang w:val="id-ID"/>
        </w:rPr>
        <w:br w:type="page"/>
      </w:r>
      <w:bookmarkStart w:id="48" w:name="_Toc90883734"/>
      <w:bookmarkStart w:id="49" w:name="_Toc99140491"/>
      <w:bookmarkStart w:id="50" w:name="_Toc100514259"/>
      <w:r w:rsidRPr="00F62358">
        <w:rPr>
          <w:lang w:val="id-ID"/>
        </w:rPr>
        <w:lastRenderedPageBreak/>
        <w:t>Perubahan Pekerjaan dan Pendapatan Penyandang Disabilitas Selama Pandemi COVID-19</w:t>
      </w:r>
      <w:bookmarkEnd w:id="48"/>
      <w:bookmarkEnd w:id="49"/>
      <w:bookmarkEnd w:id="50"/>
      <w:r w:rsidRPr="00F62358">
        <w:rPr>
          <w:lang w:val="id-ID"/>
        </w:rPr>
        <w:t xml:space="preserve"> </w:t>
      </w:r>
    </w:p>
    <w:p w14:paraId="63C5638D" w14:textId="77777777" w:rsidR="00226EA4" w:rsidRPr="00F62358" w:rsidRDefault="00226EA4" w:rsidP="00226EA4">
      <w:pPr>
        <w:rPr>
          <w:lang w:val="id-ID"/>
        </w:rPr>
      </w:pPr>
    </w:p>
    <w:p w14:paraId="4394BDA9" w14:textId="77777777" w:rsidR="00201221" w:rsidRPr="00F62358" w:rsidRDefault="00201221" w:rsidP="00201221">
      <w:pPr>
        <w:pStyle w:val="BodyText"/>
        <w:spacing w:before="240"/>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3C3CE046" w14:textId="6A5512B5" w:rsidR="00201221" w:rsidRPr="00F62358" w:rsidRDefault="00201221" w:rsidP="00201221">
      <w:pPr>
        <w:pStyle w:val="BodyText"/>
        <w:spacing w:before="240"/>
        <w:rPr>
          <w:rFonts w:cs="Open Sans"/>
          <w:szCs w:val="22"/>
          <w:lang w:val="id-ID"/>
        </w:rPr>
      </w:pPr>
      <w:r w:rsidRPr="00F62358">
        <w:rPr>
          <w:rFonts w:cs="Open Sans"/>
          <w:szCs w:val="22"/>
          <w:lang w:val="id-ID"/>
        </w:rPr>
        <w:t>Seperti yang diilustrasikan</w:t>
      </w:r>
      <w:r w:rsidR="00E47A79" w:rsidRPr="00F62358">
        <w:rPr>
          <w:rFonts w:cs="Open Sans"/>
          <w:szCs w:val="22"/>
          <w:lang w:val="id-ID"/>
        </w:rPr>
        <w:t xml:space="preserve"> </w:t>
      </w:r>
      <w:r w:rsidR="00E47A79" w:rsidRPr="00F62358">
        <w:rPr>
          <w:rFonts w:cs="Open Sans"/>
          <w:szCs w:val="22"/>
          <w:lang w:val="id-ID"/>
        </w:rPr>
        <w:fldChar w:fldCharType="begin" w:fldLock="1"/>
      </w:r>
      <w:r w:rsidR="00E47A79" w:rsidRPr="00F62358">
        <w:rPr>
          <w:rFonts w:cs="Open Sans"/>
          <w:szCs w:val="22"/>
          <w:lang w:val="id-ID"/>
        </w:rPr>
        <w:instrText xml:space="preserve"> REF _Ref99025797 \h </w:instrText>
      </w:r>
      <w:r w:rsidR="00E47A79" w:rsidRPr="00F62358">
        <w:rPr>
          <w:rFonts w:cs="Open Sans"/>
          <w:szCs w:val="22"/>
          <w:lang w:val="id-ID"/>
        </w:rPr>
      </w:r>
      <w:r w:rsidR="00E47A79" w:rsidRPr="00F62358">
        <w:rPr>
          <w:rFonts w:cs="Open Sans"/>
          <w:szCs w:val="22"/>
          <w:lang w:val="id-ID"/>
        </w:rPr>
        <w:fldChar w:fldCharType="separate"/>
      </w:r>
      <w:r w:rsidR="00E47A79" w:rsidRPr="00F62358">
        <w:rPr>
          <w:lang w:val="id-ID"/>
        </w:rPr>
        <w:t xml:space="preserve">Gambar </w:t>
      </w:r>
      <w:r w:rsidR="00E47A79" w:rsidRPr="00F62358">
        <w:rPr>
          <w:noProof/>
          <w:lang w:val="id-ID"/>
        </w:rPr>
        <w:t>7</w:t>
      </w:r>
      <w:r w:rsidR="00E47A79" w:rsidRPr="00F62358">
        <w:rPr>
          <w:rFonts w:cs="Open Sans"/>
          <w:szCs w:val="22"/>
          <w:lang w:val="id-ID"/>
        </w:rPr>
        <w:fldChar w:fldCharType="end"/>
      </w:r>
      <w:r w:rsidRPr="00F62358">
        <w:rPr>
          <w:rFonts w:cs="Open Sans"/>
          <w:szCs w:val="22"/>
          <w:lang w:val="id-ID"/>
        </w:rPr>
        <w:t>, 21 persen responden yang bekerja melaporkan bahwa mereka mengalami perubahan pekerjaan sejak pandemi pada Maret 202</w:t>
      </w:r>
      <w:r w:rsidR="00A85E82" w:rsidRPr="00F62358">
        <w:rPr>
          <w:rFonts w:cs="Open Sans"/>
          <w:szCs w:val="22"/>
          <w:lang w:val="id-ID"/>
        </w:rPr>
        <w:t>0</w:t>
      </w:r>
      <w:r w:rsidRPr="00F62358">
        <w:rPr>
          <w:rFonts w:cs="Open Sans"/>
          <w:szCs w:val="22"/>
          <w:lang w:val="id-ID"/>
        </w:rPr>
        <w:t>. Dari 21 persen tersebut, 15 persen mengaku telah berganti pekerjaan karena alasan terkait pandemi, seperti kebangkrutan, pengurangan pegawai atau PHK, dirumahkan, pemotongan upah, atau harus menutup tempat usaha karena larangan membuka usahanya. Sesuai dugaan, perubahan pekerjaan terkait pandemi lebih tinggi di antara pekerja informal (22 persen pekerja lepas/serabutan berganti pekerjaan dibandingkan dengan 7 persen karyawan tetap).</w:t>
      </w:r>
    </w:p>
    <w:p w14:paraId="0674BC25"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51" w:name="_Toc90883704"/>
    </w:p>
    <w:p w14:paraId="47627B55" w14:textId="5AC114BD" w:rsidR="00201221" w:rsidRPr="00F62358" w:rsidRDefault="00E47A79" w:rsidP="00E47A79">
      <w:pPr>
        <w:pStyle w:val="Caption"/>
        <w:rPr>
          <w:rFonts w:ascii="Open Sans" w:hAnsi="Open Sans" w:cs="Open Sans"/>
          <w:sz w:val="22"/>
          <w:szCs w:val="22"/>
          <w:lang w:val="id-ID"/>
        </w:rPr>
      </w:pPr>
      <w:bookmarkStart w:id="52" w:name="_Ref99025797"/>
      <w:bookmarkStart w:id="53" w:name="_Toc99140099"/>
      <w:bookmarkStart w:id="54" w:name="_Toc99140928"/>
      <w:bookmarkEnd w:id="51"/>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7</w:t>
      </w:r>
      <w:r w:rsidRPr="00F62358">
        <w:rPr>
          <w:lang w:val="id-ID"/>
        </w:rPr>
        <w:fldChar w:fldCharType="end"/>
      </w:r>
      <w:bookmarkEnd w:id="52"/>
      <w:r w:rsidRPr="00F62358">
        <w:rPr>
          <w:lang w:val="id-ID"/>
        </w:rPr>
        <w:t>: Pekerja Mengalami Perubahan dalam Pekerjaannya</w:t>
      </w:r>
      <w:bookmarkEnd w:id="53"/>
      <w:bookmarkEnd w:id="54"/>
    </w:p>
    <w:p w14:paraId="5D92F2CF" w14:textId="77777777" w:rsidR="00201221" w:rsidRPr="00F62358" w:rsidRDefault="00201221" w:rsidP="005A187A">
      <w:pPr>
        <w:pStyle w:val="BodyText"/>
        <w:jc w:val="center"/>
        <w:rPr>
          <w:rFonts w:cs="Open Sans"/>
          <w:szCs w:val="22"/>
          <w:lang w:val="id-ID"/>
        </w:rPr>
      </w:pPr>
      <w:r w:rsidRPr="00F62358">
        <w:rPr>
          <w:rFonts w:cs="Open Sans"/>
          <w:noProof/>
          <w:szCs w:val="22"/>
          <w:lang w:val="id-ID"/>
        </w:rPr>
        <w:drawing>
          <wp:inline distT="0" distB="0" distL="0" distR="0" wp14:anchorId="289D9E9A" wp14:editId="1E8A416D">
            <wp:extent cx="5389418" cy="2604654"/>
            <wp:effectExtent l="0" t="0" r="1905" b="5715"/>
            <wp:docPr id="48" name="Picture 48" descr="P19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193#yIS1"/>
                    <pic:cNvPicPr/>
                  </pic:nvPicPr>
                  <pic:blipFill>
                    <a:blip r:embed="rId29" cstate="print">
                      <a:extLst>
                        <a:ext uri="{28A0092B-C50C-407E-A947-70E740481C1C}">
                          <a14:useLocalDpi xmlns:a14="http://schemas.microsoft.com/office/drawing/2010/main" val="0"/>
                        </a:ext>
                      </a:extLst>
                    </a:blip>
                    <a:srcRect t="4502" b="4502"/>
                    <a:stretch>
                      <a:fillRect/>
                    </a:stretch>
                  </pic:blipFill>
                  <pic:spPr bwMode="auto">
                    <a:xfrm>
                      <a:off x="0" y="0"/>
                      <a:ext cx="5396024" cy="2607847"/>
                    </a:xfrm>
                    <a:prstGeom prst="rect">
                      <a:avLst/>
                    </a:prstGeom>
                    <a:ln>
                      <a:noFill/>
                    </a:ln>
                    <a:extLst>
                      <a:ext uri="{53640926-AAD7-44D8-BBD7-CCE9431645EC}">
                        <a14:shadowObscured xmlns:a14="http://schemas.microsoft.com/office/drawing/2010/main"/>
                      </a:ext>
                    </a:extLst>
                  </pic:spPr>
                </pic:pic>
              </a:graphicData>
            </a:graphic>
          </wp:inline>
        </w:drawing>
      </w:r>
    </w:p>
    <w:p w14:paraId="3D841EF3" w14:textId="77777777" w:rsidR="00DA1377" w:rsidRPr="00F62358" w:rsidRDefault="00DA1377" w:rsidP="00DA1377">
      <w:pPr>
        <w:pStyle w:val="BodyText"/>
        <w:spacing w:before="240"/>
        <w:rPr>
          <w:rFonts w:cs="Open Sans"/>
          <w:szCs w:val="22"/>
          <w:lang w:val="id-ID"/>
        </w:rPr>
      </w:pPr>
      <w:r w:rsidRPr="00F62358">
        <w:rPr>
          <w:rFonts w:cs="Open Sans"/>
          <w:szCs w:val="22"/>
          <w:lang w:val="id-ID"/>
        </w:rPr>
        <w:t>Lebih dari separuh (55 persen) pekerja mengalami pengurangan hari kerja selama masa pandemi (</w:t>
      </w:r>
      <w:r w:rsidRPr="00F62358">
        <w:rPr>
          <w:rFonts w:cs="Open Sans"/>
          <w:szCs w:val="22"/>
          <w:lang w:val="id-ID"/>
        </w:rPr>
        <w:fldChar w:fldCharType="begin" w:fldLock="1"/>
      </w:r>
      <w:r w:rsidRPr="00F62358">
        <w:rPr>
          <w:rFonts w:cs="Open Sans"/>
          <w:szCs w:val="22"/>
          <w:lang w:val="id-ID"/>
        </w:rPr>
        <w:instrText xml:space="preserve"> REF _Ref99025891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8</w:t>
      </w:r>
      <w:r w:rsidRPr="00F62358">
        <w:rPr>
          <w:rFonts w:cs="Open Sans"/>
          <w:szCs w:val="22"/>
          <w:lang w:val="id-ID"/>
        </w:rPr>
        <w:fldChar w:fldCharType="end"/>
      </w:r>
      <w:r w:rsidRPr="00F62358">
        <w:rPr>
          <w:rFonts w:cs="Open Sans"/>
          <w:szCs w:val="22"/>
          <w:lang w:val="id-ID"/>
        </w:rPr>
        <w:t>). Ini adalah pekerja yang melaporkan jumlah hari kerja per minggu yang lebih rendah dalam setidaknya satu periode sejak Maret 2020 dibandingkan dengan sebelum pandemi. Pada saat survei ini dilakukan (Februari-Maret 2021), hanya 16 persen pekerja yang jumlah hari kerjanya kembali sama dengan sebelum pandemi (pulih sepenuhnya). Dua puluh persen pekerja jumlah hari kerjanya mulai pulih, tetapi tetap dibawah masa pra-pandemi (pulih sebagian). Sisanya sekitar 19 persen pekerja belum mengalami pemulihan hari kerja, hal ini menyoroti dampak ekonomi jangka panjang dari pandemi terhadap mata pencaharian mereka.</w:t>
      </w:r>
    </w:p>
    <w:p w14:paraId="45E21521" w14:textId="2211EFE4" w:rsidR="00DA1377" w:rsidRPr="00F62358" w:rsidRDefault="00DA1377" w:rsidP="005A187A">
      <w:pPr>
        <w:pStyle w:val="BodyText"/>
        <w:jc w:val="center"/>
        <w:rPr>
          <w:rFonts w:cs="Open Sans"/>
          <w:szCs w:val="22"/>
          <w:lang w:val="id-ID"/>
        </w:rPr>
        <w:sectPr w:rsidR="00DA1377" w:rsidRPr="00F62358" w:rsidSect="004E19AD">
          <w:type w:val="continuous"/>
          <w:pgSz w:w="11900" w:h="16840" w:code="9"/>
          <w:pgMar w:top="1440" w:right="1440" w:bottom="1440" w:left="1440" w:header="567" w:footer="567" w:gutter="0"/>
          <w:cols w:space="720"/>
          <w:docGrid w:linePitch="360"/>
          <w15:footnoteColumns w:val="1"/>
        </w:sectPr>
      </w:pPr>
    </w:p>
    <w:p w14:paraId="153EC807" w14:textId="46CE8633" w:rsidR="00201221" w:rsidRPr="00F62358" w:rsidRDefault="000B6970" w:rsidP="000B6970">
      <w:pPr>
        <w:pStyle w:val="Caption"/>
        <w:rPr>
          <w:rFonts w:ascii="Open Sans" w:hAnsi="Open Sans" w:cs="Open Sans"/>
          <w:sz w:val="22"/>
          <w:szCs w:val="22"/>
          <w:lang w:val="id-ID"/>
        </w:rPr>
      </w:pPr>
      <w:bookmarkStart w:id="55" w:name="_Ref99025891"/>
      <w:bookmarkStart w:id="56" w:name="_Toc99140100"/>
      <w:bookmarkStart w:id="57" w:name="_Toc99140929"/>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8</w:t>
      </w:r>
      <w:r w:rsidRPr="00F62358">
        <w:rPr>
          <w:lang w:val="id-ID"/>
        </w:rPr>
        <w:fldChar w:fldCharType="end"/>
      </w:r>
      <w:bookmarkEnd w:id="55"/>
      <w:r w:rsidRPr="00F62358">
        <w:rPr>
          <w:lang w:val="id-ID"/>
        </w:rPr>
        <w:t>: Perubahan Jumlah Hari Kerja Selama Pandemi</w:t>
      </w:r>
      <w:bookmarkEnd w:id="56"/>
      <w:bookmarkEnd w:id="57"/>
    </w:p>
    <w:p w14:paraId="248C6912" w14:textId="1192A9D3"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6D0717A2" wp14:editId="5C463B0B">
            <wp:extent cx="4690753" cy="2422739"/>
            <wp:effectExtent l="0" t="0" r="0" b="0"/>
            <wp:docPr id="49" name="Picture 49" descr="P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197#yIS1"/>
                    <pic:cNvPicPr/>
                  </pic:nvPicPr>
                  <pic:blipFill>
                    <a:blip r:embed="rId30" cstate="print">
                      <a:extLst>
                        <a:ext uri="{28A0092B-C50C-407E-A947-70E740481C1C}">
                          <a14:useLocalDpi xmlns:a14="http://schemas.microsoft.com/office/drawing/2010/main" val="0"/>
                        </a:ext>
                      </a:extLst>
                    </a:blip>
                    <a:srcRect t="5594" b="5594"/>
                    <a:stretch>
                      <a:fillRect/>
                    </a:stretch>
                  </pic:blipFill>
                  <pic:spPr bwMode="auto">
                    <a:xfrm>
                      <a:off x="0" y="0"/>
                      <a:ext cx="4706569" cy="2430908"/>
                    </a:xfrm>
                    <a:prstGeom prst="rect">
                      <a:avLst/>
                    </a:prstGeom>
                    <a:ln>
                      <a:noFill/>
                    </a:ln>
                    <a:extLst>
                      <a:ext uri="{53640926-AAD7-44D8-BBD7-CCE9431645EC}">
                        <a14:shadowObscured xmlns:a14="http://schemas.microsoft.com/office/drawing/2010/main"/>
                      </a:ext>
                    </a:extLst>
                  </pic:spPr>
                </pic:pic>
              </a:graphicData>
            </a:graphic>
          </wp:inline>
        </w:drawing>
      </w:r>
    </w:p>
    <w:p w14:paraId="39A797AE"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5CF040F9" w14:textId="4F8AFB9F" w:rsidR="00B7687E" w:rsidRPr="00F62358" w:rsidRDefault="00201221" w:rsidP="00201221">
      <w:pPr>
        <w:pStyle w:val="BodyText"/>
        <w:rPr>
          <w:rFonts w:cs="Open Sans"/>
          <w:szCs w:val="22"/>
          <w:lang w:val="id-ID"/>
        </w:rPr>
      </w:pPr>
      <w:r w:rsidRPr="00F62358">
        <w:rPr>
          <w:rFonts w:cs="Open Sans"/>
          <w:szCs w:val="22"/>
          <w:lang w:val="id-ID"/>
        </w:rPr>
        <w:t>Penurunan aktivitas kerja paling signifikan terlihat pada periode Maret-Juni 2020, pada masa awal pandemi (</w:t>
      </w:r>
      <w:r w:rsidR="000B6970" w:rsidRPr="00F62358">
        <w:rPr>
          <w:rFonts w:cs="Open Sans"/>
          <w:szCs w:val="22"/>
          <w:lang w:val="id-ID"/>
        </w:rPr>
        <w:fldChar w:fldCharType="begin" w:fldLock="1"/>
      </w:r>
      <w:r w:rsidR="000B6970" w:rsidRPr="00F62358">
        <w:rPr>
          <w:rFonts w:cs="Open Sans"/>
          <w:szCs w:val="22"/>
          <w:lang w:val="id-ID"/>
        </w:rPr>
        <w:instrText xml:space="preserve"> REF _Ref99026085 \h </w:instrText>
      </w:r>
      <w:r w:rsidR="000B6970" w:rsidRPr="00F62358">
        <w:rPr>
          <w:rFonts w:cs="Open Sans"/>
          <w:szCs w:val="22"/>
          <w:lang w:val="id-ID"/>
        </w:rPr>
      </w:r>
      <w:r w:rsidR="000B6970" w:rsidRPr="00F62358">
        <w:rPr>
          <w:rFonts w:cs="Open Sans"/>
          <w:szCs w:val="22"/>
          <w:lang w:val="id-ID"/>
        </w:rPr>
        <w:fldChar w:fldCharType="separate"/>
      </w:r>
      <w:r w:rsidR="000B6970" w:rsidRPr="00F62358">
        <w:rPr>
          <w:lang w:val="id-ID"/>
        </w:rPr>
        <w:t xml:space="preserve">Gambar </w:t>
      </w:r>
      <w:r w:rsidR="000B6970" w:rsidRPr="00F62358">
        <w:rPr>
          <w:noProof/>
          <w:lang w:val="id-ID"/>
        </w:rPr>
        <w:t>9</w:t>
      </w:r>
      <w:r w:rsidR="000B6970" w:rsidRPr="00F62358">
        <w:rPr>
          <w:rFonts w:cs="Open Sans"/>
          <w:szCs w:val="22"/>
          <w:lang w:val="id-ID"/>
        </w:rPr>
        <w:fldChar w:fldCharType="end"/>
      </w:r>
      <w:r w:rsidRPr="00F62358">
        <w:rPr>
          <w:rFonts w:cs="Open Sans"/>
          <w:szCs w:val="22"/>
          <w:lang w:val="id-ID"/>
        </w:rPr>
        <w:t>). Situasi perlahan membaik pada periode-periode berikutnya, namun masih jauh di bawah level sebelum pandemi. Diantara responden yang bekerja, 92 persen pekerja bekerja penuh waktu/hampir penuh waktu (4-7 hari per minggu) sebelum pandemi. Jumlah ini turun signifikan menjadi hanya 61 persen pada periode Maret-Juni 2020. Angka tersebut pulih sedikit menjadi 63 persen dan 69 persen pada periode Juli-Desember 2020 dan periode Januari-Maret 2021 (</w:t>
      </w:r>
      <w:r w:rsidR="000B6970" w:rsidRPr="00F62358">
        <w:rPr>
          <w:rFonts w:cs="Open Sans"/>
          <w:szCs w:val="22"/>
          <w:lang w:val="id-ID"/>
        </w:rPr>
        <w:fldChar w:fldCharType="begin" w:fldLock="1"/>
      </w:r>
      <w:r w:rsidR="000B6970" w:rsidRPr="00F62358">
        <w:rPr>
          <w:rFonts w:cs="Open Sans"/>
          <w:szCs w:val="22"/>
          <w:lang w:val="id-ID"/>
        </w:rPr>
        <w:instrText xml:space="preserve"> REF _Ref99026085 \h </w:instrText>
      </w:r>
      <w:r w:rsidR="000B6970" w:rsidRPr="00F62358">
        <w:rPr>
          <w:rFonts w:cs="Open Sans"/>
          <w:szCs w:val="22"/>
          <w:lang w:val="id-ID"/>
        </w:rPr>
      </w:r>
      <w:r w:rsidR="000B6970" w:rsidRPr="00F62358">
        <w:rPr>
          <w:rFonts w:cs="Open Sans"/>
          <w:szCs w:val="22"/>
          <w:lang w:val="id-ID"/>
        </w:rPr>
        <w:fldChar w:fldCharType="separate"/>
      </w:r>
      <w:r w:rsidR="000B6970" w:rsidRPr="00F62358">
        <w:rPr>
          <w:lang w:val="id-ID"/>
        </w:rPr>
        <w:t xml:space="preserve">Gambar </w:t>
      </w:r>
      <w:r w:rsidR="000B6970" w:rsidRPr="00F62358">
        <w:rPr>
          <w:noProof/>
          <w:lang w:val="id-ID"/>
        </w:rPr>
        <w:t>9</w:t>
      </w:r>
      <w:r w:rsidR="000B6970" w:rsidRPr="00F62358">
        <w:rPr>
          <w:rFonts w:cs="Open Sans"/>
          <w:szCs w:val="22"/>
          <w:lang w:val="id-ID"/>
        </w:rPr>
        <w:fldChar w:fldCharType="end"/>
      </w:r>
      <w:r w:rsidRPr="00F62358">
        <w:rPr>
          <w:rFonts w:cs="Open Sans"/>
          <w:szCs w:val="22"/>
          <w:lang w:val="id-ID"/>
        </w:rPr>
        <w:t>).</w:t>
      </w:r>
      <w:r w:rsidR="00B7687E" w:rsidRPr="00F62358">
        <w:rPr>
          <w:rFonts w:cs="Open Sans"/>
          <w:szCs w:val="22"/>
          <w:lang w:val="id-ID"/>
        </w:rPr>
        <w:t xml:space="preserve"> </w:t>
      </w:r>
    </w:p>
    <w:p w14:paraId="32CFC1C9" w14:textId="31237647" w:rsidR="00B615A5" w:rsidRPr="00F62358" w:rsidRDefault="00201221" w:rsidP="00201221">
      <w:pPr>
        <w:pStyle w:val="BodyText"/>
        <w:rPr>
          <w:rFonts w:cs="Open Sans"/>
          <w:szCs w:val="22"/>
          <w:lang w:val="id-ID"/>
        </w:rPr>
      </w:pPr>
      <w:r w:rsidRPr="00F62358">
        <w:rPr>
          <w:rFonts w:cs="Open Sans"/>
          <w:szCs w:val="22"/>
          <w:lang w:val="id-ID"/>
        </w:rPr>
        <w:t>Berkurangnya pekerjaan menyebabkan banyak pekerja penuh waktu beralih menjadi pekerja paruh waktu. Responden yang bekerja paruh waktu (2-3 hari per minggu) meningkat dari 8 persen sebelum pandemi menjadi 21 persen di periode Maret-Juni 2020. Jumlah tersebut menjadi 27 persen di periode Juli-Desember 2020, dan kemudian turun menjadi 21 persen di periode Januari-Maret 2021. Penurunan hari kerja tersebut dialami perempuan dan laki-laki dengan perbandingan yang hampir sama. Namun, karena laki-laki lebih banyak yang bekerja penuh waktu sejak sebelum pandemi, jumlah laki-laki pekerja penuh waktu selama pandemi pun masih tetap lebih banyak dibandingkan perempuan (</w:t>
      </w:r>
      <w:r w:rsidR="000B6970" w:rsidRPr="00F62358">
        <w:rPr>
          <w:rFonts w:cs="Open Sans"/>
          <w:szCs w:val="22"/>
          <w:lang w:val="id-ID"/>
        </w:rPr>
        <w:fldChar w:fldCharType="begin" w:fldLock="1"/>
      </w:r>
      <w:r w:rsidR="000B6970" w:rsidRPr="00F62358">
        <w:rPr>
          <w:rFonts w:cs="Open Sans"/>
          <w:szCs w:val="22"/>
          <w:lang w:val="id-ID"/>
        </w:rPr>
        <w:instrText xml:space="preserve"> REF _Ref99026085 \h </w:instrText>
      </w:r>
      <w:r w:rsidR="000B6970" w:rsidRPr="00F62358">
        <w:rPr>
          <w:rFonts w:cs="Open Sans"/>
          <w:szCs w:val="22"/>
          <w:lang w:val="id-ID"/>
        </w:rPr>
      </w:r>
      <w:r w:rsidR="000B6970" w:rsidRPr="00F62358">
        <w:rPr>
          <w:rFonts w:cs="Open Sans"/>
          <w:szCs w:val="22"/>
          <w:lang w:val="id-ID"/>
        </w:rPr>
        <w:fldChar w:fldCharType="separate"/>
      </w:r>
      <w:r w:rsidR="000B6970" w:rsidRPr="00F62358">
        <w:rPr>
          <w:lang w:val="id-ID"/>
        </w:rPr>
        <w:t xml:space="preserve">Gambar </w:t>
      </w:r>
      <w:r w:rsidR="000B6970" w:rsidRPr="00F62358">
        <w:rPr>
          <w:noProof/>
          <w:lang w:val="id-ID"/>
        </w:rPr>
        <w:t>9</w:t>
      </w:r>
      <w:r w:rsidR="000B6970" w:rsidRPr="00F62358">
        <w:rPr>
          <w:rFonts w:cs="Open Sans"/>
          <w:szCs w:val="22"/>
          <w:lang w:val="id-ID"/>
        </w:rPr>
        <w:fldChar w:fldCharType="end"/>
      </w:r>
      <w:r w:rsidRPr="00F62358">
        <w:rPr>
          <w:rFonts w:cs="Open Sans"/>
          <w:szCs w:val="22"/>
          <w:lang w:val="id-ID"/>
        </w:rPr>
        <w:t xml:space="preserve">). Tiga belas persen responden kehilangan pekerjaan (bekerja 0 hari per minggu) setidaknya dalam satu periode. Di periode Maret-Juni 2020, 17 persen pekerja bekerja antara 0-1 hari per minggu karena pengurangan pekerjaan. </w:t>
      </w:r>
    </w:p>
    <w:p w14:paraId="705596AD" w14:textId="18569C4C" w:rsidR="00201221" w:rsidRPr="00F62358" w:rsidRDefault="00201221" w:rsidP="00201221">
      <w:pPr>
        <w:pStyle w:val="BodyText"/>
        <w:rPr>
          <w:rFonts w:cs="Open Sans"/>
          <w:szCs w:val="22"/>
          <w:lang w:val="id-ID"/>
        </w:rPr>
      </w:pPr>
      <w:r w:rsidRPr="00F62358">
        <w:rPr>
          <w:rFonts w:cs="Open Sans"/>
          <w:szCs w:val="22"/>
          <w:lang w:val="id-ID"/>
        </w:rPr>
        <w:t>Di periode Juli-Desember 2020, situasi sedikit membaik, dengan 10 persen yang bekerja 0-1 hari per minggu karena sebagian pekerjaan mulai pulih. Angka tersebut tidak berubah lagi sampai periode Januari-Maret 2021</w:t>
      </w:r>
      <w:r w:rsidRPr="00F62358">
        <w:rPr>
          <w:rFonts w:ascii="Arial" w:hAnsi="Arial" w:cs="Arial"/>
          <w:szCs w:val="22"/>
          <w:lang w:val="id-ID"/>
        </w:rPr>
        <w:t>‒</w:t>
      </w:r>
      <w:r w:rsidRPr="00F62358">
        <w:rPr>
          <w:rFonts w:cs="Open Sans"/>
          <w:szCs w:val="22"/>
          <w:lang w:val="id-ID"/>
        </w:rPr>
        <w:t xml:space="preserve">menandakan pemulihan ekonomi yang sangat lambat selama satu tahun tersebut. Perkembangan tersebut menunjukkan bahwa, meskipun kegiatan ekonomi perlahan mulai pulih, responden terus mengalami kesulitan ekonomi yang cukup parah dibanding sebelum pandemi. </w:t>
      </w:r>
    </w:p>
    <w:p w14:paraId="1E825626"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58" w:name="_Toc90883706"/>
    </w:p>
    <w:p w14:paraId="092FA77B" w14:textId="6CBFBF5F" w:rsidR="00201221" w:rsidRPr="00F62358" w:rsidRDefault="000B6970" w:rsidP="000B6970">
      <w:pPr>
        <w:pStyle w:val="Caption"/>
        <w:rPr>
          <w:rFonts w:ascii="Open Sans" w:hAnsi="Open Sans" w:cs="Open Sans"/>
          <w:sz w:val="22"/>
          <w:szCs w:val="22"/>
          <w:lang w:val="id-ID"/>
        </w:rPr>
      </w:pPr>
      <w:bookmarkStart w:id="59" w:name="_Ref99026085"/>
      <w:bookmarkStart w:id="60" w:name="_Toc99140101"/>
      <w:bookmarkStart w:id="61" w:name="_Toc99140930"/>
      <w:bookmarkEnd w:id="58"/>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9</w:t>
      </w:r>
      <w:r w:rsidRPr="00F62358">
        <w:rPr>
          <w:lang w:val="id-ID"/>
        </w:rPr>
        <w:fldChar w:fldCharType="end"/>
      </w:r>
      <w:bookmarkEnd w:id="59"/>
      <w:r w:rsidRPr="00F62358">
        <w:rPr>
          <w:lang w:val="id-ID"/>
        </w:rPr>
        <w:t>: Perubahan Jumlah Hari Kerja per Minggu</w:t>
      </w:r>
      <w:bookmarkEnd w:id="60"/>
      <w:bookmarkEnd w:id="61"/>
    </w:p>
    <w:p w14:paraId="0438CB97" w14:textId="7E7CB758"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7CEF8497" wp14:editId="0990265E">
            <wp:extent cx="4668982" cy="3332266"/>
            <wp:effectExtent l="0" t="0" r="0" b="1905"/>
            <wp:docPr id="50" name="Picture 50" descr="P2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04#yI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3856" cy="3335744"/>
                    </a:xfrm>
                    <a:prstGeom prst="rect">
                      <a:avLst/>
                    </a:prstGeom>
                  </pic:spPr>
                </pic:pic>
              </a:graphicData>
            </a:graphic>
          </wp:inline>
        </w:drawing>
      </w:r>
    </w:p>
    <w:p w14:paraId="11E71249" w14:textId="77777777" w:rsidR="00201221" w:rsidRPr="00F62358" w:rsidRDefault="00201221" w:rsidP="00201221">
      <w:pPr>
        <w:pStyle w:val="BodyText"/>
        <w:spacing w:before="240"/>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0F1FB992" w14:textId="7E73AF22" w:rsidR="00DA1377" w:rsidRPr="00F62358" w:rsidRDefault="00201221" w:rsidP="00201221">
      <w:pPr>
        <w:pStyle w:val="BodyText"/>
        <w:spacing w:before="240"/>
        <w:rPr>
          <w:rFonts w:cs="Open Sans"/>
          <w:szCs w:val="22"/>
          <w:lang w:val="id-ID"/>
        </w:rPr>
      </w:pPr>
      <w:r w:rsidRPr="00F62358">
        <w:rPr>
          <w:rFonts w:cs="Open Sans"/>
          <w:szCs w:val="22"/>
          <w:lang w:val="id-ID"/>
        </w:rPr>
        <w:t>Survei berusaha melacak perubahan signifikan dalam pendapatan pribadi responden (bagi mereka yang bekerja) dan pendapatan rumah tangga (untuk semua responden yang mengetahui dan bersedia mengungkapkan pendapatan rumah tangga mereka). Responden ditanya mengenai pendapatan rata-rata bulanan untuk masing-masing periode waktu berikut: Sebelum Maret 2020; Maret - Juni 2020; Juli-Desember 2020; dan Januari-Maret 2021. Pendapatan bulanan dicatat sebagai: (i) Rp0 per bulan; (ii) &lt;Rp1 juta per bulan; (iii) Rp 1 juta - 2 juta per bulan; (iv) Rp2 - 4 juta per bulan; (v) &gt;Rp4 juta per bulan (</w:t>
      </w:r>
      <w:r w:rsidR="0088301D" w:rsidRPr="00F62358">
        <w:rPr>
          <w:rFonts w:cs="Open Sans"/>
          <w:szCs w:val="22"/>
          <w:lang w:val="id-ID"/>
        </w:rPr>
        <w:fldChar w:fldCharType="begin" w:fldLock="1"/>
      </w:r>
      <w:r w:rsidR="0088301D" w:rsidRPr="00F62358">
        <w:rPr>
          <w:rFonts w:cs="Open Sans"/>
          <w:szCs w:val="22"/>
          <w:lang w:val="id-ID"/>
        </w:rPr>
        <w:instrText xml:space="preserve"> REF _Ref99141770 \h </w:instrText>
      </w:r>
      <w:r w:rsidR="0088301D" w:rsidRPr="00F62358">
        <w:rPr>
          <w:rFonts w:cs="Open Sans"/>
          <w:szCs w:val="22"/>
          <w:lang w:val="id-ID"/>
        </w:rPr>
      </w:r>
      <w:r w:rsidR="0088301D" w:rsidRPr="00F62358">
        <w:rPr>
          <w:rFonts w:cs="Open Sans"/>
          <w:szCs w:val="22"/>
          <w:lang w:val="id-ID"/>
        </w:rPr>
        <w:fldChar w:fldCharType="separate"/>
      </w:r>
      <w:r w:rsidR="0088301D" w:rsidRPr="00F62358">
        <w:rPr>
          <w:lang w:val="id-ID"/>
        </w:rPr>
        <w:t xml:space="preserve">Gambar </w:t>
      </w:r>
      <w:r w:rsidR="0088301D" w:rsidRPr="00F62358">
        <w:rPr>
          <w:noProof/>
          <w:lang w:val="id-ID"/>
        </w:rPr>
        <w:t>10</w:t>
      </w:r>
      <w:r w:rsidR="0088301D" w:rsidRPr="00F62358">
        <w:rPr>
          <w:rFonts w:cs="Open Sans"/>
          <w:szCs w:val="22"/>
          <w:lang w:val="id-ID"/>
        </w:rPr>
        <w:fldChar w:fldCharType="end"/>
      </w:r>
      <w:r w:rsidRPr="00F62358">
        <w:rPr>
          <w:rFonts w:cs="Open Sans"/>
          <w:szCs w:val="22"/>
          <w:lang w:val="id-ID"/>
        </w:rPr>
        <w:t>). Dari 521 responden yang bekerja, 494 melaporkan pendapatan pribadinya. Pendapatan rumah tangga dilaporkan oleh 1.038 dari total 1.597 responden. Responden dianggap mengalami penurunan pendapatan yang signifikan jika pendapatannya setidaknya dalam satu periode selama pandemi turun ke kategori pendapatan yang lebih rendah dibandingkan masa sebelum COVID-19. Mengingat pengelompokan kategori pendapatan yang relatif luas, survei hanya dapat menangkap perubahan pendapatan yang signifikan dan perubahan pendapatan yang lebih kecil mungkin tidak diketahui.</w:t>
      </w:r>
      <w:r w:rsidR="00B7687E" w:rsidRPr="00F62358">
        <w:rPr>
          <w:rFonts w:cs="Open Sans"/>
          <w:szCs w:val="22"/>
          <w:lang w:val="id-ID"/>
        </w:rPr>
        <w:t xml:space="preserve"> </w:t>
      </w:r>
    </w:p>
    <w:p w14:paraId="47417C82" w14:textId="77777777" w:rsidR="00403020" w:rsidRPr="00F62358" w:rsidRDefault="00201221" w:rsidP="00F374BB">
      <w:pPr>
        <w:pStyle w:val="BodyText"/>
        <w:spacing w:before="240"/>
        <w:rPr>
          <w:rFonts w:cs="Open Sans"/>
          <w:szCs w:val="22"/>
          <w:lang w:val="id-ID"/>
        </w:rPr>
      </w:pPr>
      <w:r w:rsidRPr="00F62358">
        <w:rPr>
          <w:rFonts w:cs="Open Sans"/>
          <w:szCs w:val="22"/>
          <w:lang w:val="id-ID"/>
        </w:rPr>
        <w:t xml:space="preserve">Pengurangan pendapatan yang signifikan dialami oleh 37,3 persen pekerja di beberapa lokasi selama pandemi, pengaruhnya terhadap pekerja informal lebih tinggi daripada pekerja formal (masing-masing 40 persen dan 19 persen). </w:t>
      </w:r>
      <w:r w:rsidR="00B7687E" w:rsidRPr="00F62358">
        <w:rPr>
          <w:rFonts w:cs="Open Sans"/>
          <w:szCs w:val="22"/>
          <w:lang w:val="id-ID"/>
        </w:rPr>
        <w:t xml:space="preserve"> </w:t>
      </w:r>
      <w:r w:rsidRPr="00F62358">
        <w:rPr>
          <w:rFonts w:cs="Open Sans"/>
          <w:szCs w:val="22"/>
          <w:lang w:val="id-ID"/>
        </w:rPr>
        <w:t xml:space="preserve">Di sektor informal, lebih dari 50 persen pemilik usaha kecil mengalami penurunan pendapatan yang signifikan. Seperti terlihat pada </w:t>
      </w:r>
      <w:r w:rsidR="00226EA4" w:rsidRPr="00F62358">
        <w:rPr>
          <w:rFonts w:cs="Open Sans"/>
          <w:szCs w:val="22"/>
          <w:lang w:val="id-ID"/>
        </w:rPr>
        <w:fldChar w:fldCharType="begin" w:fldLock="1"/>
      </w:r>
      <w:r w:rsidR="00226EA4" w:rsidRPr="00F62358">
        <w:rPr>
          <w:rFonts w:cs="Open Sans"/>
          <w:szCs w:val="22"/>
          <w:lang w:val="id-ID"/>
        </w:rPr>
        <w:instrText xml:space="preserve"> REF _Ref99116142 \h </w:instrText>
      </w:r>
      <w:r w:rsidR="00226EA4" w:rsidRPr="00F62358">
        <w:rPr>
          <w:rFonts w:cs="Open Sans"/>
          <w:szCs w:val="22"/>
          <w:lang w:val="id-ID"/>
        </w:rPr>
      </w:r>
      <w:r w:rsidR="00226EA4" w:rsidRPr="00F62358">
        <w:rPr>
          <w:rFonts w:cs="Open Sans"/>
          <w:szCs w:val="22"/>
          <w:lang w:val="id-ID"/>
        </w:rPr>
        <w:fldChar w:fldCharType="separate"/>
      </w:r>
      <w:r w:rsidR="00226EA4" w:rsidRPr="00F62358">
        <w:rPr>
          <w:lang w:val="id-ID"/>
        </w:rPr>
        <w:t xml:space="preserve">Gambar </w:t>
      </w:r>
      <w:r w:rsidR="00226EA4" w:rsidRPr="00F62358">
        <w:rPr>
          <w:noProof/>
          <w:lang w:val="id-ID"/>
        </w:rPr>
        <w:t>10</w:t>
      </w:r>
      <w:r w:rsidR="00226EA4" w:rsidRPr="00F62358">
        <w:rPr>
          <w:rFonts w:cs="Open Sans"/>
          <w:szCs w:val="22"/>
          <w:lang w:val="id-ID"/>
        </w:rPr>
        <w:fldChar w:fldCharType="end"/>
      </w:r>
      <w:r w:rsidRPr="00F62358">
        <w:rPr>
          <w:rFonts w:cs="Open Sans"/>
          <w:szCs w:val="22"/>
          <w:lang w:val="id-ID"/>
        </w:rPr>
        <w:t xml:space="preserve">, penurunan pendapatan terbesar terjadi pada periode Maret-Juni 2020, karena proporsi pekerja yang tidak berpenghasilan atau berpenghasilan kurang dari Rp 1 juta per bulan meningkat dari 28,3 persen menjadi 48,6 persen. </w:t>
      </w:r>
    </w:p>
    <w:p w14:paraId="0B0904F7" w14:textId="77777777" w:rsidR="00403020" w:rsidRPr="00F62358" w:rsidRDefault="00403020" w:rsidP="00F374BB">
      <w:pPr>
        <w:pStyle w:val="BodyText"/>
        <w:spacing w:before="240"/>
        <w:rPr>
          <w:rFonts w:cs="Open Sans"/>
          <w:szCs w:val="22"/>
          <w:lang w:val="id-ID"/>
        </w:rPr>
        <w:sectPr w:rsidR="00403020" w:rsidRPr="00F62358" w:rsidSect="004E19AD">
          <w:type w:val="continuous"/>
          <w:pgSz w:w="11900" w:h="16840" w:code="9"/>
          <w:pgMar w:top="1440" w:right="1440" w:bottom="1440" w:left="1440" w:header="567" w:footer="567" w:gutter="0"/>
          <w:cols w:space="720"/>
          <w:docGrid w:linePitch="360"/>
          <w15:footnoteColumns w:val="1"/>
        </w:sectPr>
      </w:pPr>
    </w:p>
    <w:p w14:paraId="2812A055" w14:textId="0660B662" w:rsidR="00403E19" w:rsidRPr="00F62358" w:rsidRDefault="00DA1377" w:rsidP="00F374BB">
      <w:pPr>
        <w:pStyle w:val="BodyText"/>
        <w:spacing w:before="240"/>
        <w:rPr>
          <w:rFonts w:cs="Open Sans"/>
          <w:szCs w:val="22"/>
          <w:lang w:val="id-ID"/>
        </w:rPr>
      </w:pPr>
      <w:r w:rsidRPr="00F62358">
        <w:rPr>
          <w:rFonts w:cs="Open Sans"/>
          <w:szCs w:val="22"/>
          <w:lang w:val="id-ID"/>
        </w:rPr>
        <w:lastRenderedPageBreak/>
        <w:t>Pada periode yang sama, proporsi pekerja yang berpenghasilan lebih dari Rp 1 juta per bulan turun dari 71,6 persen menjadi 51,4 persen di setiap rentang pendapatan. Situasi sedikit membaik pada periode Juli-Desember 2020 di mana proporsi pekerja tidak berpenghasilan turun menjadi 4,0 persen, namun kembali naik menjadi 4,9 persen pada Januari-Maret 2021.</w:t>
      </w:r>
      <w:r w:rsidR="00403E19" w:rsidRPr="00F62358">
        <w:rPr>
          <w:rFonts w:cs="Open Sans"/>
          <w:szCs w:val="22"/>
          <w:lang w:val="id-ID"/>
        </w:rPr>
        <w:t xml:space="preserve"> </w:t>
      </w:r>
      <w:bookmarkStart w:id="62" w:name="_Ref99116142"/>
      <w:bookmarkStart w:id="63" w:name="_Ref99116132"/>
    </w:p>
    <w:p w14:paraId="74157772" w14:textId="03F9FAAE" w:rsidR="00F374BB" w:rsidRPr="00F62358" w:rsidRDefault="00F374BB" w:rsidP="00F374BB">
      <w:pPr>
        <w:pStyle w:val="BodyText"/>
        <w:spacing w:before="240"/>
        <w:rPr>
          <w:rFonts w:cs="Open Sans"/>
          <w:szCs w:val="22"/>
          <w:lang w:val="id-ID"/>
        </w:rPr>
      </w:pPr>
      <w:r w:rsidRPr="00F62358">
        <w:rPr>
          <w:rFonts w:cs="Open Sans"/>
          <w:szCs w:val="22"/>
          <w:lang w:val="id-ID"/>
        </w:rPr>
        <w:t xml:space="preserve">Hingga akhir periode survei pada Maret 2021, kelompok pendapatan terbesar berada di bawah Rp 1 juta/bulan (44 persen responden), sedangkan sebelum pandemi kelompok pendapatan terbesar adalah Rp 1-2 juta/bulan (34,2 persen). Sebagaimana ditunjukkan dalam studi sebelumnya (Satriana et. al. 2021; JPAL 2020), dampak COVID-19 terhadap penghasilan penyandang disabilitas lebih besar dibandingkan dengan mereka yang bukan penyandang disabilitas, karena jenis pekerjaan yang digeluti. </w:t>
      </w:r>
    </w:p>
    <w:p w14:paraId="1776B8AF" w14:textId="732EE329" w:rsidR="00F374BB" w:rsidRPr="00F62358" w:rsidRDefault="00F374BB" w:rsidP="00F374BB">
      <w:pPr>
        <w:rPr>
          <w:lang w:val="id-ID"/>
        </w:rPr>
        <w:sectPr w:rsidR="00F374BB" w:rsidRPr="00F62358" w:rsidSect="004E19AD">
          <w:pgSz w:w="11900" w:h="16840" w:code="9"/>
          <w:pgMar w:top="1440" w:right="1440" w:bottom="1440" w:left="1440" w:header="567" w:footer="567" w:gutter="0"/>
          <w:cols w:space="720"/>
          <w:docGrid w:linePitch="360"/>
          <w15:footnoteColumns w:val="1"/>
        </w:sectPr>
      </w:pPr>
    </w:p>
    <w:p w14:paraId="25C36485" w14:textId="1C244A0B" w:rsidR="00C70AE3" w:rsidRPr="00F62358" w:rsidRDefault="00C70AE3" w:rsidP="00C70AE3">
      <w:pPr>
        <w:pStyle w:val="Caption"/>
        <w:rPr>
          <w:rFonts w:ascii="Open Sans" w:hAnsi="Open Sans" w:cs="Open Sans"/>
          <w:sz w:val="22"/>
          <w:szCs w:val="22"/>
          <w:lang w:val="id-ID"/>
        </w:rPr>
      </w:pPr>
      <w:bookmarkStart w:id="64" w:name="_Ref99141770"/>
      <w:bookmarkStart w:id="65" w:name="_Toc99140102"/>
      <w:bookmarkStart w:id="66" w:name="_Toc99140931"/>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10</w:t>
      </w:r>
      <w:r w:rsidRPr="00F62358">
        <w:rPr>
          <w:lang w:val="id-ID"/>
        </w:rPr>
        <w:fldChar w:fldCharType="end"/>
      </w:r>
      <w:bookmarkEnd w:id="62"/>
      <w:bookmarkEnd w:id="64"/>
      <w:r w:rsidRPr="00F62358">
        <w:rPr>
          <w:lang w:val="id-ID"/>
        </w:rPr>
        <w:t>: Kisaran Pendapatan Bulanan Pekerja Selama Pandemi</w:t>
      </w:r>
      <w:bookmarkEnd w:id="63"/>
      <w:bookmarkEnd w:id="65"/>
      <w:bookmarkEnd w:id="66"/>
    </w:p>
    <w:p w14:paraId="2787737F" w14:textId="1F9AC48B" w:rsidR="00DA1377" w:rsidRPr="00F62358" w:rsidRDefault="00C70AE3" w:rsidP="00A63880">
      <w:pPr>
        <w:pStyle w:val="BodyText"/>
        <w:jc w:val="center"/>
        <w:rPr>
          <w:rFonts w:cs="Open Sans"/>
          <w:szCs w:val="22"/>
          <w:lang w:val="id-ID"/>
        </w:rPr>
      </w:pPr>
      <w:r w:rsidRPr="00F62358">
        <w:rPr>
          <w:rFonts w:cs="Open Sans"/>
          <w:noProof/>
          <w:szCs w:val="22"/>
          <w:lang w:val="id-ID"/>
        </w:rPr>
        <w:drawing>
          <wp:inline distT="0" distB="0" distL="0" distR="0" wp14:anchorId="2086CFD0" wp14:editId="6A5D2021">
            <wp:extent cx="4862945" cy="2995882"/>
            <wp:effectExtent l="0" t="0" r="0" b="0"/>
            <wp:docPr id="27" name="Picture 27" descr="P2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13#yIS1"/>
                    <pic:cNvPicPr/>
                  </pic:nvPicPr>
                  <pic:blipFill>
                    <a:blip r:embed="rId32" cstate="print">
                      <a:extLst>
                        <a:ext uri="{28A0092B-C50C-407E-A947-70E740481C1C}">
                          <a14:useLocalDpi xmlns:a14="http://schemas.microsoft.com/office/drawing/2010/main" val="0"/>
                        </a:ext>
                      </a:extLst>
                    </a:blip>
                    <a:srcRect l="103" r="103"/>
                    <a:stretch>
                      <a:fillRect/>
                    </a:stretch>
                  </pic:blipFill>
                  <pic:spPr bwMode="auto">
                    <a:xfrm>
                      <a:off x="0" y="0"/>
                      <a:ext cx="4879666" cy="3006183"/>
                    </a:xfrm>
                    <a:prstGeom prst="rect">
                      <a:avLst/>
                    </a:prstGeom>
                    <a:ln>
                      <a:noFill/>
                    </a:ln>
                    <a:extLst>
                      <a:ext uri="{53640926-AAD7-44D8-BBD7-CCE9431645EC}">
                        <a14:shadowObscured xmlns:a14="http://schemas.microsoft.com/office/drawing/2010/main"/>
                      </a:ext>
                    </a:extLst>
                  </pic:spPr>
                </pic:pic>
              </a:graphicData>
            </a:graphic>
          </wp:inline>
        </w:drawing>
      </w:r>
    </w:p>
    <w:p w14:paraId="5DDA760B" w14:textId="77777777" w:rsidR="00403020" w:rsidRPr="00F62358" w:rsidRDefault="00403E19" w:rsidP="00403020">
      <w:pPr>
        <w:pStyle w:val="BodyText"/>
        <w:rPr>
          <w:rFonts w:cs="Open Sans"/>
          <w:szCs w:val="22"/>
          <w:lang w:val="id-ID"/>
        </w:rPr>
      </w:pPr>
      <w:r w:rsidRPr="00F62358">
        <w:rPr>
          <w:rFonts w:cs="Open Sans"/>
          <w:szCs w:val="22"/>
          <w:lang w:val="id-ID"/>
        </w:rPr>
        <w:t>Efek penurunan pendapatan yang signifikan tampaknya sedikit lebih tinggi di antara responden laki-laki daripada perempuan, dengan masing-masing 38,5 persen dan 34,6 persen. Namun, mengingat pendapatan pekerja perempuan sebelum pandemi lebih rendah daripada laki-laki, selama pandemi mereka masih tetap memperoleh pendapatan yang lebih rendah.</w:t>
      </w:r>
      <w:r w:rsidR="00403020" w:rsidRPr="00F62358">
        <w:rPr>
          <w:rFonts w:cs="Open Sans"/>
          <w:szCs w:val="22"/>
          <w:lang w:val="id-ID"/>
        </w:rPr>
        <w:t xml:space="preserve">   </w:t>
      </w:r>
    </w:p>
    <w:p w14:paraId="0485D129" w14:textId="6016633C" w:rsidR="00403020" w:rsidRPr="00F62358" w:rsidRDefault="00403020" w:rsidP="00403020">
      <w:pPr>
        <w:pStyle w:val="BodyText"/>
        <w:rPr>
          <w:rFonts w:cs="Open Sans"/>
          <w:szCs w:val="22"/>
          <w:lang w:val="id-ID"/>
        </w:rPr>
      </w:pPr>
      <w:r w:rsidRPr="00F62358">
        <w:rPr>
          <w:rFonts w:cs="Open Sans"/>
          <w:szCs w:val="22"/>
          <w:lang w:val="id-ID"/>
        </w:rPr>
        <w:fldChar w:fldCharType="begin" w:fldLock="1"/>
      </w:r>
      <w:r w:rsidRPr="00F62358">
        <w:rPr>
          <w:rFonts w:cs="Open Sans"/>
          <w:szCs w:val="22"/>
          <w:lang w:val="id-ID"/>
        </w:rPr>
        <w:instrText xml:space="preserve"> REF _Ref99116196 \h </w:instrText>
      </w:r>
      <w:r w:rsidRPr="00F62358">
        <w:rPr>
          <w:rFonts w:cs="Open Sans"/>
          <w:szCs w:val="22"/>
          <w:lang w:val="id-ID"/>
        </w:rPr>
      </w:r>
      <w:r w:rsidRPr="00F62358">
        <w:rPr>
          <w:rFonts w:cs="Open Sans"/>
          <w:szCs w:val="22"/>
          <w:lang w:val="id-ID"/>
        </w:rPr>
        <w:fldChar w:fldCharType="separate"/>
      </w:r>
      <w:r w:rsidRPr="00F62358">
        <w:rPr>
          <w:lang w:val="id-ID"/>
        </w:rPr>
        <w:t xml:space="preserve">Gambar </w:t>
      </w:r>
      <w:r w:rsidRPr="00F62358">
        <w:rPr>
          <w:noProof/>
          <w:lang w:val="id-ID"/>
        </w:rPr>
        <w:t>11</w:t>
      </w:r>
      <w:r w:rsidRPr="00F62358">
        <w:rPr>
          <w:rFonts w:cs="Open Sans"/>
          <w:szCs w:val="22"/>
          <w:lang w:val="id-ID"/>
        </w:rPr>
        <w:fldChar w:fldCharType="end"/>
      </w:r>
      <w:r w:rsidRPr="00F62358">
        <w:rPr>
          <w:rFonts w:cs="Open Sans"/>
          <w:szCs w:val="22"/>
          <w:lang w:val="id-ID"/>
        </w:rPr>
        <w:t xml:space="preserve"> menunjukkan bahwa sebelum pandemi, lebih sedikit pekerja perempuan yang berpenghasilan diatas dua juta per bulan (30,7 persen) dibandingkan dengan laki-laki (40,5 persen). Dengan efek pandemi, pada periode Maret-Juni 2020, hanya 19,9 persen pekerja perempuan berpenghasilan lebih dari dua juta per bulan dibandingkan dengan 20,4 persen di antara rekan laki-lakinya. </w:t>
      </w:r>
    </w:p>
    <w:p w14:paraId="51D2D6C9" w14:textId="1CB5CEE3" w:rsidR="00403020" w:rsidRPr="00F62358" w:rsidRDefault="00403020" w:rsidP="00C70AE3">
      <w:pPr>
        <w:pStyle w:val="BodyText"/>
        <w:rPr>
          <w:rFonts w:cs="Open Sans"/>
          <w:szCs w:val="22"/>
          <w:lang w:val="id-ID"/>
        </w:rPr>
        <w:sectPr w:rsidR="00403020" w:rsidRPr="00F62358" w:rsidSect="004E19AD">
          <w:type w:val="continuous"/>
          <w:pgSz w:w="11900" w:h="16840" w:code="9"/>
          <w:pgMar w:top="1440" w:right="1440" w:bottom="1440" w:left="1440" w:header="567" w:footer="567" w:gutter="0"/>
          <w:cols w:space="720"/>
          <w:docGrid w:linePitch="360"/>
          <w15:footnoteColumns w:val="1"/>
        </w:sectPr>
      </w:pPr>
    </w:p>
    <w:p w14:paraId="61A2A905" w14:textId="617C8BE5" w:rsidR="00B73143" w:rsidRPr="00F62358" w:rsidRDefault="00B73143" w:rsidP="005A187A">
      <w:pPr>
        <w:pStyle w:val="Caption"/>
        <w:rPr>
          <w:rFonts w:cs="Open Sans"/>
          <w:sz w:val="22"/>
          <w:szCs w:val="22"/>
          <w:lang w:val="id-ID"/>
        </w:rPr>
      </w:pPr>
      <w:bookmarkStart w:id="67" w:name="_Ref99116196"/>
      <w:bookmarkStart w:id="68" w:name="_Toc99140103"/>
      <w:bookmarkStart w:id="69" w:name="_Toc99140932"/>
      <w:bookmarkStart w:id="70" w:name="_Toc90883708"/>
      <w:bookmarkStart w:id="71" w:name="_Toc90883707"/>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11</w:t>
      </w:r>
      <w:r w:rsidRPr="00F62358">
        <w:rPr>
          <w:lang w:val="id-ID"/>
        </w:rPr>
        <w:fldChar w:fldCharType="end"/>
      </w:r>
      <w:bookmarkEnd w:id="67"/>
      <w:r w:rsidRPr="00F62358">
        <w:rPr>
          <w:lang w:val="id-ID"/>
        </w:rPr>
        <w:t>: Tingkat Pendapatan Sebelum Pandemi dan Periode Maret-Juni 2020 (Berdasarkan Gender)</w:t>
      </w:r>
      <w:bookmarkEnd w:id="68"/>
      <w:bookmarkEnd w:id="69"/>
    </w:p>
    <w:p w14:paraId="383B0852" w14:textId="77777777" w:rsidR="00B73143" w:rsidRPr="00F62358" w:rsidRDefault="00B73143" w:rsidP="005A187A">
      <w:pPr>
        <w:pStyle w:val="Caption"/>
        <w:rPr>
          <w:lang w:val="id-ID"/>
        </w:rPr>
        <w:sectPr w:rsidR="00B73143" w:rsidRPr="00F62358" w:rsidSect="004E19AD">
          <w:pgSz w:w="11900" w:h="16840" w:code="9"/>
          <w:pgMar w:top="1440" w:right="1440" w:bottom="1440" w:left="1440" w:header="567" w:footer="567" w:gutter="0"/>
          <w:cols w:space="720"/>
          <w:docGrid w:linePitch="360"/>
          <w15:footnoteColumns w:val="1"/>
        </w:sectPr>
      </w:pPr>
    </w:p>
    <w:bookmarkEnd w:id="70"/>
    <w:p w14:paraId="62FBE2AC" w14:textId="77777777" w:rsidR="00B73143" w:rsidRPr="00F62358" w:rsidRDefault="00B73143" w:rsidP="00B73143">
      <w:pPr>
        <w:pStyle w:val="BodyText"/>
        <w:ind w:left="709" w:hanging="142"/>
        <w:rPr>
          <w:rFonts w:cs="Open Sans"/>
          <w:szCs w:val="22"/>
          <w:lang w:val="id-ID"/>
        </w:rPr>
      </w:pPr>
      <w:r w:rsidRPr="00F62358">
        <w:rPr>
          <w:rFonts w:cs="Open Sans"/>
          <w:noProof/>
          <w:szCs w:val="22"/>
          <w:lang w:val="id-ID"/>
        </w:rPr>
        <w:drawing>
          <wp:inline distT="0" distB="0" distL="0" distR="0" wp14:anchorId="05005475" wp14:editId="653BCD0E">
            <wp:extent cx="5126182" cy="3402942"/>
            <wp:effectExtent l="0" t="0" r="0" b="7620"/>
            <wp:docPr id="29" name="Picture 29" descr="P2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19#yIS1"/>
                    <pic:cNvPicPr/>
                  </pic:nvPicPr>
                  <pic:blipFill>
                    <a:blip r:embed="rId33">
                      <a:extLst>
                        <a:ext uri="{28A0092B-C50C-407E-A947-70E740481C1C}">
                          <a14:useLocalDpi xmlns:a14="http://schemas.microsoft.com/office/drawing/2010/main" val="0"/>
                        </a:ext>
                      </a:extLst>
                    </a:blip>
                    <a:srcRect l="2163" r="2163"/>
                    <a:stretch>
                      <a:fillRect/>
                    </a:stretch>
                  </pic:blipFill>
                  <pic:spPr bwMode="auto">
                    <a:xfrm>
                      <a:off x="0" y="0"/>
                      <a:ext cx="5130224" cy="3405625"/>
                    </a:xfrm>
                    <a:prstGeom prst="rect">
                      <a:avLst/>
                    </a:prstGeom>
                    <a:ln>
                      <a:noFill/>
                    </a:ln>
                    <a:extLst>
                      <a:ext uri="{53640926-AAD7-44D8-BBD7-CCE9431645EC}">
                        <a14:shadowObscured xmlns:a14="http://schemas.microsoft.com/office/drawing/2010/main"/>
                      </a:ext>
                    </a:extLst>
                  </pic:spPr>
                </pic:pic>
              </a:graphicData>
            </a:graphic>
          </wp:inline>
        </w:drawing>
      </w:r>
    </w:p>
    <w:p w14:paraId="27248AFD" w14:textId="7F6D3370" w:rsidR="005A187A" w:rsidRPr="00F62358" w:rsidRDefault="005A187A" w:rsidP="005A187A">
      <w:pPr>
        <w:pStyle w:val="BodyText"/>
        <w:rPr>
          <w:rFonts w:cs="Open Sans"/>
          <w:szCs w:val="22"/>
          <w:lang w:val="id-ID"/>
        </w:rPr>
      </w:pPr>
      <w:r w:rsidRPr="00F62358">
        <w:rPr>
          <w:rFonts w:cs="Open Sans"/>
          <w:szCs w:val="22"/>
          <w:lang w:val="id-ID"/>
        </w:rPr>
        <w:t xml:space="preserve">Penurunan pendapatan cukup signifikan, karena hanya 16,4 persen dari responden yang mengalami penurunan (6,1 persen pekerja) dapat kembali sepenuhnya memulihkan penghasilan mereka pada Maret 2021, dan 6,4 persen (2,4 persen pekerja) dapat memulihkan sebagian penghasilan mereka </w:t>
      </w:r>
      <w:r w:rsidR="00CD73CB" w:rsidRPr="00F62358">
        <w:rPr>
          <w:rFonts w:cs="Open Sans"/>
          <w:szCs w:val="22"/>
          <w:lang w:val="id-ID"/>
        </w:rPr>
        <w:t>(</w:t>
      </w:r>
      <w:r w:rsidR="00AB7FE9" w:rsidRPr="00F62358">
        <w:rPr>
          <w:rFonts w:cs="Open Sans"/>
          <w:szCs w:val="22"/>
          <w:lang w:val="id-ID"/>
        </w:rPr>
        <w:fldChar w:fldCharType="begin" w:fldLock="1"/>
      </w:r>
      <w:r w:rsidR="00AB7FE9" w:rsidRPr="00F62358">
        <w:rPr>
          <w:rFonts w:cs="Open Sans"/>
          <w:szCs w:val="22"/>
          <w:lang w:val="id-ID"/>
        </w:rPr>
        <w:instrText xml:space="preserve"> REF _Ref99141746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12</w:t>
      </w:r>
      <w:r w:rsidR="00AB7FE9" w:rsidRPr="00F62358">
        <w:rPr>
          <w:rFonts w:cs="Open Sans"/>
          <w:szCs w:val="22"/>
          <w:lang w:val="id-ID"/>
        </w:rPr>
        <w:fldChar w:fldCharType="end"/>
      </w:r>
      <w:r w:rsidRPr="00F62358">
        <w:rPr>
          <w:rFonts w:cs="Open Sans"/>
          <w:szCs w:val="22"/>
          <w:lang w:val="id-ID"/>
        </w:rPr>
        <w:t>)</w:t>
      </w:r>
      <w:r w:rsidR="009A21F6">
        <w:rPr>
          <w:rFonts w:ascii="ZWAdobeF" w:hAnsi="ZWAdobeF" w:cs="ZWAdobeF"/>
          <w:color w:val="auto"/>
          <w:sz w:val="2"/>
          <w:szCs w:val="2"/>
          <w:lang w:val="id-ID"/>
        </w:rPr>
        <w:t>5F</w:t>
      </w:r>
      <w:r w:rsidR="00344DEC">
        <w:rPr>
          <w:rFonts w:ascii="ZWAdobeF" w:hAnsi="ZWAdobeF" w:cs="ZWAdobeF"/>
          <w:color w:val="auto"/>
          <w:sz w:val="2"/>
          <w:szCs w:val="2"/>
          <w:lang w:val="id-ID"/>
        </w:rPr>
        <w:t>5F</w:t>
      </w:r>
      <w:r w:rsidR="0094442E">
        <w:rPr>
          <w:rFonts w:ascii="ZWAdobeF" w:hAnsi="ZWAdobeF" w:cs="ZWAdobeF"/>
          <w:color w:val="auto"/>
          <w:sz w:val="2"/>
          <w:szCs w:val="2"/>
          <w:lang w:val="id-ID"/>
        </w:rPr>
        <w:t>5F</w:t>
      </w:r>
      <w:r w:rsidRPr="00F62358">
        <w:rPr>
          <w:rStyle w:val="FootnoteReference"/>
          <w:rFonts w:cs="Open Sans"/>
          <w:szCs w:val="22"/>
          <w:lang w:val="id-ID"/>
        </w:rPr>
        <w:footnoteReference w:id="6"/>
      </w:r>
      <w:r w:rsidRPr="00F62358">
        <w:rPr>
          <w:rFonts w:cs="Open Sans"/>
          <w:szCs w:val="22"/>
          <w:lang w:val="id-ID"/>
        </w:rPr>
        <w:t>. Sisanya 77,2 persen dari yang mengalami penurunan pendapatan (28,8 persen dari semua pekerja) terus mengalami penurunan pendapatan yang kronis hingga Maret 2021 (</w:t>
      </w:r>
      <w:r w:rsidR="00AB7FE9" w:rsidRPr="00F62358">
        <w:rPr>
          <w:rFonts w:cs="Open Sans"/>
          <w:szCs w:val="22"/>
          <w:lang w:val="id-ID"/>
        </w:rPr>
        <w:fldChar w:fldCharType="begin" w:fldLock="1"/>
      </w:r>
      <w:r w:rsidR="00AB7FE9" w:rsidRPr="00F62358">
        <w:rPr>
          <w:rFonts w:cs="Open Sans"/>
          <w:szCs w:val="22"/>
          <w:lang w:val="id-ID"/>
        </w:rPr>
        <w:instrText xml:space="preserve"> REF _Ref99141746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12</w:t>
      </w:r>
      <w:r w:rsidR="00AB7FE9" w:rsidRPr="00F62358">
        <w:rPr>
          <w:rFonts w:cs="Open Sans"/>
          <w:szCs w:val="22"/>
          <w:lang w:val="id-ID"/>
        </w:rPr>
        <w:fldChar w:fldCharType="end"/>
      </w:r>
      <w:r w:rsidRPr="00F62358">
        <w:rPr>
          <w:rFonts w:cs="Open Sans"/>
          <w:szCs w:val="22"/>
          <w:lang w:val="id-ID"/>
        </w:rPr>
        <w:t>). Delapan persen pekerja sepenuhnya kehilangan pendapatan setidaknya dalam satu periode pandemi</w:t>
      </w:r>
      <w:r w:rsidR="009A21F6">
        <w:rPr>
          <w:rFonts w:ascii="ZWAdobeF" w:hAnsi="ZWAdobeF" w:cs="ZWAdobeF"/>
          <w:color w:val="auto"/>
          <w:sz w:val="2"/>
          <w:szCs w:val="2"/>
          <w:lang w:val="id-ID"/>
        </w:rPr>
        <w:t>6F</w:t>
      </w:r>
      <w:r w:rsidR="00344DEC">
        <w:rPr>
          <w:rFonts w:ascii="ZWAdobeF" w:hAnsi="ZWAdobeF" w:cs="ZWAdobeF"/>
          <w:color w:val="auto"/>
          <w:sz w:val="2"/>
          <w:szCs w:val="2"/>
          <w:lang w:val="id-ID"/>
        </w:rPr>
        <w:t>6F</w:t>
      </w:r>
      <w:r w:rsidR="0094442E">
        <w:rPr>
          <w:rFonts w:ascii="ZWAdobeF" w:hAnsi="ZWAdobeF" w:cs="ZWAdobeF"/>
          <w:color w:val="auto"/>
          <w:sz w:val="2"/>
          <w:szCs w:val="2"/>
          <w:lang w:val="id-ID"/>
        </w:rPr>
        <w:t>6F</w:t>
      </w:r>
      <w:r w:rsidRPr="00F62358">
        <w:rPr>
          <w:rStyle w:val="FootnoteReference"/>
          <w:rFonts w:cs="Open Sans"/>
          <w:szCs w:val="22"/>
          <w:lang w:val="id-ID"/>
        </w:rPr>
        <w:footnoteReference w:id="7"/>
      </w:r>
      <w:r w:rsidRPr="00F62358">
        <w:rPr>
          <w:rFonts w:cs="Open Sans"/>
          <w:szCs w:val="22"/>
          <w:lang w:val="id-ID"/>
        </w:rPr>
        <w:t xml:space="preserve">, dan, seperti yang ditunjukkan pada </w:t>
      </w:r>
      <w:r w:rsidR="00AB7FE9" w:rsidRPr="00F62358">
        <w:rPr>
          <w:rFonts w:cs="Open Sans"/>
          <w:szCs w:val="22"/>
          <w:lang w:val="id-ID"/>
        </w:rPr>
        <w:fldChar w:fldCharType="begin" w:fldLock="1"/>
      </w:r>
      <w:r w:rsidR="00AB7FE9" w:rsidRPr="00F62358">
        <w:rPr>
          <w:rFonts w:cs="Open Sans"/>
          <w:szCs w:val="22"/>
          <w:lang w:val="id-ID"/>
        </w:rPr>
        <w:instrText xml:space="preserve"> REF _Ref99141770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10</w:t>
      </w:r>
      <w:r w:rsidR="00AB7FE9" w:rsidRPr="00F62358">
        <w:rPr>
          <w:rFonts w:cs="Open Sans"/>
          <w:szCs w:val="22"/>
          <w:lang w:val="id-ID"/>
        </w:rPr>
        <w:fldChar w:fldCharType="end"/>
      </w:r>
      <w:r w:rsidRPr="00F62358">
        <w:rPr>
          <w:rFonts w:cs="Open Sans"/>
          <w:szCs w:val="22"/>
          <w:lang w:val="id-ID"/>
        </w:rPr>
        <w:t xml:space="preserve">, hampir 5 persen responden tetap tidak berpenghasilan hingga periode Januari-Maret 2021. </w:t>
      </w:r>
    </w:p>
    <w:p w14:paraId="264E5C4F" w14:textId="77777777" w:rsidR="00403020" w:rsidRPr="00F62358" w:rsidRDefault="00403020" w:rsidP="00F374BB">
      <w:pPr>
        <w:pStyle w:val="Caption"/>
        <w:ind w:left="0" w:firstLine="0"/>
        <w:rPr>
          <w:lang w:val="id-ID"/>
        </w:rPr>
        <w:sectPr w:rsidR="00403020" w:rsidRPr="00F62358" w:rsidSect="004E19AD">
          <w:type w:val="continuous"/>
          <w:pgSz w:w="11900" w:h="16840" w:code="9"/>
          <w:pgMar w:top="1440" w:right="1440" w:bottom="1440" w:left="1440" w:header="567" w:footer="567" w:gutter="0"/>
          <w:cols w:space="720"/>
          <w:docGrid w:linePitch="360"/>
        </w:sectPr>
      </w:pPr>
    </w:p>
    <w:p w14:paraId="052CB821" w14:textId="23CA8C7C" w:rsidR="00F374BB" w:rsidRPr="00F62358" w:rsidRDefault="00F374BB" w:rsidP="00440881">
      <w:pPr>
        <w:pStyle w:val="Caption"/>
        <w:rPr>
          <w:lang w:val="id-ID"/>
        </w:rPr>
      </w:pPr>
      <w:bookmarkStart w:id="72" w:name="_Ref99141746"/>
      <w:bookmarkStart w:id="73" w:name="_Toc99140104"/>
      <w:bookmarkStart w:id="74" w:name="_Toc99140933"/>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12</w:t>
      </w:r>
      <w:r w:rsidRPr="00F62358">
        <w:rPr>
          <w:lang w:val="id-ID"/>
        </w:rPr>
        <w:fldChar w:fldCharType="end"/>
      </w:r>
      <w:bookmarkEnd w:id="72"/>
      <w:r w:rsidRPr="00F62358">
        <w:rPr>
          <w:lang w:val="id-ID"/>
        </w:rPr>
        <w:t>: Pekerja Mengalami Pengurangan Pendapatan yang Signifikan dan Pemulihan Pendapatan pada Akhir Periode Survei</w:t>
      </w:r>
      <w:bookmarkEnd w:id="73"/>
      <w:bookmarkEnd w:id="74"/>
    </w:p>
    <w:p w14:paraId="1FA06D82" w14:textId="77777777" w:rsidR="00F374BB" w:rsidRPr="00F62358" w:rsidRDefault="00F374BB" w:rsidP="00F374BB">
      <w:pPr>
        <w:pStyle w:val="BodyText"/>
        <w:ind w:left="851"/>
        <w:rPr>
          <w:rFonts w:cs="Open Sans"/>
          <w:szCs w:val="22"/>
          <w:lang w:val="id-ID"/>
        </w:rPr>
        <w:sectPr w:rsidR="00F374BB" w:rsidRPr="00F62358" w:rsidSect="004E19AD">
          <w:pgSz w:w="11900" w:h="16840" w:code="9"/>
          <w:pgMar w:top="1440" w:right="1440" w:bottom="1440" w:left="1440" w:header="567" w:footer="567" w:gutter="0"/>
          <w:cols w:space="720"/>
          <w:docGrid w:linePitch="360"/>
        </w:sectPr>
      </w:pPr>
    </w:p>
    <w:p w14:paraId="6895CB72" w14:textId="77777777" w:rsidR="00F374BB" w:rsidRPr="00F62358" w:rsidRDefault="00F374BB" w:rsidP="00F374BB">
      <w:pPr>
        <w:pStyle w:val="BodyText"/>
        <w:ind w:left="851"/>
        <w:jc w:val="center"/>
        <w:rPr>
          <w:rFonts w:cs="Open Sans"/>
          <w:szCs w:val="22"/>
          <w:lang w:val="id-ID"/>
        </w:rPr>
      </w:pPr>
      <w:r w:rsidRPr="00F62358">
        <w:rPr>
          <w:rFonts w:cs="Open Sans"/>
          <w:noProof/>
          <w:szCs w:val="22"/>
          <w:lang w:val="id-ID"/>
        </w:rPr>
        <w:drawing>
          <wp:inline distT="0" distB="0" distL="0" distR="0" wp14:anchorId="14EAEBBD" wp14:editId="46B0EE4E">
            <wp:extent cx="4391891" cy="2609045"/>
            <wp:effectExtent l="0" t="0" r="8890" b="1270"/>
            <wp:docPr id="30" name="Picture 30" descr="P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24#yIS1"/>
                    <pic:cNvPicPr/>
                  </pic:nvPicPr>
                  <pic:blipFill>
                    <a:blip r:embed="rId34" cstate="print">
                      <a:extLst>
                        <a:ext uri="{28A0092B-C50C-407E-A947-70E740481C1C}">
                          <a14:useLocalDpi xmlns:a14="http://schemas.microsoft.com/office/drawing/2010/main" val="0"/>
                        </a:ext>
                      </a:extLst>
                    </a:blip>
                    <a:srcRect l="1468" r="1468"/>
                    <a:stretch>
                      <a:fillRect/>
                    </a:stretch>
                  </pic:blipFill>
                  <pic:spPr bwMode="auto">
                    <a:xfrm>
                      <a:off x="0" y="0"/>
                      <a:ext cx="4400053" cy="2613894"/>
                    </a:xfrm>
                    <a:prstGeom prst="rect">
                      <a:avLst/>
                    </a:prstGeom>
                    <a:ln>
                      <a:noFill/>
                    </a:ln>
                    <a:extLst>
                      <a:ext uri="{53640926-AAD7-44D8-BBD7-CCE9431645EC}">
                        <a14:shadowObscured xmlns:a14="http://schemas.microsoft.com/office/drawing/2010/main"/>
                      </a:ext>
                    </a:extLst>
                  </pic:spPr>
                </pic:pic>
              </a:graphicData>
            </a:graphic>
          </wp:inline>
        </w:drawing>
      </w:r>
    </w:p>
    <w:p w14:paraId="55AACF98" w14:textId="77777777" w:rsidR="00F374BB" w:rsidRPr="00F62358" w:rsidRDefault="00F374BB" w:rsidP="00F374BB">
      <w:pPr>
        <w:pStyle w:val="Caption"/>
        <w:spacing w:line="276" w:lineRule="auto"/>
        <w:rPr>
          <w:rFonts w:ascii="Open Sans" w:hAnsi="Open Sans" w:cs="Open Sans"/>
          <w:sz w:val="22"/>
          <w:szCs w:val="22"/>
          <w:lang w:val="id-ID"/>
        </w:rPr>
        <w:sectPr w:rsidR="00F374BB" w:rsidRPr="00F62358" w:rsidSect="004E19AD">
          <w:type w:val="continuous"/>
          <w:pgSz w:w="11900" w:h="16840" w:code="9"/>
          <w:pgMar w:top="1440" w:right="1440" w:bottom="1440" w:left="1440" w:header="567" w:footer="567" w:gutter="0"/>
          <w:cols w:space="720"/>
          <w:docGrid w:linePitch="360"/>
        </w:sectPr>
      </w:pPr>
      <w:bookmarkStart w:id="75" w:name="_Toc90883710"/>
    </w:p>
    <w:bookmarkEnd w:id="75"/>
    <w:p w14:paraId="079B3FC9" w14:textId="1B5B507E" w:rsidR="00A54269" w:rsidRPr="00F62358" w:rsidRDefault="00A54269" w:rsidP="00A54269">
      <w:pPr>
        <w:pStyle w:val="BodyText"/>
        <w:rPr>
          <w:rFonts w:cs="Open Sans"/>
          <w:szCs w:val="22"/>
          <w:lang w:val="id-ID"/>
        </w:rPr>
      </w:pPr>
      <w:r w:rsidRPr="00F62358">
        <w:rPr>
          <w:rFonts w:cs="Open Sans"/>
          <w:szCs w:val="22"/>
          <w:lang w:val="id-ID"/>
        </w:rPr>
        <w:t>Mayoritas responden (86 persen) melaporkan mengalami kesulitan dalam memenuhi kebutuhan pokok selama masa pandemi, mulai dari sedikit kesulitan hingga tidak mampu sama sekali (</w:t>
      </w:r>
      <w:r w:rsidR="00AB7FE9" w:rsidRPr="00F62358">
        <w:rPr>
          <w:rFonts w:cs="Open Sans"/>
          <w:szCs w:val="22"/>
          <w:lang w:val="id-ID"/>
        </w:rPr>
        <w:fldChar w:fldCharType="begin" w:fldLock="1"/>
      </w:r>
      <w:r w:rsidR="00AB7FE9" w:rsidRPr="00F62358">
        <w:rPr>
          <w:rFonts w:cs="Open Sans"/>
          <w:szCs w:val="22"/>
          <w:lang w:val="id-ID"/>
        </w:rPr>
        <w:instrText xml:space="preserve"> REF _Ref99141815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Tabel </w:t>
      </w:r>
      <w:r w:rsidR="00AB7FE9" w:rsidRPr="00F62358">
        <w:rPr>
          <w:noProof/>
          <w:lang w:val="id-ID"/>
        </w:rPr>
        <w:t>1</w:t>
      </w:r>
      <w:r w:rsidR="00AB7FE9" w:rsidRPr="00F62358">
        <w:rPr>
          <w:rFonts w:cs="Open Sans"/>
          <w:szCs w:val="22"/>
          <w:lang w:val="id-ID"/>
        </w:rPr>
        <w:fldChar w:fldCharType="end"/>
      </w:r>
      <w:r w:rsidRPr="00F62358">
        <w:rPr>
          <w:rFonts w:cs="Open Sans"/>
          <w:szCs w:val="22"/>
          <w:lang w:val="id-ID"/>
        </w:rPr>
        <w:t>)</w:t>
      </w:r>
      <w:r w:rsidR="009A21F6">
        <w:rPr>
          <w:rFonts w:ascii="ZWAdobeF" w:hAnsi="ZWAdobeF" w:cs="ZWAdobeF"/>
          <w:color w:val="auto"/>
          <w:sz w:val="2"/>
          <w:szCs w:val="2"/>
          <w:lang w:val="id-ID"/>
        </w:rPr>
        <w:t>7F</w:t>
      </w:r>
      <w:r w:rsidR="00344DEC">
        <w:rPr>
          <w:rFonts w:ascii="ZWAdobeF" w:hAnsi="ZWAdobeF" w:cs="ZWAdobeF"/>
          <w:color w:val="auto"/>
          <w:sz w:val="2"/>
          <w:szCs w:val="2"/>
          <w:lang w:val="id-ID"/>
        </w:rPr>
        <w:t>7F</w:t>
      </w:r>
      <w:r w:rsidR="0094442E">
        <w:rPr>
          <w:rFonts w:ascii="ZWAdobeF" w:hAnsi="ZWAdobeF" w:cs="ZWAdobeF"/>
          <w:color w:val="auto"/>
          <w:sz w:val="2"/>
          <w:szCs w:val="2"/>
          <w:lang w:val="id-ID"/>
        </w:rPr>
        <w:t>7F</w:t>
      </w:r>
      <w:r w:rsidRPr="00F62358">
        <w:rPr>
          <w:rStyle w:val="FootnoteReference"/>
          <w:rFonts w:cs="Open Sans"/>
          <w:szCs w:val="22"/>
          <w:lang w:val="id-ID"/>
        </w:rPr>
        <w:footnoteReference w:id="8"/>
      </w:r>
      <w:r w:rsidRPr="00F62358">
        <w:rPr>
          <w:rFonts w:cs="Open Sans"/>
          <w:szCs w:val="22"/>
          <w:lang w:val="id-ID"/>
        </w:rPr>
        <w:t>. Kesulitan seperti itu terkait dengan berkurangnya hari kerja dan penurunan tingkat pendapatan</w:t>
      </w:r>
      <w:r w:rsidR="00590547" w:rsidRPr="00F62358">
        <w:rPr>
          <w:rFonts w:cs="Open Sans"/>
          <w:szCs w:val="22"/>
          <w:lang w:val="id-ID"/>
        </w:rPr>
        <w:t>.</w:t>
      </w:r>
    </w:p>
    <w:p w14:paraId="60755480" w14:textId="67BDE658" w:rsidR="00F374BB" w:rsidRPr="00F62358" w:rsidRDefault="00F374BB" w:rsidP="00F374BB">
      <w:pPr>
        <w:pStyle w:val="Caption"/>
        <w:rPr>
          <w:lang w:val="id-ID"/>
        </w:rPr>
      </w:pPr>
      <w:bookmarkStart w:id="76" w:name="_Ref99141815"/>
      <w:bookmarkStart w:id="77" w:name="_Toc99114645"/>
      <w:bookmarkStart w:id="78" w:name="_Toc99141006"/>
      <w:r w:rsidRPr="00F62358">
        <w:rPr>
          <w:lang w:val="id-ID"/>
        </w:rPr>
        <w:t xml:space="preserve">Tabel </w:t>
      </w:r>
      <w:r w:rsidRPr="00F62358">
        <w:rPr>
          <w:lang w:val="id-ID"/>
        </w:rPr>
        <w:fldChar w:fldCharType="begin"/>
      </w:r>
      <w:r w:rsidRPr="00F62358">
        <w:rPr>
          <w:lang w:val="id-ID"/>
        </w:rPr>
        <w:instrText xml:space="preserve"> SEQ Tabel \* ARABIC </w:instrText>
      </w:r>
      <w:r w:rsidRPr="00F62358">
        <w:rPr>
          <w:lang w:val="id-ID"/>
        </w:rPr>
        <w:fldChar w:fldCharType="separate"/>
      </w:r>
      <w:r w:rsidR="003C6858">
        <w:rPr>
          <w:noProof/>
          <w:lang w:val="id-ID"/>
        </w:rPr>
        <w:t>1</w:t>
      </w:r>
      <w:r w:rsidRPr="00F62358">
        <w:rPr>
          <w:lang w:val="id-ID"/>
        </w:rPr>
        <w:fldChar w:fldCharType="end"/>
      </w:r>
      <w:bookmarkEnd w:id="76"/>
      <w:r w:rsidRPr="00F62358">
        <w:rPr>
          <w:lang w:val="id-ID"/>
        </w:rPr>
        <w:t>: Responden Melaporkan Kesulitan Penyediaan Kebutuhan (Berdasarkan Tingkat Kesulitan)</w:t>
      </w:r>
      <w:bookmarkEnd w:id="77"/>
      <w:bookmarkEnd w:id="78"/>
    </w:p>
    <w:p w14:paraId="4400AC8C" w14:textId="77777777" w:rsidR="00F374BB" w:rsidRPr="00F62358" w:rsidRDefault="00F374BB" w:rsidP="00F374BB">
      <w:pPr>
        <w:rPr>
          <w:lang w:val="id-ID"/>
        </w:rPr>
      </w:pPr>
    </w:p>
    <w:tbl>
      <w:tblPr>
        <w:tblStyle w:val="GridTable1Light-Accent11"/>
        <w:tblW w:w="6374" w:type="dxa"/>
        <w:jc w:val="center"/>
        <w:tblLook w:val="04A0" w:firstRow="1" w:lastRow="0" w:firstColumn="1" w:lastColumn="0" w:noHBand="0" w:noVBand="1"/>
      </w:tblPr>
      <w:tblGrid>
        <w:gridCol w:w="5069"/>
        <w:gridCol w:w="717"/>
        <w:gridCol w:w="1065"/>
      </w:tblGrid>
      <w:tr w:rsidR="00F374BB" w:rsidRPr="00F62358" w14:paraId="300256A1" w14:textId="77777777" w:rsidTr="00F374B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tcPr>
          <w:p w14:paraId="1037A00C" w14:textId="77777777" w:rsidR="00F374BB" w:rsidRPr="00F62358" w:rsidRDefault="00F374BB" w:rsidP="00F374BB">
            <w:pPr>
              <w:pStyle w:val="TableText"/>
              <w:rPr>
                <w:b w:val="0"/>
                <w:bCs w:val="0"/>
                <w:lang w:val="id-ID"/>
              </w:rPr>
            </w:pPr>
            <w:r w:rsidRPr="00F62358">
              <w:rPr>
                <w:lang w:val="id-ID"/>
              </w:rPr>
              <w:t>Tingkat Kesulitan</w:t>
            </w:r>
          </w:p>
        </w:tc>
        <w:tc>
          <w:tcPr>
            <w:tcW w:w="240" w:type="dxa"/>
            <w:noWrap/>
          </w:tcPr>
          <w:p w14:paraId="4103B544" w14:textId="77777777" w:rsidR="00F374BB" w:rsidRPr="00F62358" w:rsidRDefault="00F374BB" w:rsidP="00F374BB">
            <w:pPr>
              <w:pStyle w:val="TableText"/>
              <w:cnfStyle w:val="100000000000" w:firstRow="1" w:lastRow="0" w:firstColumn="0" w:lastColumn="0" w:oddVBand="0" w:evenVBand="0" w:oddHBand="0" w:evenHBand="0" w:firstRowFirstColumn="0" w:firstRowLastColumn="0" w:lastRowFirstColumn="0" w:lastRowLastColumn="0"/>
              <w:rPr>
                <w:b w:val="0"/>
                <w:bCs w:val="0"/>
                <w:lang w:val="id-ID"/>
              </w:rPr>
            </w:pPr>
            <w:r w:rsidRPr="00F62358">
              <w:rPr>
                <w:lang w:val="id-ID"/>
              </w:rPr>
              <w:t>n</w:t>
            </w:r>
          </w:p>
        </w:tc>
        <w:tc>
          <w:tcPr>
            <w:tcW w:w="1065" w:type="dxa"/>
            <w:noWrap/>
          </w:tcPr>
          <w:p w14:paraId="464DC16D" w14:textId="77777777" w:rsidR="00F374BB" w:rsidRPr="00F62358" w:rsidRDefault="00F374BB" w:rsidP="00F374BB">
            <w:pPr>
              <w:pStyle w:val="TableText"/>
              <w:cnfStyle w:val="100000000000" w:firstRow="1" w:lastRow="0" w:firstColumn="0" w:lastColumn="0" w:oddVBand="0" w:evenVBand="0" w:oddHBand="0" w:evenHBand="0" w:firstRowFirstColumn="0" w:firstRowLastColumn="0" w:lastRowFirstColumn="0" w:lastRowLastColumn="0"/>
              <w:rPr>
                <w:b w:val="0"/>
                <w:bCs w:val="0"/>
                <w:lang w:val="id-ID"/>
              </w:rPr>
            </w:pPr>
            <w:r w:rsidRPr="00F62358">
              <w:rPr>
                <w:lang w:val="id-ID"/>
              </w:rPr>
              <w:t>%</w:t>
            </w:r>
          </w:p>
        </w:tc>
      </w:tr>
      <w:tr w:rsidR="00F374BB" w:rsidRPr="00F62358" w14:paraId="0A683053"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64C224C5" w14:textId="77777777" w:rsidR="00F374BB" w:rsidRPr="00F62358" w:rsidRDefault="00F374BB" w:rsidP="00F374BB">
            <w:pPr>
              <w:pStyle w:val="TableText"/>
              <w:rPr>
                <w:b w:val="0"/>
                <w:bCs w:val="0"/>
                <w:lang w:val="id-ID"/>
              </w:rPr>
            </w:pPr>
            <w:r w:rsidRPr="00F62358">
              <w:rPr>
                <w:b w:val="0"/>
                <w:bCs w:val="0"/>
                <w:lang w:val="id-ID"/>
              </w:rPr>
              <w:t>Tidak ada kesulitan</w:t>
            </w:r>
          </w:p>
        </w:tc>
        <w:tc>
          <w:tcPr>
            <w:tcW w:w="240" w:type="dxa"/>
            <w:noWrap/>
            <w:hideMark/>
          </w:tcPr>
          <w:p w14:paraId="070981F2"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229</w:t>
            </w:r>
          </w:p>
        </w:tc>
        <w:tc>
          <w:tcPr>
            <w:tcW w:w="1065" w:type="dxa"/>
            <w:noWrap/>
            <w:hideMark/>
          </w:tcPr>
          <w:p w14:paraId="12CAD55E"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14,3%</w:t>
            </w:r>
          </w:p>
        </w:tc>
      </w:tr>
      <w:tr w:rsidR="00F374BB" w:rsidRPr="00F62358" w14:paraId="24456B5E"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5A1283F8" w14:textId="77777777" w:rsidR="00F374BB" w:rsidRPr="00F62358" w:rsidRDefault="00F374BB" w:rsidP="00F374BB">
            <w:pPr>
              <w:pStyle w:val="TableText"/>
              <w:rPr>
                <w:b w:val="0"/>
                <w:bCs w:val="0"/>
                <w:lang w:val="id-ID"/>
              </w:rPr>
            </w:pPr>
            <w:r w:rsidRPr="00F62358">
              <w:rPr>
                <w:b w:val="0"/>
                <w:bCs w:val="0"/>
                <w:lang w:val="id-ID"/>
              </w:rPr>
              <w:t>Sedikit Kesulitan</w:t>
            </w:r>
          </w:p>
        </w:tc>
        <w:tc>
          <w:tcPr>
            <w:tcW w:w="240" w:type="dxa"/>
            <w:noWrap/>
            <w:hideMark/>
          </w:tcPr>
          <w:p w14:paraId="135D9431"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421</w:t>
            </w:r>
          </w:p>
        </w:tc>
        <w:tc>
          <w:tcPr>
            <w:tcW w:w="1065" w:type="dxa"/>
            <w:noWrap/>
            <w:hideMark/>
          </w:tcPr>
          <w:p w14:paraId="080AE024"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26,4%</w:t>
            </w:r>
          </w:p>
        </w:tc>
      </w:tr>
      <w:tr w:rsidR="00F374BB" w:rsidRPr="00F62358" w14:paraId="4AB8CBB0"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1634C806" w14:textId="77777777" w:rsidR="00F374BB" w:rsidRPr="00F62358" w:rsidRDefault="00F374BB" w:rsidP="00F374BB">
            <w:pPr>
              <w:pStyle w:val="TableText"/>
              <w:rPr>
                <w:b w:val="0"/>
                <w:bCs w:val="0"/>
                <w:lang w:val="id-ID"/>
              </w:rPr>
            </w:pPr>
            <w:r w:rsidRPr="00F62358">
              <w:rPr>
                <w:b w:val="0"/>
                <w:bCs w:val="0"/>
                <w:lang w:val="id-ID"/>
              </w:rPr>
              <w:t>Cukup Kesulitan</w:t>
            </w:r>
          </w:p>
        </w:tc>
        <w:tc>
          <w:tcPr>
            <w:tcW w:w="240" w:type="dxa"/>
            <w:noWrap/>
            <w:hideMark/>
          </w:tcPr>
          <w:p w14:paraId="01EA3D9D"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470</w:t>
            </w:r>
          </w:p>
        </w:tc>
        <w:tc>
          <w:tcPr>
            <w:tcW w:w="1065" w:type="dxa"/>
            <w:noWrap/>
            <w:hideMark/>
          </w:tcPr>
          <w:p w14:paraId="124A62B1"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29,4%</w:t>
            </w:r>
          </w:p>
        </w:tc>
      </w:tr>
      <w:tr w:rsidR="00F374BB" w:rsidRPr="00F62358" w14:paraId="2B779790"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2E6AEFF0" w14:textId="77777777" w:rsidR="00F374BB" w:rsidRPr="00F62358" w:rsidRDefault="00F374BB" w:rsidP="00F374BB">
            <w:pPr>
              <w:pStyle w:val="TableText"/>
              <w:rPr>
                <w:b w:val="0"/>
                <w:bCs w:val="0"/>
                <w:lang w:val="id-ID"/>
              </w:rPr>
            </w:pPr>
            <w:r w:rsidRPr="00F62358">
              <w:rPr>
                <w:b w:val="0"/>
                <w:bCs w:val="0"/>
                <w:lang w:val="id-ID"/>
              </w:rPr>
              <w:t>Banyak Kesulitan</w:t>
            </w:r>
          </w:p>
        </w:tc>
        <w:tc>
          <w:tcPr>
            <w:tcW w:w="240" w:type="dxa"/>
            <w:noWrap/>
            <w:hideMark/>
          </w:tcPr>
          <w:p w14:paraId="57838B39"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442</w:t>
            </w:r>
          </w:p>
        </w:tc>
        <w:tc>
          <w:tcPr>
            <w:tcW w:w="1065" w:type="dxa"/>
            <w:noWrap/>
            <w:hideMark/>
          </w:tcPr>
          <w:p w14:paraId="6C80FD05"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27,7%</w:t>
            </w:r>
          </w:p>
        </w:tc>
      </w:tr>
      <w:tr w:rsidR="00F374BB" w:rsidRPr="00F62358" w14:paraId="5B5AEA35"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hideMark/>
          </w:tcPr>
          <w:p w14:paraId="25FE34C6" w14:textId="77777777" w:rsidR="00F374BB" w:rsidRPr="00F62358" w:rsidRDefault="00F374BB" w:rsidP="00F374BB">
            <w:pPr>
              <w:pStyle w:val="TableText"/>
              <w:rPr>
                <w:b w:val="0"/>
                <w:bCs w:val="0"/>
                <w:lang w:val="id-ID"/>
              </w:rPr>
            </w:pPr>
            <w:r w:rsidRPr="00F62358">
              <w:rPr>
                <w:b w:val="0"/>
                <w:bCs w:val="0"/>
                <w:lang w:val="id-ID"/>
              </w:rPr>
              <w:t>Tidak mampu</w:t>
            </w:r>
          </w:p>
        </w:tc>
        <w:tc>
          <w:tcPr>
            <w:tcW w:w="240" w:type="dxa"/>
            <w:noWrap/>
            <w:hideMark/>
          </w:tcPr>
          <w:p w14:paraId="243B5205"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35</w:t>
            </w:r>
          </w:p>
        </w:tc>
        <w:tc>
          <w:tcPr>
            <w:tcW w:w="1065" w:type="dxa"/>
            <w:noWrap/>
            <w:hideMark/>
          </w:tcPr>
          <w:p w14:paraId="12C6453D"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2,2%</w:t>
            </w:r>
          </w:p>
        </w:tc>
      </w:tr>
      <w:tr w:rsidR="00F374BB" w:rsidRPr="00F62358" w14:paraId="02377B9A" w14:textId="77777777" w:rsidTr="00F374BB">
        <w:trPr>
          <w:trHeight w:val="300"/>
          <w:jc w:val="center"/>
        </w:trPr>
        <w:tc>
          <w:tcPr>
            <w:cnfStyle w:val="001000000000" w:firstRow="0" w:lastRow="0" w:firstColumn="1" w:lastColumn="0" w:oddVBand="0" w:evenVBand="0" w:oddHBand="0" w:evenHBand="0" w:firstRowFirstColumn="0" w:firstRowLastColumn="0" w:lastRowFirstColumn="0" w:lastRowLastColumn="0"/>
            <w:tcW w:w="5069" w:type="dxa"/>
            <w:noWrap/>
          </w:tcPr>
          <w:p w14:paraId="49D7E42C" w14:textId="77777777" w:rsidR="00F374BB" w:rsidRPr="00F62358" w:rsidRDefault="00F374BB" w:rsidP="00F374BB">
            <w:pPr>
              <w:pStyle w:val="TableText"/>
              <w:rPr>
                <w:lang w:val="id-ID"/>
              </w:rPr>
            </w:pPr>
            <w:r w:rsidRPr="00F62358">
              <w:rPr>
                <w:lang w:val="id-ID"/>
              </w:rPr>
              <w:t>Total</w:t>
            </w:r>
          </w:p>
        </w:tc>
        <w:tc>
          <w:tcPr>
            <w:tcW w:w="240" w:type="dxa"/>
            <w:noWrap/>
          </w:tcPr>
          <w:p w14:paraId="7A593B8E"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b/>
                <w:bCs/>
                <w:lang w:val="id-ID"/>
              </w:rPr>
            </w:pPr>
            <w:r w:rsidRPr="00F62358">
              <w:rPr>
                <w:b/>
                <w:bCs/>
                <w:lang w:val="id-ID"/>
              </w:rPr>
              <w:t>1.597</w:t>
            </w:r>
          </w:p>
        </w:tc>
        <w:tc>
          <w:tcPr>
            <w:tcW w:w="1065" w:type="dxa"/>
            <w:noWrap/>
          </w:tcPr>
          <w:p w14:paraId="4C4EB30B" w14:textId="77777777" w:rsidR="00F374BB" w:rsidRPr="00F62358" w:rsidRDefault="00F374BB" w:rsidP="00F374BB">
            <w:pPr>
              <w:pStyle w:val="TableText"/>
              <w:cnfStyle w:val="000000000000" w:firstRow="0" w:lastRow="0" w:firstColumn="0" w:lastColumn="0" w:oddVBand="0" w:evenVBand="0" w:oddHBand="0" w:evenHBand="0" w:firstRowFirstColumn="0" w:firstRowLastColumn="0" w:lastRowFirstColumn="0" w:lastRowLastColumn="0"/>
              <w:rPr>
                <w:b/>
                <w:bCs/>
                <w:lang w:val="id-ID"/>
              </w:rPr>
            </w:pPr>
            <w:r w:rsidRPr="00F62358">
              <w:rPr>
                <w:b/>
                <w:bCs/>
                <w:lang w:val="id-ID"/>
              </w:rPr>
              <w:t>100%</w:t>
            </w:r>
          </w:p>
        </w:tc>
      </w:tr>
    </w:tbl>
    <w:p w14:paraId="6E9AD8B9" w14:textId="77777777" w:rsidR="000F2103" w:rsidRDefault="000F2103" w:rsidP="008450A3">
      <w:pPr>
        <w:pStyle w:val="BodyText"/>
        <w:rPr>
          <w:rFonts w:cs="Open Sans"/>
          <w:szCs w:val="22"/>
          <w:lang w:val="id-ID"/>
        </w:rPr>
      </w:pPr>
    </w:p>
    <w:p w14:paraId="6C389248" w14:textId="77777777" w:rsidR="000F2103" w:rsidRPr="00F62358" w:rsidRDefault="00B73143" w:rsidP="000F2103">
      <w:pPr>
        <w:pStyle w:val="BodyText"/>
        <w:rPr>
          <w:rFonts w:cs="Open Sans"/>
          <w:szCs w:val="22"/>
          <w:lang w:val="id-ID"/>
        </w:rPr>
        <w:sectPr w:rsidR="000F2103" w:rsidRPr="00F62358" w:rsidSect="000F2103">
          <w:type w:val="continuous"/>
          <w:pgSz w:w="11900" w:h="16840" w:code="9"/>
          <w:pgMar w:top="1440" w:right="1440" w:bottom="1440" w:left="1440" w:header="567" w:footer="567" w:gutter="0"/>
          <w:cols w:space="720"/>
          <w:docGrid w:linePitch="360"/>
        </w:sectPr>
      </w:pPr>
      <w:r w:rsidRPr="00F62358">
        <w:rPr>
          <w:rFonts w:cs="Open Sans"/>
          <w:szCs w:val="22"/>
          <w:lang w:val="id-ID"/>
        </w:rPr>
        <w:t>Responden yang melaporkan pendapatan rumah tangga di bawah 1 juta per bulan memiliki kesulitan paling besar dalam memenuhi kebutuhan dasar (</w:t>
      </w:r>
      <w:r w:rsidR="00AB7FE9" w:rsidRPr="00F62358">
        <w:rPr>
          <w:rFonts w:cs="Open Sans"/>
          <w:szCs w:val="22"/>
          <w:lang w:val="id-ID"/>
        </w:rPr>
        <w:fldChar w:fldCharType="begin" w:fldLock="1"/>
      </w:r>
      <w:r w:rsidR="00AB7FE9" w:rsidRPr="00F62358">
        <w:rPr>
          <w:rFonts w:cs="Open Sans"/>
          <w:szCs w:val="22"/>
          <w:lang w:val="id-ID"/>
        </w:rPr>
        <w:instrText xml:space="preserve"> REF _Ref99141851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13</w:t>
      </w:r>
      <w:r w:rsidR="00AB7FE9" w:rsidRPr="00F62358">
        <w:rPr>
          <w:rFonts w:cs="Open Sans"/>
          <w:szCs w:val="22"/>
          <w:lang w:val="id-ID"/>
        </w:rPr>
        <w:fldChar w:fldCharType="end"/>
      </w:r>
      <w:r w:rsidRPr="00F62358">
        <w:rPr>
          <w:rFonts w:cs="Open Sans"/>
          <w:szCs w:val="22"/>
          <w:lang w:val="id-ID"/>
        </w:rPr>
        <w:t>). Seperti yang diperkirakan, lebih dari 70 persen responden yang melaporkan penurunan pendapatan yang signifikan juga mengalami kesulitan dalam memenuhi kebutuhan dasar. Namun yang juga penting adalah bahwa lebih dari 50 persen dari mereka yang tidak mengalami penurunan pendapatan signifikan pun masih mengalami kesulitan dalam memenuhi kebutuhan pokok (</w:t>
      </w:r>
      <w:r w:rsidR="00AB7FE9" w:rsidRPr="00F62358">
        <w:rPr>
          <w:rFonts w:cs="Open Sans"/>
          <w:szCs w:val="22"/>
          <w:lang w:val="id-ID"/>
        </w:rPr>
        <w:fldChar w:fldCharType="begin" w:fldLock="1"/>
      </w:r>
      <w:r w:rsidR="00AB7FE9" w:rsidRPr="00F62358">
        <w:rPr>
          <w:rFonts w:cs="Open Sans"/>
          <w:szCs w:val="22"/>
          <w:lang w:val="id-ID"/>
        </w:rPr>
        <w:instrText xml:space="preserve"> REF _Ref99141871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14</w:t>
      </w:r>
      <w:r w:rsidR="00AB7FE9" w:rsidRPr="00F62358">
        <w:rPr>
          <w:rFonts w:cs="Open Sans"/>
          <w:szCs w:val="22"/>
          <w:lang w:val="id-ID"/>
        </w:rPr>
        <w:fldChar w:fldCharType="end"/>
      </w:r>
      <w:r w:rsidRPr="00F62358">
        <w:rPr>
          <w:rFonts w:cs="Open Sans"/>
          <w:szCs w:val="22"/>
          <w:lang w:val="id-ID"/>
        </w:rPr>
        <w:t xml:space="preserve">). Ini menunjukkan bahwa, bahkan responden yang cukup beruntung memiliki pendapatan yang relatif stabil juga berada </w:t>
      </w:r>
      <w:r w:rsidRPr="00F62358">
        <w:rPr>
          <w:rFonts w:cs="Open Sans"/>
          <w:szCs w:val="22"/>
          <w:lang w:val="id-ID"/>
        </w:rPr>
        <w:lastRenderedPageBreak/>
        <w:t xml:space="preserve">dalam situasi ekonomi yang sulit (lihat Satriana, 2020). </w:t>
      </w:r>
      <w:r w:rsidR="000F2103" w:rsidRPr="00F62358">
        <w:rPr>
          <w:rFonts w:cs="Open Sans"/>
          <w:szCs w:val="22"/>
          <w:lang w:val="id-ID"/>
        </w:rPr>
        <w:t>Penting untuk diingat bahwa penyandang disabilitas memiliki pengeluaran lebih dibanding non disabilitas, dan memiliki tingkat kemiskinan tinggi sejak sebelum pandemi. Dengan demikian mereka menghadapi kesulitan ekonomi lebih besar ketika terjadi guncangan saat krisis dan setelahnya (Satriana et.al., 2021).</w:t>
      </w:r>
    </w:p>
    <w:p w14:paraId="4790B0D7" w14:textId="0CFD3C4E" w:rsidR="00201221" w:rsidRPr="00F62358" w:rsidRDefault="00896487" w:rsidP="00896487">
      <w:pPr>
        <w:pStyle w:val="Caption"/>
        <w:rPr>
          <w:rFonts w:ascii="Open Sans" w:hAnsi="Open Sans" w:cs="Open Sans"/>
          <w:sz w:val="22"/>
          <w:szCs w:val="22"/>
          <w:lang w:val="id-ID"/>
        </w:rPr>
      </w:pPr>
      <w:bookmarkStart w:id="79" w:name="_Ref99141851"/>
      <w:bookmarkStart w:id="80" w:name="_Toc99140105"/>
      <w:bookmarkStart w:id="81" w:name="_Toc99140934"/>
      <w:bookmarkStart w:id="82" w:name="_Toc90883711"/>
      <w:bookmarkEnd w:id="71"/>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13</w:t>
      </w:r>
      <w:r w:rsidRPr="00F62358">
        <w:rPr>
          <w:lang w:val="id-ID"/>
        </w:rPr>
        <w:fldChar w:fldCharType="end"/>
      </w:r>
      <w:bookmarkEnd w:id="79"/>
      <w:r w:rsidRPr="00F62358">
        <w:rPr>
          <w:lang w:val="id-ID"/>
        </w:rPr>
        <w:t>: Kesulitan Mencukupi Kebutuhan Menurut Tingkat Pendapatan Rumah Tangga (Januari-Maret 2021)</w:t>
      </w:r>
      <w:bookmarkEnd w:id="80"/>
      <w:bookmarkEnd w:id="81"/>
      <w:r w:rsidR="00201221" w:rsidRPr="00F62358">
        <w:rPr>
          <w:rFonts w:ascii="Open Sans" w:hAnsi="Open Sans" w:cs="Open Sans"/>
          <w:sz w:val="22"/>
          <w:szCs w:val="22"/>
          <w:lang w:val="id-ID"/>
        </w:rPr>
        <w:t xml:space="preserve"> </w:t>
      </w:r>
      <w:bookmarkEnd w:id="82"/>
    </w:p>
    <w:p w14:paraId="14DCF2F6" w14:textId="4191CE87" w:rsidR="00201221" w:rsidRPr="00F62358" w:rsidRDefault="00201221" w:rsidP="006F36B0">
      <w:pPr>
        <w:pStyle w:val="BodyText"/>
        <w:jc w:val="center"/>
        <w:rPr>
          <w:rFonts w:cs="Open Sans"/>
          <w:szCs w:val="22"/>
          <w:lang w:val="id-ID"/>
        </w:rPr>
      </w:pPr>
      <w:r w:rsidRPr="00F62358">
        <w:rPr>
          <w:rFonts w:cs="Open Sans"/>
          <w:noProof/>
          <w:szCs w:val="22"/>
          <w:lang w:val="id-ID"/>
        </w:rPr>
        <w:drawing>
          <wp:inline distT="0" distB="0" distL="0" distR="0" wp14:anchorId="7B2EB124" wp14:editId="4FFDCCF5">
            <wp:extent cx="4765964" cy="2686828"/>
            <wp:effectExtent l="0" t="0" r="0" b="0"/>
            <wp:docPr id="31" name="Picture 31" descr="P2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62#yIS1"/>
                    <pic:cNvPicPr/>
                  </pic:nvPicPr>
                  <pic:blipFill>
                    <a:blip r:embed="rId35" cstate="print">
                      <a:extLst>
                        <a:ext uri="{28A0092B-C50C-407E-A947-70E740481C1C}">
                          <a14:useLocalDpi xmlns:a14="http://schemas.microsoft.com/office/drawing/2010/main" val="0"/>
                        </a:ext>
                      </a:extLst>
                    </a:blip>
                    <a:srcRect l="945" r="945"/>
                    <a:stretch>
                      <a:fillRect/>
                    </a:stretch>
                  </pic:blipFill>
                  <pic:spPr bwMode="auto">
                    <a:xfrm>
                      <a:off x="0" y="0"/>
                      <a:ext cx="4795829" cy="2703664"/>
                    </a:xfrm>
                    <a:prstGeom prst="rect">
                      <a:avLst/>
                    </a:prstGeom>
                    <a:ln>
                      <a:noFill/>
                    </a:ln>
                    <a:extLst>
                      <a:ext uri="{53640926-AAD7-44D8-BBD7-CCE9431645EC}">
                        <a14:shadowObscured xmlns:a14="http://schemas.microsoft.com/office/drawing/2010/main"/>
                      </a:ext>
                    </a:extLst>
                  </pic:spPr>
                </pic:pic>
              </a:graphicData>
            </a:graphic>
          </wp:inline>
        </w:drawing>
      </w:r>
    </w:p>
    <w:p w14:paraId="7B618C73" w14:textId="52066784" w:rsidR="00201221" w:rsidRPr="00F62358" w:rsidRDefault="00896487" w:rsidP="00896487">
      <w:pPr>
        <w:pStyle w:val="Caption"/>
        <w:rPr>
          <w:rFonts w:ascii="Open Sans" w:hAnsi="Open Sans" w:cs="Open Sans"/>
          <w:sz w:val="22"/>
          <w:szCs w:val="22"/>
          <w:lang w:val="id-ID"/>
        </w:rPr>
      </w:pPr>
      <w:bookmarkStart w:id="83" w:name="_Ref99141871"/>
      <w:bookmarkStart w:id="84" w:name="_Toc99140106"/>
      <w:bookmarkStart w:id="85" w:name="_Toc99140935"/>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14</w:t>
      </w:r>
      <w:r w:rsidRPr="00F62358">
        <w:rPr>
          <w:lang w:val="id-ID"/>
        </w:rPr>
        <w:fldChar w:fldCharType="end"/>
      </w:r>
      <w:bookmarkEnd w:id="83"/>
      <w:r w:rsidRPr="00F62358">
        <w:rPr>
          <w:lang w:val="id-ID"/>
        </w:rPr>
        <w:t>: Kesulitan Membiayai Kebutuhan dan Pengurangan Pendapatan</w:t>
      </w:r>
      <w:bookmarkEnd w:id="84"/>
      <w:bookmarkEnd w:id="85"/>
    </w:p>
    <w:p w14:paraId="685603BF" w14:textId="2E0E0B3C" w:rsidR="00201221" w:rsidRPr="00F62358" w:rsidRDefault="00201221" w:rsidP="006F36B0">
      <w:pPr>
        <w:pStyle w:val="BodyText"/>
        <w:ind w:left="-284"/>
        <w:jc w:val="center"/>
        <w:rPr>
          <w:rFonts w:cs="Open Sans"/>
          <w:szCs w:val="22"/>
          <w:lang w:val="id-ID"/>
        </w:rPr>
      </w:pPr>
      <w:r w:rsidRPr="00F62358">
        <w:rPr>
          <w:rFonts w:cs="Open Sans"/>
          <w:noProof/>
          <w:szCs w:val="22"/>
          <w:lang w:val="id-ID"/>
        </w:rPr>
        <w:drawing>
          <wp:inline distT="0" distB="0" distL="0" distR="0" wp14:anchorId="6999173B" wp14:editId="03422926">
            <wp:extent cx="5084618" cy="2615383"/>
            <wp:effectExtent l="0" t="0" r="1905" b="0"/>
            <wp:docPr id="34" name="Picture 34" descr="P2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64#yIS1"/>
                    <pic:cNvPicPr/>
                  </pic:nvPicPr>
                  <pic:blipFill>
                    <a:blip r:embed="rId36" cstate="print">
                      <a:extLst>
                        <a:ext uri="{28A0092B-C50C-407E-A947-70E740481C1C}">
                          <a14:useLocalDpi xmlns:a14="http://schemas.microsoft.com/office/drawing/2010/main" val="0"/>
                        </a:ext>
                      </a:extLst>
                    </a:blip>
                    <a:srcRect t="816" b="816"/>
                    <a:stretch>
                      <a:fillRect/>
                    </a:stretch>
                  </pic:blipFill>
                  <pic:spPr bwMode="auto">
                    <a:xfrm>
                      <a:off x="0" y="0"/>
                      <a:ext cx="5092044" cy="2619203"/>
                    </a:xfrm>
                    <a:prstGeom prst="rect">
                      <a:avLst/>
                    </a:prstGeom>
                    <a:ln>
                      <a:noFill/>
                    </a:ln>
                    <a:extLst>
                      <a:ext uri="{53640926-AAD7-44D8-BBD7-CCE9431645EC}">
                        <a14:shadowObscured xmlns:a14="http://schemas.microsoft.com/office/drawing/2010/main"/>
                      </a:ext>
                    </a:extLst>
                  </pic:spPr>
                </pic:pic>
              </a:graphicData>
            </a:graphic>
          </wp:inline>
        </w:drawing>
      </w:r>
    </w:p>
    <w:p w14:paraId="46DAACD9"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51052D3E" w14:textId="5A2EBC74" w:rsidR="00403020" w:rsidRPr="00F62358" w:rsidRDefault="00201221" w:rsidP="00201221">
      <w:pPr>
        <w:pStyle w:val="BodyText"/>
        <w:rPr>
          <w:rFonts w:cs="Open Sans"/>
          <w:szCs w:val="22"/>
          <w:lang w:val="id-ID"/>
        </w:rPr>
      </w:pPr>
      <w:r w:rsidRPr="00F62358">
        <w:rPr>
          <w:rFonts w:cs="Open Sans"/>
          <w:szCs w:val="22"/>
          <w:lang w:val="id-ID"/>
        </w:rPr>
        <w:t>Responden menyatakan bahwa bantuan dari kerabat, diikuti oleh bantuan dari pemerintah, merupakan bantuan paling besar dalam mengatasi kesulitan memenuhi kebutuhan dasar (</w:t>
      </w:r>
      <w:r w:rsidR="00AB7FE9" w:rsidRPr="00F62358">
        <w:rPr>
          <w:rFonts w:cs="Open Sans"/>
          <w:szCs w:val="22"/>
          <w:lang w:val="id-ID"/>
        </w:rPr>
        <w:fldChar w:fldCharType="begin" w:fldLock="1"/>
      </w:r>
      <w:r w:rsidR="00AB7FE9" w:rsidRPr="00F62358">
        <w:rPr>
          <w:rFonts w:cs="Open Sans"/>
          <w:szCs w:val="22"/>
          <w:lang w:val="id-ID"/>
        </w:rPr>
        <w:instrText xml:space="preserve"> REF _Ref99141901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15</w:t>
      </w:r>
      <w:r w:rsidR="00AB7FE9" w:rsidRPr="00F62358">
        <w:rPr>
          <w:rFonts w:cs="Open Sans"/>
          <w:szCs w:val="22"/>
          <w:lang w:val="id-ID"/>
        </w:rPr>
        <w:fldChar w:fldCharType="end"/>
      </w:r>
      <w:r w:rsidRPr="00F62358">
        <w:rPr>
          <w:rFonts w:cs="Open Sans"/>
          <w:szCs w:val="22"/>
          <w:lang w:val="id-ID"/>
        </w:rPr>
        <w:t>). Strategi mengatasi masalah (</w:t>
      </w:r>
      <w:r w:rsidRPr="00F62358">
        <w:rPr>
          <w:rFonts w:cs="Open Sans"/>
          <w:i/>
          <w:iCs/>
          <w:szCs w:val="22"/>
          <w:lang w:val="id-ID"/>
        </w:rPr>
        <w:t>coping strategy</w:t>
      </w:r>
      <w:r w:rsidRPr="00F62358">
        <w:rPr>
          <w:rFonts w:cs="Open Sans"/>
          <w:szCs w:val="22"/>
          <w:lang w:val="id-ID"/>
        </w:rPr>
        <w:t xml:space="preserve">) umum lainnya termasuk mengurangi konsumsi, menarik tabungan, berhutang dan menjual barang atau aset. </w:t>
      </w:r>
    </w:p>
    <w:p w14:paraId="08783DDB" w14:textId="57BB8C60" w:rsidR="00F374BB" w:rsidRPr="00F62358" w:rsidRDefault="00201221" w:rsidP="00201221">
      <w:pPr>
        <w:pStyle w:val="BodyText"/>
        <w:rPr>
          <w:rFonts w:cs="Open Sans"/>
          <w:szCs w:val="22"/>
          <w:lang w:val="id-ID"/>
        </w:rPr>
      </w:pPr>
      <w:r w:rsidRPr="00F62358">
        <w:rPr>
          <w:rFonts w:cs="Open Sans"/>
          <w:szCs w:val="22"/>
          <w:lang w:val="id-ID"/>
        </w:rPr>
        <w:lastRenderedPageBreak/>
        <w:t xml:space="preserve">Sebagaimana dibahas lebih mendalam dalam penelitian kualitatif sebelumnya (Satriana, et.al., 2021), penurunan konsumsi berdampak pada pengeluaran umum, seperti makanan, maupun pengeluaran khusus disabilitas seperti terapi dan suplemen makanan khusus. </w:t>
      </w:r>
    </w:p>
    <w:p w14:paraId="4E25E157" w14:textId="3FBB1DEF" w:rsidR="00201221" w:rsidRPr="00F62358" w:rsidRDefault="00201221" w:rsidP="00201221">
      <w:pPr>
        <w:pStyle w:val="BodyText"/>
        <w:rPr>
          <w:rFonts w:cs="Open Sans"/>
          <w:szCs w:val="22"/>
          <w:lang w:val="id-ID"/>
        </w:rPr>
      </w:pPr>
      <w:r w:rsidRPr="00F62358">
        <w:rPr>
          <w:rFonts w:cs="Open Sans"/>
          <w:szCs w:val="22"/>
          <w:lang w:val="id-ID"/>
        </w:rPr>
        <w:t xml:space="preserve">Mengurangi konsumsi adalah mekanisme penanggulangan yang umum di antara semua orang yang mengalami kesulitan dalam membeli kebutuhan dasar, menarik tabungan lebih umum di antara mereka yang mengalami sedikit kesulitan. Hal ini kemungkinan karena mereka yang mengalami banyak kesulitan dalam memenuhi kebutuhan dasar cenderung berada dalam situasi keuangan yang lebih buruk dan tidak lagi memiliki tabungan untuk ditarik. Meminjam dan menjual barang adalah strategi yang digunakan oleh sejumlah kecil responden, terutama yang memiliki banyak kesulitan membeli makanan, yang menunjukkan bahwa cara ini adalah pilihan terakhir. Temuan ini konsisten dengan studi kuantitatif kami sebelumnya. </w:t>
      </w:r>
    </w:p>
    <w:p w14:paraId="1E429EA6"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86" w:name="_Toc90883713"/>
    </w:p>
    <w:p w14:paraId="7CCD0A30" w14:textId="2A111223" w:rsidR="00201221" w:rsidRPr="00F62358" w:rsidRDefault="00896487" w:rsidP="00896487">
      <w:pPr>
        <w:pStyle w:val="Caption"/>
        <w:rPr>
          <w:rFonts w:ascii="Open Sans" w:hAnsi="Open Sans" w:cs="Open Sans"/>
          <w:sz w:val="22"/>
          <w:szCs w:val="22"/>
          <w:lang w:val="id-ID"/>
        </w:rPr>
      </w:pPr>
      <w:bookmarkStart w:id="87" w:name="_Ref99141901"/>
      <w:bookmarkStart w:id="88" w:name="_Toc99140107"/>
      <w:bookmarkStart w:id="89" w:name="_Toc99140936"/>
      <w:bookmarkEnd w:id="86"/>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15</w:t>
      </w:r>
      <w:r w:rsidRPr="00F62358">
        <w:rPr>
          <w:lang w:val="id-ID"/>
        </w:rPr>
        <w:fldChar w:fldCharType="end"/>
      </w:r>
      <w:bookmarkEnd w:id="87"/>
      <w:r w:rsidRPr="00F62358">
        <w:rPr>
          <w:lang w:val="id-ID"/>
        </w:rPr>
        <w:t>: Strategi Mengatasi Masalah bagi Responden yang Kesulitan Memenuhi Kebutuhan Pokok</w:t>
      </w:r>
      <w:bookmarkEnd w:id="88"/>
      <w:bookmarkEnd w:id="89"/>
    </w:p>
    <w:p w14:paraId="610CC301" w14:textId="1B9F6F73" w:rsidR="00201221" w:rsidRPr="00F62358" w:rsidRDefault="00201221" w:rsidP="000A4295">
      <w:pPr>
        <w:spacing w:line="276" w:lineRule="auto"/>
        <w:jc w:val="center"/>
        <w:rPr>
          <w:rFonts w:ascii="Open Sans" w:hAnsi="Open Sans" w:cs="Open Sans"/>
          <w:sz w:val="22"/>
          <w:szCs w:val="22"/>
          <w:lang w:val="id-ID"/>
        </w:rPr>
      </w:pPr>
      <w:r w:rsidRPr="00F62358">
        <w:rPr>
          <w:rFonts w:ascii="Open Sans" w:hAnsi="Open Sans" w:cs="Open Sans"/>
          <w:noProof/>
          <w:sz w:val="22"/>
          <w:szCs w:val="22"/>
          <w:lang w:val="id-ID"/>
        </w:rPr>
        <w:drawing>
          <wp:inline distT="0" distB="0" distL="0" distR="0" wp14:anchorId="45AB65BA" wp14:editId="3585F83A">
            <wp:extent cx="5569527" cy="2693734"/>
            <wp:effectExtent l="0" t="0" r="0" b="0"/>
            <wp:docPr id="35" name="Picture 35" descr="P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271#yI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8659" cy="2702987"/>
                    </a:xfrm>
                    <a:prstGeom prst="rect">
                      <a:avLst/>
                    </a:prstGeom>
                  </pic:spPr>
                </pic:pic>
              </a:graphicData>
            </a:graphic>
          </wp:inline>
        </w:drawing>
      </w:r>
    </w:p>
    <w:p w14:paraId="4E834DDE" w14:textId="77777777" w:rsidR="000A4295" w:rsidRPr="00F62358" w:rsidRDefault="000A4295" w:rsidP="000A4295">
      <w:pPr>
        <w:spacing w:line="276" w:lineRule="auto"/>
        <w:jc w:val="center"/>
        <w:rPr>
          <w:rFonts w:ascii="Open Sans" w:hAnsi="Open Sans" w:cs="Open Sans"/>
          <w:sz w:val="22"/>
          <w:szCs w:val="22"/>
          <w:lang w:val="id-ID"/>
        </w:rPr>
      </w:pPr>
    </w:p>
    <w:p w14:paraId="49D44294" w14:textId="77777777" w:rsidR="00440881" w:rsidRPr="00F62358" w:rsidRDefault="00440881" w:rsidP="00403020">
      <w:pPr>
        <w:pStyle w:val="Heading1"/>
        <w:spacing w:line="276" w:lineRule="auto"/>
        <w:rPr>
          <w:lang w:val="id-ID"/>
        </w:rPr>
        <w:sectPr w:rsidR="00440881" w:rsidRPr="00F62358" w:rsidSect="004E19AD">
          <w:type w:val="continuous"/>
          <w:pgSz w:w="11900" w:h="16840" w:code="9"/>
          <w:pgMar w:top="1440" w:right="1440" w:bottom="1440" w:left="1440" w:header="567" w:footer="567" w:gutter="0"/>
          <w:cols w:space="720"/>
          <w:docGrid w:linePitch="360"/>
          <w15:footnoteColumns w:val="1"/>
        </w:sectPr>
      </w:pPr>
      <w:bookmarkStart w:id="90" w:name="_Toc90883735"/>
      <w:bookmarkStart w:id="91" w:name="_Toc99140492"/>
    </w:p>
    <w:p w14:paraId="7B75D8C8" w14:textId="49CA6108" w:rsidR="00201221" w:rsidRPr="00F62358" w:rsidRDefault="00201221" w:rsidP="00403020">
      <w:pPr>
        <w:pStyle w:val="Heading1"/>
        <w:spacing w:line="276" w:lineRule="auto"/>
        <w:rPr>
          <w:rFonts w:ascii="Open Sans" w:hAnsi="Open Sans" w:cs="Open Sans"/>
          <w:sz w:val="22"/>
          <w:szCs w:val="22"/>
          <w:lang w:val="id-ID"/>
        </w:rPr>
      </w:pPr>
      <w:bookmarkStart w:id="92" w:name="_Toc100514260"/>
      <w:r w:rsidRPr="00F62358">
        <w:rPr>
          <w:lang w:val="id-ID"/>
        </w:rPr>
        <w:lastRenderedPageBreak/>
        <w:t>Dampak COVID-19 Terhadap Akses Layanan bagi Penyandang Disabilitas</w:t>
      </w:r>
      <w:bookmarkEnd w:id="90"/>
      <w:bookmarkEnd w:id="91"/>
      <w:bookmarkEnd w:id="92"/>
    </w:p>
    <w:p w14:paraId="730A5AAD" w14:textId="77777777" w:rsidR="00201221" w:rsidRPr="00F62358" w:rsidRDefault="00201221" w:rsidP="00201221">
      <w:pPr>
        <w:pStyle w:val="BodyText"/>
        <w:rPr>
          <w:rFonts w:cs="Open Sans"/>
          <w:szCs w:val="22"/>
          <w:lang w:val="id-ID"/>
        </w:rPr>
      </w:pPr>
    </w:p>
    <w:p w14:paraId="5D1605EB" w14:textId="7D7FA33A" w:rsidR="00201221" w:rsidRPr="00F62358" w:rsidRDefault="00201221" w:rsidP="00201221">
      <w:pPr>
        <w:pStyle w:val="BodyText"/>
        <w:rPr>
          <w:rFonts w:cs="Open Sans"/>
          <w:szCs w:val="22"/>
          <w:lang w:val="id-ID"/>
        </w:rPr>
      </w:pPr>
      <w:r w:rsidRPr="00F62358">
        <w:rPr>
          <w:rFonts w:cs="Open Sans"/>
          <w:szCs w:val="22"/>
          <w:lang w:val="id-ID"/>
        </w:rPr>
        <w:t>Sebagian besar responden mengalami gangguan akses layanan selama pandemi, yang semakin membatasi akses mereka ke layanan kesehatan, pendamping disabilitas, dan alat bantu (</w:t>
      </w:r>
      <w:r w:rsidR="00AB7FE9" w:rsidRPr="00F62358">
        <w:rPr>
          <w:rFonts w:cs="Open Sans"/>
          <w:szCs w:val="22"/>
          <w:lang w:val="id-ID"/>
        </w:rPr>
        <w:fldChar w:fldCharType="begin" w:fldLock="1"/>
      </w:r>
      <w:r w:rsidR="00AB7FE9" w:rsidRPr="00F62358">
        <w:rPr>
          <w:rFonts w:cs="Open Sans"/>
          <w:szCs w:val="22"/>
          <w:lang w:val="id-ID"/>
        </w:rPr>
        <w:instrText xml:space="preserve"> REF _Ref99141957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16</w:t>
      </w:r>
      <w:r w:rsidR="00AB7FE9" w:rsidRPr="00F62358">
        <w:rPr>
          <w:rFonts w:cs="Open Sans"/>
          <w:szCs w:val="22"/>
          <w:lang w:val="id-ID"/>
        </w:rPr>
        <w:fldChar w:fldCharType="end"/>
      </w:r>
      <w:r w:rsidRPr="00F62358">
        <w:rPr>
          <w:rFonts w:cs="Open Sans"/>
          <w:szCs w:val="22"/>
          <w:lang w:val="id-ID"/>
        </w:rPr>
        <w:t xml:space="preserve">). Alasan terputusnya layanan antara lain faktor dari sisi permintaan (seperti keterjangkauan yang lebih rendah karena penurunan pendapatan) dan sisi penawaran (penutupan/pembatasan fasilitas kesehatan, tidak tersedianya asisten/pendamping disabilitas karena pembatasan kontak), serta tidak bisa mendapatkan bantuan dari orang lain karena pemberlakuan jarak fisik. </w:t>
      </w:r>
    </w:p>
    <w:p w14:paraId="30EDDDB7" w14:textId="2B43EB1C" w:rsidR="00201221" w:rsidRPr="00F62358" w:rsidRDefault="00201221" w:rsidP="00201221">
      <w:pPr>
        <w:pStyle w:val="BodyText"/>
        <w:rPr>
          <w:rFonts w:cs="Open Sans"/>
          <w:szCs w:val="22"/>
          <w:lang w:val="id-ID"/>
        </w:rPr>
      </w:pPr>
      <w:r w:rsidRPr="00F62358">
        <w:rPr>
          <w:rFonts w:cs="Open Sans"/>
          <w:szCs w:val="22"/>
          <w:lang w:val="id-ID"/>
        </w:rPr>
        <w:t>Di antara responden yang rutin menggunakan layanan kesehatan, lebih dari 60 persen mengalami kesulitan mengakses layanan kesehatan selama pandemi. Sekitar 7 persen melaporkan bahwa mereka tidak dapat memperoleh layanan sama sekali (</w:t>
      </w:r>
      <w:r w:rsidR="00AB7FE9" w:rsidRPr="00F62358">
        <w:rPr>
          <w:rFonts w:cs="Open Sans"/>
          <w:szCs w:val="22"/>
          <w:lang w:val="id-ID"/>
        </w:rPr>
        <w:fldChar w:fldCharType="begin" w:fldLock="1"/>
      </w:r>
      <w:r w:rsidR="00AB7FE9" w:rsidRPr="00F62358">
        <w:rPr>
          <w:rFonts w:cs="Open Sans"/>
          <w:szCs w:val="22"/>
          <w:lang w:val="id-ID"/>
        </w:rPr>
        <w:instrText xml:space="preserve"> REF _Ref99141957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16</w:t>
      </w:r>
      <w:r w:rsidR="00AB7FE9" w:rsidRPr="00F62358">
        <w:rPr>
          <w:rFonts w:cs="Open Sans"/>
          <w:szCs w:val="22"/>
          <w:lang w:val="id-ID"/>
        </w:rPr>
        <w:fldChar w:fldCharType="end"/>
      </w:r>
      <w:r w:rsidRPr="00F62358">
        <w:rPr>
          <w:rFonts w:cs="Open Sans"/>
          <w:szCs w:val="22"/>
          <w:lang w:val="id-ID"/>
        </w:rPr>
        <w:t>). Sekitar 10 persen responden yang biasanya menggunakan layanan kesehatan melaporkan bahwa penyedia layanan kesehatan harus ditutup atau berhenti memberikan layanan yang dibutuhkan pada beberapa lokasi selama pandemi (</w:t>
      </w:r>
      <w:r w:rsidR="00AB7FE9" w:rsidRPr="00F62358">
        <w:rPr>
          <w:rFonts w:cs="Open Sans"/>
          <w:szCs w:val="22"/>
          <w:lang w:val="id-ID"/>
        </w:rPr>
        <w:fldChar w:fldCharType="begin" w:fldLock="1"/>
      </w:r>
      <w:r w:rsidR="00AB7FE9" w:rsidRPr="00F62358">
        <w:rPr>
          <w:rFonts w:cs="Open Sans"/>
          <w:szCs w:val="22"/>
          <w:lang w:val="id-ID"/>
        </w:rPr>
        <w:instrText xml:space="preserve"> REF _Ref99141989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17</w:t>
      </w:r>
      <w:r w:rsidR="00AB7FE9" w:rsidRPr="00F62358">
        <w:rPr>
          <w:rFonts w:cs="Open Sans"/>
          <w:szCs w:val="22"/>
          <w:lang w:val="id-ID"/>
        </w:rPr>
        <w:fldChar w:fldCharType="end"/>
      </w:r>
      <w:r w:rsidR="00AB7FE9" w:rsidRPr="00F62358">
        <w:rPr>
          <w:rFonts w:cs="Open Sans"/>
          <w:szCs w:val="22"/>
          <w:lang w:val="id-ID"/>
        </w:rPr>
        <w:t>)</w:t>
      </w:r>
      <w:r w:rsidRPr="00F62358">
        <w:rPr>
          <w:rFonts w:cs="Open Sans"/>
          <w:szCs w:val="22"/>
          <w:lang w:val="id-ID"/>
        </w:rPr>
        <w:t xml:space="preserve">. </w:t>
      </w:r>
    </w:p>
    <w:p w14:paraId="305F8B0D" w14:textId="192BAE8B" w:rsidR="00201221" w:rsidRPr="00F62358" w:rsidRDefault="00201221" w:rsidP="00201221">
      <w:pPr>
        <w:pStyle w:val="BodyText"/>
        <w:rPr>
          <w:rFonts w:cs="Open Sans"/>
          <w:szCs w:val="22"/>
          <w:lang w:val="id-ID"/>
        </w:rPr>
      </w:pPr>
      <w:r w:rsidRPr="00F62358">
        <w:rPr>
          <w:rFonts w:cs="Open Sans"/>
          <w:szCs w:val="22"/>
          <w:lang w:val="id-ID"/>
        </w:rPr>
        <w:t>Akses ke pendamping disabilitas juga telah terganggu, karena persyaratan jarak fisik berarti banyak pendamping tidak lagi mampu atau mau bekerja selama pandemi. Sebagian besar pekerjaan pendamping disabilitas membutuhkan kontak dekat dengan klien, sehingga membuat dan menempatkan klien dan asisten pada risiko paparan COVID-19. Lebih dari 65 persen responden yang membutuhkan pendamping disabilitas melaporkan bahwa mereka mengalami kesulitan mendapatkan pendamping, dengan hampir 10 persen melaporkan bahwa hal itu tidak mungkin dilakukan sama sekali (</w:t>
      </w:r>
      <w:r w:rsidR="00AB7FE9" w:rsidRPr="00F62358">
        <w:rPr>
          <w:rFonts w:cs="Open Sans"/>
          <w:szCs w:val="22"/>
          <w:lang w:val="id-ID"/>
        </w:rPr>
        <w:fldChar w:fldCharType="begin" w:fldLock="1"/>
      </w:r>
      <w:r w:rsidR="00AB7FE9" w:rsidRPr="00F62358">
        <w:rPr>
          <w:rFonts w:cs="Open Sans"/>
          <w:szCs w:val="22"/>
          <w:lang w:val="id-ID"/>
        </w:rPr>
        <w:instrText xml:space="preserve"> REF _Ref99141957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16</w:t>
      </w:r>
      <w:r w:rsidR="00AB7FE9" w:rsidRPr="00F62358">
        <w:rPr>
          <w:rFonts w:cs="Open Sans"/>
          <w:szCs w:val="22"/>
          <w:lang w:val="id-ID"/>
        </w:rPr>
        <w:fldChar w:fldCharType="end"/>
      </w:r>
      <w:r w:rsidRPr="00F62358">
        <w:rPr>
          <w:rFonts w:cs="Open Sans"/>
          <w:szCs w:val="22"/>
          <w:lang w:val="id-ID"/>
        </w:rPr>
        <w:t>)</w:t>
      </w:r>
      <w:r w:rsidR="009A21F6">
        <w:rPr>
          <w:rFonts w:ascii="ZWAdobeF" w:hAnsi="ZWAdobeF" w:cs="ZWAdobeF"/>
          <w:color w:val="auto"/>
          <w:sz w:val="2"/>
          <w:szCs w:val="2"/>
          <w:lang w:val="id-ID"/>
        </w:rPr>
        <w:t>8F</w:t>
      </w:r>
      <w:r w:rsidR="00344DEC">
        <w:rPr>
          <w:rFonts w:ascii="ZWAdobeF" w:hAnsi="ZWAdobeF" w:cs="ZWAdobeF"/>
          <w:color w:val="auto"/>
          <w:sz w:val="2"/>
          <w:szCs w:val="2"/>
          <w:lang w:val="id-ID"/>
        </w:rPr>
        <w:t>8F</w:t>
      </w:r>
      <w:r w:rsidR="0094442E">
        <w:rPr>
          <w:rFonts w:ascii="ZWAdobeF" w:hAnsi="ZWAdobeF" w:cs="ZWAdobeF"/>
          <w:color w:val="auto"/>
          <w:sz w:val="2"/>
          <w:szCs w:val="2"/>
          <w:lang w:val="id-ID"/>
        </w:rPr>
        <w:t>8F</w:t>
      </w:r>
      <w:r w:rsidRPr="00F62358">
        <w:rPr>
          <w:rStyle w:val="FootnoteReference"/>
          <w:rFonts w:cs="Open Sans"/>
          <w:szCs w:val="22"/>
          <w:lang w:val="id-ID"/>
        </w:rPr>
        <w:footnoteReference w:id="9"/>
      </w:r>
      <w:r w:rsidRPr="00F62358">
        <w:rPr>
          <w:rFonts w:cs="Open Sans"/>
          <w:szCs w:val="22"/>
          <w:lang w:val="id-ID"/>
        </w:rPr>
        <w:t>.  Ketika ditanya alasan kesulitan tersebut, 19 persen menyebutkan bahwa pendamping disabilitas berhenti bekerja karena pandemi (</w:t>
      </w:r>
      <w:r w:rsidR="00AB7FE9" w:rsidRPr="00F62358">
        <w:rPr>
          <w:rFonts w:cs="Open Sans"/>
          <w:szCs w:val="22"/>
          <w:lang w:val="id-ID"/>
        </w:rPr>
        <w:fldChar w:fldCharType="begin" w:fldLock="1"/>
      </w:r>
      <w:r w:rsidR="00AB7FE9" w:rsidRPr="00F62358">
        <w:rPr>
          <w:rFonts w:cs="Open Sans"/>
          <w:szCs w:val="22"/>
          <w:lang w:val="id-ID"/>
        </w:rPr>
        <w:instrText xml:space="preserve"> REF _Ref99141989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17</w:t>
      </w:r>
      <w:r w:rsidR="00AB7FE9" w:rsidRPr="00F62358">
        <w:rPr>
          <w:rFonts w:cs="Open Sans"/>
          <w:szCs w:val="22"/>
          <w:lang w:val="id-ID"/>
        </w:rPr>
        <w:fldChar w:fldCharType="end"/>
      </w:r>
      <w:r w:rsidRPr="00F62358">
        <w:rPr>
          <w:rFonts w:cs="Open Sans"/>
          <w:szCs w:val="22"/>
          <w:lang w:val="id-ID"/>
        </w:rPr>
        <w:t>).</w:t>
      </w:r>
    </w:p>
    <w:p w14:paraId="5C6635D5"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pgSz w:w="11900" w:h="16840" w:code="9"/>
          <w:pgMar w:top="1440" w:right="1440" w:bottom="1440" w:left="1440" w:header="567" w:footer="567" w:gutter="0"/>
          <w:cols w:space="720"/>
          <w:docGrid w:linePitch="360"/>
          <w15:footnoteColumns w:val="1"/>
        </w:sectPr>
      </w:pPr>
      <w:bookmarkStart w:id="93" w:name="_Toc90883714"/>
    </w:p>
    <w:p w14:paraId="582C0A7D" w14:textId="26D50476" w:rsidR="00201221" w:rsidRPr="00F62358" w:rsidRDefault="00896487" w:rsidP="00896487">
      <w:pPr>
        <w:pStyle w:val="Caption"/>
        <w:rPr>
          <w:rFonts w:ascii="Open Sans" w:hAnsi="Open Sans" w:cs="Open Sans"/>
          <w:sz w:val="22"/>
          <w:szCs w:val="22"/>
          <w:lang w:val="id-ID"/>
        </w:rPr>
      </w:pPr>
      <w:bookmarkStart w:id="94" w:name="_Ref99141957"/>
      <w:bookmarkStart w:id="95" w:name="_Toc99140108"/>
      <w:bookmarkStart w:id="96" w:name="_Toc99140937"/>
      <w:bookmarkEnd w:id="93"/>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16</w:t>
      </w:r>
      <w:r w:rsidRPr="00F62358">
        <w:rPr>
          <w:lang w:val="id-ID"/>
        </w:rPr>
        <w:fldChar w:fldCharType="end"/>
      </w:r>
      <w:bookmarkEnd w:id="94"/>
      <w:r w:rsidRPr="00F62358">
        <w:rPr>
          <w:lang w:val="id-ID"/>
        </w:rPr>
        <w:t>: Tingkat Kesulitan Penyandang Disabilitas Mengakses Layanan Selama Pandemi</w:t>
      </w:r>
      <w:bookmarkEnd w:id="95"/>
      <w:bookmarkEnd w:id="96"/>
    </w:p>
    <w:p w14:paraId="2C9B3CA5" w14:textId="1918A663" w:rsidR="00201221" w:rsidRPr="00F62358" w:rsidRDefault="00201221" w:rsidP="00403E19">
      <w:pPr>
        <w:pStyle w:val="BodyText"/>
        <w:jc w:val="center"/>
        <w:rPr>
          <w:rFonts w:cs="Open Sans"/>
          <w:szCs w:val="22"/>
          <w:lang w:val="id-ID"/>
        </w:rPr>
      </w:pPr>
      <w:r w:rsidRPr="00F62358">
        <w:rPr>
          <w:rFonts w:cs="Open Sans"/>
          <w:noProof/>
          <w:szCs w:val="22"/>
          <w:lang w:val="id-ID"/>
        </w:rPr>
        <w:drawing>
          <wp:inline distT="0" distB="0" distL="0" distR="0" wp14:anchorId="1C2DB392" wp14:editId="688023D7">
            <wp:extent cx="4662550" cy="2486527"/>
            <wp:effectExtent l="0" t="0" r="5080" b="9525"/>
            <wp:docPr id="51" name="Picture 51" descr="P2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281#yIS1"/>
                    <pic:cNvPicPr/>
                  </pic:nvPicPr>
                  <pic:blipFill>
                    <a:blip r:embed="rId38" cstate="print">
                      <a:extLst>
                        <a:ext uri="{28A0092B-C50C-407E-A947-70E740481C1C}">
                          <a14:useLocalDpi xmlns:a14="http://schemas.microsoft.com/office/drawing/2010/main" val="0"/>
                        </a:ext>
                      </a:extLst>
                    </a:blip>
                    <a:srcRect l="1352" r="1352"/>
                    <a:stretch>
                      <a:fillRect/>
                    </a:stretch>
                  </pic:blipFill>
                  <pic:spPr bwMode="auto">
                    <a:xfrm>
                      <a:off x="0" y="0"/>
                      <a:ext cx="4686545" cy="2499324"/>
                    </a:xfrm>
                    <a:prstGeom prst="rect">
                      <a:avLst/>
                    </a:prstGeom>
                    <a:ln>
                      <a:noFill/>
                    </a:ln>
                    <a:extLst>
                      <a:ext uri="{53640926-AAD7-44D8-BBD7-CCE9431645EC}">
                        <a14:shadowObscured xmlns:a14="http://schemas.microsoft.com/office/drawing/2010/main"/>
                      </a:ext>
                    </a:extLst>
                  </pic:spPr>
                </pic:pic>
              </a:graphicData>
            </a:graphic>
          </wp:inline>
        </w:drawing>
      </w:r>
    </w:p>
    <w:p w14:paraId="5A725A9C" w14:textId="65AE3893" w:rsidR="00201221" w:rsidRPr="00F62358" w:rsidRDefault="00896487" w:rsidP="00896487">
      <w:pPr>
        <w:pStyle w:val="Caption"/>
        <w:rPr>
          <w:rFonts w:ascii="Open Sans" w:hAnsi="Open Sans" w:cs="Open Sans"/>
          <w:sz w:val="22"/>
          <w:szCs w:val="22"/>
          <w:lang w:val="id-ID"/>
        </w:rPr>
      </w:pPr>
      <w:bookmarkStart w:id="97" w:name="_Ref99141989"/>
      <w:bookmarkStart w:id="98" w:name="_Toc99140109"/>
      <w:bookmarkStart w:id="99" w:name="_Toc99140938"/>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17</w:t>
      </w:r>
      <w:r w:rsidRPr="00F62358">
        <w:rPr>
          <w:lang w:val="id-ID"/>
        </w:rPr>
        <w:fldChar w:fldCharType="end"/>
      </w:r>
      <w:bookmarkEnd w:id="97"/>
      <w:r w:rsidRPr="00F62358">
        <w:rPr>
          <w:lang w:val="id-ID"/>
        </w:rPr>
        <w:t>: Penyebab Gangguan Akses Layanan Selama Pandemi</w:t>
      </w:r>
      <w:bookmarkEnd w:id="98"/>
      <w:bookmarkEnd w:id="99"/>
    </w:p>
    <w:p w14:paraId="700AF640" w14:textId="77777777" w:rsidR="00201221" w:rsidRPr="00F62358" w:rsidRDefault="00201221" w:rsidP="00403E19">
      <w:pPr>
        <w:pStyle w:val="BodyText"/>
        <w:jc w:val="center"/>
        <w:rPr>
          <w:rFonts w:cs="Open Sans"/>
          <w:szCs w:val="22"/>
          <w:lang w:val="id-ID"/>
        </w:rPr>
      </w:pPr>
      <w:r w:rsidRPr="00F62358">
        <w:rPr>
          <w:rFonts w:cs="Open Sans"/>
          <w:noProof/>
          <w:szCs w:val="22"/>
          <w:lang w:val="id-ID"/>
        </w:rPr>
        <w:drawing>
          <wp:inline distT="0" distB="0" distL="0" distR="0" wp14:anchorId="034941C6" wp14:editId="65076DF8">
            <wp:extent cx="5213684" cy="2751527"/>
            <wp:effectExtent l="0" t="0" r="6350" b="0"/>
            <wp:docPr id="38" name="Picture 38" descr="P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83#yIS1"/>
                    <pic:cNvPicPr/>
                  </pic:nvPicPr>
                  <pic:blipFill>
                    <a:blip r:embed="rId39" cstate="print">
                      <a:extLst>
                        <a:ext uri="{28A0092B-C50C-407E-A947-70E740481C1C}">
                          <a14:useLocalDpi xmlns:a14="http://schemas.microsoft.com/office/drawing/2010/main" val="0"/>
                        </a:ext>
                      </a:extLst>
                    </a:blip>
                    <a:srcRect t="1383" b="1383"/>
                    <a:stretch>
                      <a:fillRect/>
                    </a:stretch>
                  </pic:blipFill>
                  <pic:spPr bwMode="auto">
                    <a:xfrm>
                      <a:off x="0" y="0"/>
                      <a:ext cx="5220897" cy="2755334"/>
                    </a:xfrm>
                    <a:prstGeom prst="rect">
                      <a:avLst/>
                    </a:prstGeom>
                    <a:ln>
                      <a:noFill/>
                    </a:ln>
                    <a:extLst>
                      <a:ext uri="{53640926-AAD7-44D8-BBD7-CCE9431645EC}">
                        <a14:shadowObscured xmlns:a14="http://schemas.microsoft.com/office/drawing/2010/main"/>
                      </a:ext>
                    </a:extLst>
                  </pic:spPr>
                </pic:pic>
              </a:graphicData>
            </a:graphic>
          </wp:inline>
        </w:drawing>
      </w:r>
    </w:p>
    <w:p w14:paraId="6F95DE72"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2F72F214" w14:textId="77777777" w:rsidR="00403E19" w:rsidRPr="00F62358" w:rsidRDefault="00201221" w:rsidP="00201221">
      <w:pPr>
        <w:pStyle w:val="BodyText"/>
        <w:rPr>
          <w:rFonts w:cs="Open Sans"/>
          <w:szCs w:val="22"/>
          <w:lang w:val="id-ID"/>
        </w:rPr>
      </w:pPr>
      <w:r w:rsidRPr="00F62358">
        <w:rPr>
          <w:rFonts w:cs="Open Sans"/>
          <w:szCs w:val="22"/>
          <w:lang w:val="id-ID"/>
        </w:rPr>
        <w:t xml:space="preserve">Akses ke alat bantu bagi penyandang disabilitas telah dibatasi bahkan sebelum pandemi, dan tampak semakin memburuk selama pandemi. Sekitar separuh (50,5 persen) responden mengaku membutuhkan alat bantu untuk melakukan aktivitas sehari-hari. Namun, banyak yang tidak memiliki alat bantu yang dibutuhkan, sehingga tidak dapat melakukan aktivitas sehari-hari secara optimal. Misalnya, dari 182 responden yang membutuhkan kursi roda untuk melakukan aktivitas sehari-hari, hanya 124 responden yang memiliki kursi roda (68 persen). </w:t>
      </w:r>
    </w:p>
    <w:p w14:paraId="6383BC83" w14:textId="734043B8" w:rsidR="00201221" w:rsidRPr="00F62358" w:rsidRDefault="00201221" w:rsidP="00201221">
      <w:pPr>
        <w:pStyle w:val="BodyText"/>
        <w:rPr>
          <w:rFonts w:cs="Open Sans"/>
          <w:szCs w:val="22"/>
          <w:lang w:val="id-ID"/>
        </w:rPr>
      </w:pPr>
      <w:r w:rsidRPr="00F62358">
        <w:rPr>
          <w:rFonts w:cs="Open Sans"/>
          <w:szCs w:val="22"/>
          <w:lang w:val="id-ID"/>
        </w:rPr>
        <w:t xml:space="preserve">Selanjutnya, hanya 35 persen responden yang membutuhkan alat bantu dengar yang memiliki alat tersebut. Jumlah penyandang disabilitas yang menggunakan alat bantu yang dibutuhkan dan digunakan jumlahnya lebih sedikit lagi, karena beberapa </w:t>
      </w:r>
      <w:r w:rsidRPr="00F62358">
        <w:rPr>
          <w:rFonts w:cs="Open Sans"/>
          <w:szCs w:val="22"/>
          <w:lang w:val="id-ID"/>
        </w:rPr>
        <w:lastRenderedPageBreak/>
        <w:t>responden melaporkan memiliki alat bantu yang sudah usang, rusak atau tidak sesuai (</w:t>
      </w:r>
      <w:r w:rsidR="00AB7FE9" w:rsidRPr="00F62358">
        <w:rPr>
          <w:rFonts w:cs="Open Sans"/>
          <w:szCs w:val="22"/>
          <w:lang w:val="id-ID"/>
        </w:rPr>
        <w:fldChar w:fldCharType="begin" w:fldLock="1"/>
      </w:r>
      <w:r w:rsidR="00AB7FE9" w:rsidRPr="00F62358">
        <w:rPr>
          <w:rFonts w:cs="Open Sans"/>
          <w:szCs w:val="22"/>
          <w:lang w:val="id-ID"/>
        </w:rPr>
        <w:instrText xml:space="preserve"> REF _Ref99142054 \h </w:instrText>
      </w:r>
      <w:r w:rsidR="00AB7FE9" w:rsidRPr="00F62358">
        <w:rPr>
          <w:rFonts w:cs="Open Sans"/>
          <w:szCs w:val="22"/>
          <w:lang w:val="id-ID"/>
        </w:rPr>
      </w:r>
      <w:r w:rsidR="00AB7FE9" w:rsidRPr="00F62358">
        <w:rPr>
          <w:rFonts w:cs="Open Sans"/>
          <w:szCs w:val="22"/>
          <w:lang w:val="id-ID"/>
        </w:rPr>
        <w:fldChar w:fldCharType="separate"/>
      </w:r>
      <w:r w:rsidR="00AB7FE9" w:rsidRPr="00F62358">
        <w:rPr>
          <w:lang w:val="id-ID"/>
        </w:rPr>
        <w:t xml:space="preserve">Gambar </w:t>
      </w:r>
      <w:r w:rsidR="00AB7FE9" w:rsidRPr="00F62358">
        <w:rPr>
          <w:noProof/>
          <w:lang w:val="id-ID"/>
        </w:rPr>
        <w:t>18</w:t>
      </w:r>
      <w:r w:rsidR="00AB7FE9" w:rsidRPr="00F62358">
        <w:rPr>
          <w:rFonts w:cs="Open Sans"/>
          <w:szCs w:val="22"/>
          <w:lang w:val="id-ID"/>
        </w:rPr>
        <w:fldChar w:fldCharType="end"/>
      </w:r>
      <w:r w:rsidRPr="00F62358">
        <w:rPr>
          <w:rFonts w:cs="Open Sans"/>
          <w:szCs w:val="22"/>
          <w:lang w:val="id-ID"/>
        </w:rPr>
        <w:t xml:space="preserve">).  </w:t>
      </w:r>
    </w:p>
    <w:p w14:paraId="19168164" w14:textId="595B112E" w:rsidR="00403E19" w:rsidRPr="00F62358" w:rsidRDefault="00201221" w:rsidP="00201221">
      <w:pPr>
        <w:pStyle w:val="BodyText"/>
        <w:rPr>
          <w:rFonts w:cs="Open Sans"/>
          <w:szCs w:val="22"/>
          <w:lang w:val="id-ID"/>
        </w:rPr>
      </w:pPr>
      <w:r w:rsidRPr="00F62358">
        <w:rPr>
          <w:rFonts w:cs="Open Sans"/>
          <w:szCs w:val="22"/>
          <w:lang w:val="id-ID"/>
        </w:rPr>
        <w:t>Alasan paling umum tidak memiliki alat bantu tersebut adalah karena harga yang dirasa mahal dan tidak tersedianya alat tersebut di daerah mereka (bahkan sebelum pandemi) dan keadaan tersebut semakin sulit selama pandemi. Ada 42 persen responden yang membutuhkan alat bantu mengatakan harganya terlalu mahal dan 12 persen menyebutkan bahwa perangkat yang dibutuhkan tidak tersedia di wilayah mereka (</w:t>
      </w:r>
      <w:r w:rsidR="00410059" w:rsidRPr="00F62358">
        <w:rPr>
          <w:rFonts w:cs="Open Sans"/>
          <w:szCs w:val="22"/>
          <w:lang w:val="id-ID"/>
        </w:rPr>
        <w:fldChar w:fldCharType="begin" w:fldLock="1"/>
      </w:r>
      <w:r w:rsidR="00410059" w:rsidRPr="00F62358">
        <w:rPr>
          <w:rFonts w:cs="Open Sans"/>
          <w:szCs w:val="22"/>
          <w:lang w:val="id-ID"/>
        </w:rPr>
        <w:instrText xml:space="preserve"> REF _Ref99142092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19</w:t>
      </w:r>
      <w:r w:rsidR="00410059" w:rsidRPr="00F62358">
        <w:rPr>
          <w:rFonts w:cs="Open Sans"/>
          <w:szCs w:val="22"/>
          <w:lang w:val="id-ID"/>
        </w:rPr>
        <w:fldChar w:fldCharType="end"/>
      </w:r>
      <w:r w:rsidRPr="00F62358">
        <w:rPr>
          <w:rFonts w:cs="Open Sans"/>
          <w:szCs w:val="22"/>
          <w:lang w:val="id-ID"/>
        </w:rPr>
        <w:t xml:space="preserve">). </w:t>
      </w:r>
    </w:p>
    <w:p w14:paraId="4FE3EC98" w14:textId="2A4AF7F0" w:rsidR="00201221" w:rsidRPr="00F62358" w:rsidRDefault="00201221" w:rsidP="00201221">
      <w:pPr>
        <w:pStyle w:val="BodyText"/>
        <w:rPr>
          <w:rFonts w:cs="Open Sans"/>
          <w:szCs w:val="22"/>
          <w:lang w:val="id-ID"/>
        </w:rPr>
      </w:pPr>
      <w:r w:rsidRPr="00F62358">
        <w:rPr>
          <w:rFonts w:cs="Open Sans"/>
          <w:szCs w:val="22"/>
          <w:lang w:val="id-ID"/>
        </w:rPr>
        <w:t xml:space="preserve">Keterbatasan akses ke alat bantu semakin diperparah oleh pandemi karena pendapatan turun (sehingga keterjangkauan juga turun) dan seperti yang dibahas pada Bagian 6 di bawah, penyediaan alat bantu melalui program perlindungan sosial tampaknya telah berkurang selama pandemi karena perubahan dalam pelaksanaan program.  </w:t>
      </w:r>
    </w:p>
    <w:p w14:paraId="75F8587C"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100" w:name="_Toc90883716"/>
    </w:p>
    <w:p w14:paraId="53678202" w14:textId="33AE408B" w:rsidR="00201221" w:rsidRPr="00F62358" w:rsidRDefault="00896487" w:rsidP="00896487">
      <w:pPr>
        <w:pStyle w:val="Caption"/>
        <w:rPr>
          <w:rFonts w:ascii="Open Sans" w:hAnsi="Open Sans" w:cs="Open Sans"/>
          <w:sz w:val="22"/>
          <w:szCs w:val="22"/>
          <w:lang w:val="id-ID"/>
        </w:rPr>
      </w:pPr>
      <w:bookmarkStart w:id="101" w:name="_Ref99142054"/>
      <w:bookmarkStart w:id="102" w:name="_Toc99140110"/>
      <w:bookmarkStart w:id="103" w:name="_Toc99140939"/>
      <w:bookmarkEnd w:id="100"/>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18</w:t>
      </w:r>
      <w:r w:rsidRPr="00F62358">
        <w:rPr>
          <w:lang w:val="id-ID"/>
        </w:rPr>
        <w:fldChar w:fldCharType="end"/>
      </w:r>
      <w:bookmarkEnd w:id="101"/>
      <w:r w:rsidRPr="00F62358">
        <w:rPr>
          <w:lang w:val="id-ID"/>
        </w:rPr>
        <w:t>: Kepemilikan Alat Bantu pada Responden yang Membutuhkannya untuk Melakukan Aktivitas Sehari-Hari</w:t>
      </w:r>
      <w:bookmarkEnd w:id="102"/>
      <w:bookmarkEnd w:id="103"/>
    </w:p>
    <w:p w14:paraId="44F37565" w14:textId="742FBA58" w:rsidR="00201221" w:rsidRPr="00F62358" w:rsidRDefault="00201221" w:rsidP="00403E19">
      <w:pPr>
        <w:pStyle w:val="BodyText"/>
        <w:jc w:val="center"/>
        <w:rPr>
          <w:rFonts w:cs="Open Sans"/>
          <w:szCs w:val="22"/>
          <w:lang w:val="id-ID"/>
        </w:rPr>
      </w:pPr>
      <w:r w:rsidRPr="00F62358">
        <w:rPr>
          <w:rFonts w:cs="Open Sans"/>
          <w:noProof/>
          <w:szCs w:val="22"/>
          <w:lang w:val="id-ID"/>
        </w:rPr>
        <w:drawing>
          <wp:inline distT="0" distB="0" distL="0" distR="0" wp14:anchorId="6DCDFFED" wp14:editId="670ACDA1">
            <wp:extent cx="5292436" cy="2364196"/>
            <wp:effectExtent l="0" t="0" r="3810" b="0"/>
            <wp:docPr id="39" name="Picture 39" descr="P2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91#yIS1"/>
                    <pic:cNvPicPr/>
                  </pic:nvPicPr>
                  <pic:blipFill>
                    <a:blip r:embed="rId40" cstate="print">
                      <a:extLst>
                        <a:ext uri="{28A0092B-C50C-407E-A947-70E740481C1C}">
                          <a14:useLocalDpi xmlns:a14="http://schemas.microsoft.com/office/drawing/2010/main" val="0"/>
                        </a:ext>
                      </a:extLst>
                    </a:blip>
                    <a:srcRect l="916" r="916"/>
                    <a:stretch>
                      <a:fillRect/>
                    </a:stretch>
                  </pic:blipFill>
                  <pic:spPr bwMode="auto">
                    <a:xfrm>
                      <a:off x="0" y="0"/>
                      <a:ext cx="5300743" cy="2367907"/>
                    </a:xfrm>
                    <a:prstGeom prst="rect">
                      <a:avLst/>
                    </a:prstGeom>
                    <a:ln>
                      <a:noFill/>
                    </a:ln>
                    <a:extLst>
                      <a:ext uri="{53640926-AAD7-44D8-BBD7-CCE9431645EC}">
                        <a14:shadowObscured xmlns:a14="http://schemas.microsoft.com/office/drawing/2010/main"/>
                      </a:ext>
                    </a:extLst>
                  </pic:spPr>
                </pic:pic>
              </a:graphicData>
            </a:graphic>
          </wp:inline>
        </w:drawing>
      </w:r>
    </w:p>
    <w:p w14:paraId="4AEB8865" w14:textId="20AD37D8" w:rsidR="00201221" w:rsidRPr="00F62358" w:rsidRDefault="00896487" w:rsidP="00896487">
      <w:pPr>
        <w:pStyle w:val="Caption"/>
        <w:rPr>
          <w:rFonts w:ascii="Open Sans" w:hAnsi="Open Sans" w:cs="Open Sans"/>
          <w:sz w:val="22"/>
          <w:szCs w:val="22"/>
          <w:lang w:val="id-ID"/>
        </w:rPr>
      </w:pPr>
      <w:bookmarkStart w:id="104" w:name="_Ref99142092"/>
      <w:bookmarkStart w:id="105" w:name="_Toc99140111"/>
      <w:bookmarkStart w:id="106" w:name="_Toc99140940"/>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19</w:t>
      </w:r>
      <w:r w:rsidRPr="00F62358">
        <w:rPr>
          <w:lang w:val="id-ID"/>
        </w:rPr>
        <w:fldChar w:fldCharType="end"/>
      </w:r>
      <w:bookmarkEnd w:id="104"/>
      <w:r w:rsidRPr="00F62358">
        <w:rPr>
          <w:lang w:val="id-ID"/>
        </w:rPr>
        <w:t>: Alasan Tidak Memiliki atau Menggunakan Alat Bantu yang Dibutuhkan</w:t>
      </w:r>
      <w:bookmarkEnd w:id="105"/>
      <w:bookmarkEnd w:id="106"/>
    </w:p>
    <w:p w14:paraId="48DC6953" w14:textId="77777777" w:rsidR="00201221" w:rsidRPr="00F62358" w:rsidRDefault="00201221" w:rsidP="008E04C6">
      <w:pPr>
        <w:pStyle w:val="BodyText"/>
        <w:jc w:val="center"/>
        <w:rPr>
          <w:rFonts w:cs="Open Sans"/>
          <w:szCs w:val="22"/>
          <w:lang w:val="id-ID"/>
        </w:rPr>
      </w:pPr>
      <w:r w:rsidRPr="00F62358">
        <w:rPr>
          <w:rFonts w:cs="Open Sans"/>
          <w:noProof/>
          <w:szCs w:val="22"/>
          <w:lang w:val="id-ID"/>
        </w:rPr>
        <w:drawing>
          <wp:inline distT="0" distB="0" distL="0" distR="0" wp14:anchorId="38AD309F" wp14:editId="2FDCF3C5">
            <wp:extent cx="5505788" cy="2513564"/>
            <wp:effectExtent l="0" t="0" r="0" b="1270"/>
            <wp:docPr id="40" name="Picture 40" descr="P2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93#yIS1"/>
                    <pic:cNvPicPr/>
                  </pic:nvPicPr>
                  <pic:blipFill>
                    <a:blip r:embed="rId41" cstate="print">
                      <a:extLst>
                        <a:ext uri="{28A0092B-C50C-407E-A947-70E740481C1C}">
                          <a14:useLocalDpi xmlns:a14="http://schemas.microsoft.com/office/drawing/2010/main" val="0"/>
                        </a:ext>
                      </a:extLst>
                    </a:blip>
                    <a:srcRect t="817" b="817"/>
                    <a:stretch>
                      <a:fillRect/>
                    </a:stretch>
                  </pic:blipFill>
                  <pic:spPr bwMode="auto">
                    <a:xfrm>
                      <a:off x="0" y="0"/>
                      <a:ext cx="5505788" cy="2513564"/>
                    </a:xfrm>
                    <a:prstGeom prst="rect">
                      <a:avLst/>
                    </a:prstGeom>
                    <a:ln>
                      <a:noFill/>
                    </a:ln>
                    <a:extLst>
                      <a:ext uri="{53640926-AAD7-44D8-BBD7-CCE9431645EC}">
                        <a14:shadowObscured xmlns:a14="http://schemas.microsoft.com/office/drawing/2010/main"/>
                      </a:ext>
                    </a:extLst>
                  </pic:spPr>
                </pic:pic>
              </a:graphicData>
            </a:graphic>
          </wp:inline>
        </w:drawing>
      </w:r>
    </w:p>
    <w:p w14:paraId="620BDAA6" w14:textId="77777777" w:rsidR="00D97008" w:rsidRDefault="00D97008" w:rsidP="00403020">
      <w:pPr>
        <w:pStyle w:val="Heading1"/>
        <w:spacing w:line="276" w:lineRule="auto"/>
        <w:rPr>
          <w:lang w:val="id-ID"/>
        </w:rPr>
        <w:sectPr w:rsidR="00D97008" w:rsidSect="004E19AD">
          <w:type w:val="continuous"/>
          <w:pgSz w:w="11900" w:h="16840" w:code="9"/>
          <w:pgMar w:top="1440" w:right="1440" w:bottom="1440" w:left="1440" w:header="567" w:footer="567" w:gutter="0"/>
          <w:cols w:space="720"/>
          <w:docGrid w:linePitch="360"/>
          <w15:footnoteColumns w:val="1"/>
        </w:sectPr>
      </w:pPr>
      <w:bookmarkStart w:id="107" w:name="_Toc90883736"/>
      <w:bookmarkStart w:id="108" w:name="_Toc99140493"/>
      <w:bookmarkStart w:id="109" w:name="_Toc100514261"/>
    </w:p>
    <w:p w14:paraId="7C2A5CA7" w14:textId="7C8FFF27" w:rsidR="00201221" w:rsidRPr="00F62358" w:rsidRDefault="00201221" w:rsidP="00403020">
      <w:pPr>
        <w:pStyle w:val="Heading1"/>
        <w:spacing w:line="276" w:lineRule="auto"/>
        <w:rPr>
          <w:rFonts w:ascii="Open Sans" w:hAnsi="Open Sans" w:cs="Open Sans"/>
          <w:sz w:val="22"/>
          <w:szCs w:val="22"/>
          <w:lang w:val="id-ID"/>
        </w:rPr>
      </w:pPr>
      <w:r w:rsidRPr="00F62358">
        <w:rPr>
          <w:lang w:val="id-ID"/>
        </w:rPr>
        <w:lastRenderedPageBreak/>
        <w:t>Akses Pendidikan Bagi Penyandang Disabilitas Selama Pandemi</w:t>
      </w:r>
      <w:bookmarkEnd w:id="107"/>
      <w:bookmarkEnd w:id="108"/>
      <w:bookmarkEnd w:id="109"/>
    </w:p>
    <w:p w14:paraId="00317F3D" w14:textId="77777777" w:rsidR="00201221" w:rsidRPr="00F62358" w:rsidRDefault="00201221" w:rsidP="00201221">
      <w:pPr>
        <w:pStyle w:val="BodyText"/>
        <w:rPr>
          <w:lang w:val="id-ID"/>
        </w:rPr>
      </w:pPr>
    </w:p>
    <w:p w14:paraId="05EAF159" w14:textId="77777777" w:rsidR="00201221" w:rsidRPr="00F62358" w:rsidRDefault="00201221" w:rsidP="00201221">
      <w:pPr>
        <w:pStyle w:val="BodyText"/>
        <w:rPr>
          <w:rFonts w:cs="Open Sans"/>
          <w:szCs w:val="22"/>
          <w:lang w:val="id-ID"/>
        </w:rPr>
        <w:sectPr w:rsidR="00201221" w:rsidRPr="00F62358" w:rsidSect="004E19AD">
          <w:pgSz w:w="11900" w:h="16840" w:code="9"/>
          <w:pgMar w:top="1440" w:right="1440" w:bottom="1440" w:left="1440" w:header="567" w:footer="567" w:gutter="0"/>
          <w:cols w:space="720"/>
          <w:docGrid w:linePitch="360"/>
          <w15:footnoteColumns w:val="1"/>
        </w:sectPr>
      </w:pPr>
    </w:p>
    <w:p w14:paraId="2139A0ED" w14:textId="77777777" w:rsidR="00201221" w:rsidRPr="00F62358" w:rsidRDefault="00201221" w:rsidP="00201221">
      <w:pPr>
        <w:pStyle w:val="BodyText"/>
        <w:rPr>
          <w:rFonts w:cs="Open Sans"/>
          <w:szCs w:val="22"/>
          <w:lang w:val="id-ID"/>
        </w:rPr>
      </w:pPr>
      <w:r w:rsidRPr="00F62358">
        <w:rPr>
          <w:rFonts w:cs="Open Sans"/>
          <w:szCs w:val="22"/>
          <w:lang w:val="id-ID"/>
        </w:rPr>
        <w:t>Pandemi COVID-19 berdampak lebih berat pada siswa penyandang disabilitas, yang sudah mengalami keterbatasan dalam kehidupan sosial dan pendidikan sebelum pandemi (UNESCO 2020a). Data Susenas 2020 menunjukkan bahwa 31 persen anak-anak penyandang disabilitas antara usia 13 hingga 15 tahun putus sekolah dibandingkan dengan hanya 7 persen anak-anak non disabilitas pada kelompok usia yang sama (BPS 2020). Survei kami mengkonfirmasi bahwa kesulitan dalam berpartisipasi dalam pendidikan selama pandemi ada dua: (i) masalah yang berkaitan dengan disabilitas seperti kurangnya aksesibilitas dalam pembelajaran jarak jauh dan tidak tersedianya alat bantu belajar dan asisten belajar; dan (ii) berkurangnya kemampuan membiayai pendidikan karena keluarga mereka mengalami kesulitan keuangan akibat COVID-19.</w:t>
      </w:r>
    </w:p>
    <w:p w14:paraId="3ADF71C9" w14:textId="77777777" w:rsidR="00201221" w:rsidRPr="00F62358" w:rsidRDefault="00201221" w:rsidP="00201221">
      <w:pPr>
        <w:pStyle w:val="BodyText"/>
        <w:rPr>
          <w:rFonts w:cs="Open Sans"/>
          <w:szCs w:val="22"/>
          <w:lang w:val="id-ID"/>
        </w:rPr>
      </w:pPr>
      <w:r w:rsidRPr="00F62358">
        <w:rPr>
          <w:rFonts w:cs="Open Sans"/>
          <w:szCs w:val="22"/>
          <w:lang w:val="id-ID"/>
        </w:rPr>
        <w:t>Media pembelajaran jarak jauh sebagai akibat dari penutupan sekolah telah menjadi tantangan bagi banyak siswa penyandang disabilitas. Pada Januari-Maret 2021, separuh dari responden pelajar mengalami beberapa kesulitan, banyak kesulitan atau tidak dapat mengikuti pembelajaran online. Tiga puluh persen lainnya dilaporkan mengalami sedikit kesulitan, dan hanya 20 persen yang melaporkan tidak mengalami kesulitan. Angka ini tetap konsisten jika dibandingkan dengan survei kuantitatif pertama pada April 2020, di mana 20 persen siswa melaporkan tidak ada kesulitan mengikuti pembelajaran jarak jauh (Jaringan OPD untuk Respons COVID-19 yang Inklusif, 2020).</w:t>
      </w:r>
    </w:p>
    <w:p w14:paraId="291CFCD5" w14:textId="3BD3C9E3"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r w:rsidRPr="00F62358">
        <w:rPr>
          <w:rFonts w:cs="Open Sans"/>
          <w:szCs w:val="22"/>
          <w:lang w:val="id-ID"/>
        </w:rPr>
        <w:t>Siswa penyandang disabilitas ganda mengalami pembelajaran online paling sulit, dengan hampir tiga perempat melaporkan beberapa kesulitan, banyak kesulitan atau tidak dapat mengikuti kegiatan pembelajaran jarak jauh (</w:t>
      </w:r>
      <w:r w:rsidR="00410059" w:rsidRPr="00F62358">
        <w:rPr>
          <w:rFonts w:cs="Open Sans"/>
          <w:szCs w:val="22"/>
          <w:lang w:val="id-ID"/>
        </w:rPr>
        <w:fldChar w:fldCharType="begin" w:fldLock="1"/>
      </w:r>
      <w:r w:rsidR="00410059" w:rsidRPr="00F62358">
        <w:rPr>
          <w:rFonts w:cs="Open Sans"/>
          <w:szCs w:val="22"/>
          <w:lang w:val="id-ID"/>
        </w:rPr>
        <w:instrText xml:space="preserve"> REF _Ref99142127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20</w:t>
      </w:r>
      <w:r w:rsidR="00410059" w:rsidRPr="00F62358">
        <w:rPr>
          <w:rFonts w:cs="Open Sans"/>
          <w:szCs w:val="22"/>
          <w:lang w:val="id-ID"/>
        </w:rPr>
        <w:fldChar w:fldCharType="end"/>
      </w:r>
      <w:r w:rsidRPr="00F62358">
        <w:rPr>
          <w:rFonts w:cs="Open Sans"/>
          <w:szCs w:val="22"/>
          <w:lang w:val="id-ID"/>
        </w:rPr>
        <w:t xml:space="preserve">). Siswa dengan disabilitas intelektual dan disabilitas pendengaran juga melaporkan tingkat kesulitan yang tinggi, dengan lebih dari setengahnya melaporkan beberapa kesulitan, banyak kesulitan, atau tidak dapat mengikuti kegiatan pembelajaran jarak jauh. Seperti yang ditunjukkan pada </w:t>
      </w:r>
      <w:r w:rsidR="00410059" w:rsidRPr="00F62358">
        <w:rPr>
          <w:rFonts w:cs="Open Sans"/>
          <w:szCs w:val="22"/>
          <w:lang w:val="id-ID"/>
        </w:rPr>
        <w:fldChar w:fldCharType="begin" w:fldLock="1"/>
      </w:r>
      <w:r w:rsidR="00410059" w:rsidRPr="00F62358">
        <w:rPr>
          <w:rFonts w:cs="Open Sans"/>
          <w:szCs w:val="22"/>
          <w:lang w:val="id-ID"/>
        </w:rPr>
        <w:instrText xml:space="preserve"> REF _Ref99025301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6</w:t>
      </w:r>
      <w:r w:rsidR="00410059" w:rsidRPr="00F62358">
        <w:rPr>
          <w:rFonts w:cs="Open Sans"/>
          <w:szCs w:val="22"/>
          <w:lang w:val="id-ID"/>
        </w:rPr>
        <w:fldChar w:fldCharType="end"/>
      </w:r>
      <w:r w:rsidR="00410059" w:rsidRPr="00F62358">
        <w:rPr>
          <w:rFonts w:cs="Open Sans"/>
          <w:szCs w:val="22"/>
          <w:lang w:val="id-ID"/>
        </w:rPr>
        <w:t xml:space="preserve"> </w:t>
      </w:r>
      <w:r w:rsidRPr="00F62358">
        <w:rPr>
          <w:rFonts w:cs="Open Sans"/>
          <w:szCs w:val="22"/>
          <w:lang w:val="id-ID"/>
        </w:rPr>
        <w:t>sebelumnya, responden dengan disabilitas ganda dan disabilitas intelektual sudah memiliki hambatan pendidikan yang paling besar bahkan sebelum pandemi, sehingga gangguan lebih lanjut dalam partisipasi mereka dalam pendidikan akan menempatkan mereka pada situasi yang sangat dirugikan. Siswa dengan disabilitas fisik dan disabilitas penglihatan tampaknya memiliki dampak yang lebih kecil, meskipun pada kedua kelompok ini proporsi yang melaporkan mengalami beberapa kesulitan, banyak kesulitan dan tidak dapat mengikuti pembelajaran jarak jauh masih di atas 40 persen</w:t>
      </w:r>
      <w:r w:rsidR="009A21F6">
        <w:rPr>
          <w:rFonts w:ascii="ZWAdobeF" w:hAnsi="ZWAdobeF" w:cs="ZWAdobeF"/>
          <w:color w:val="auto"/>
          <w:sz w:val="2"/>
          <w:szCs w:val="2"/>
          <w:lang w:val="id-ID"/>
        </w:rPr>
        <w:t>9F</w:t>
      </w:r>
      <w:r w:rsidR="00344DEC">
        <w:rPr>
          <w:rFonts w:ascii="ZWAdobeF" w:hAnsi="ZWAdobeF" w:cs="ZWAdobeF"/>
          <w:color w:val="auto"/>
          <w:sz w:val="2"/>
          <w:szCs w:val="2"/>
          <w:lang w:val="id-ID"/>
        </w:rPr>
        <w:t>9F</w:t>
      </w:r>
      <w:r w:rsidR="0094442E">
        <w:rPr>
          <w:rFonts w:ascii="ZWAdobeF" w:hAnsi="ZWAdobeF" w:cs="ZWAdobeF"/>
          <w:color w:val="auto"/>
          <w:sz w:val="2"/>
          <w:szCs w:val="2"/>
          <w:lang w:val="id-ID"/>
        </w:rPr>
        <w:t>9F</w:t>
      </w:r>
      <w:r w:rsidRPr="00F62358">
        <w:rPr>
          <w:rStyle w:val="FootnoteReference"/>
          <w:rFonts w:cs="Open Sans"/>
          <w:szCs w:val="22"/>
          <w:lang w:val="id-ID"/>
        </w:rPr>
        <w:footnoteReference w:id="10"/>
      </w:r>
      <w:r w:rsidRPr="00F62358">
        <w:rPr>
          <w:rFonts w:cs="Open Sans"/>
          <w:szCs w:val="22"/>
          <w:lang w:val="id-ID"/>
        </w:rPr>
        <w:t xml:space="preserve">. </w:t>
      </w:r>
    </w:p>
    <w:p w14:paraId="4DF22AB8" w14:textId="6DDD136D" w:rsidR="00201221" w:rsidRPr="00F62358" w:rsidRDefault="00896487" w:rsidP="00403020">
      <w:pPr>
        <w:pStyle w:val="Caption"/>
        <w:rPr>
          <w:rFonts w:ascii="Open Sans" w:hAnsi="Open Sans" w:cs="Open Sans"/>
          <w:sz w:val="22"/>
          <w:szCs w:val="22"/>
          <w:lang w:val="id-ID"/>
        </w:rPr>
      </w:pPr>
      <w:bookmarkStart w:id="110" w:name="_Ref99142127"/>
      <w:bookmarkStart w:id="111" w:name="_Toc99140112"/>
      <w:bookmarkStart w:id="112" w:name="_Toc99140941"/>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20</w:t>
      </w:r>
      <w:r w:rsidRPr="00F62358">
        <w:rPr>
          <w:lang w:val="id-ID"/>
        </w:rPr>
        <w:fldChar w:fldCharType="end"/>
      </w:r>
      <w:bookmarkEnd w:id="110"/>
      <w:r w:rsidRPr="00F62358">
        <w:rPr>
          <w:lang w:val="id-ID"/>
        </w:rPr>
        <w:t>: Tingkat Kesulitan Mengikuti Pembelajaran Jarak Jauh Responden Pelajar (Berdasarkan Jenis Disabilitas)</w:t>
      </w:r>
      <w:bookmarkEnd w:id="111"/>
      <w:bookmarkEnd w:id="112"/>
    </w:p>
    <w:p w14:paraId="4D93FF6B" w14:textId="77777777" w:rsidR="00201221" w:rsidRPr="00F62358" w:rsidRDefault="00201221" w:rsidP="00261907">
      <w:pPr>
        <w:pStyle w:val="BodyText"/>
        <w:jc w:val="center"/>
        <w:rPr>
          <w:rFonts w:cs="Open Sans"/>
          <w:szCs w:val="22"/>
          <w:lang w:val="id-ID"/>
        </w:rPr>
      </w:pPr>
      <w:r w:rsidRPr="00F62358">
        <w:rPr>
          <w:rFonts w:cs="Open Sans"/>
          <w:noProof/>
          <w:szCs w:val="22"/>
          <w:lang w:val="id-ID"/>
        </w:rPr>
        <w:drawing>
          <wp:inline distT="0" distB="0" distL="0" distR="0" wp14:anchorId="156A104D" wp14:editId="6288CAE3">
            <wp:extent cx="5462650" cy="3021040"/>
            <wp:effectExtent l="0" t="0" r="5080" b="8255"/>
            <wp:docPr id="43" name="Picture 43" descr="P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302#yIS1"/>
                    <pic:cNvPicPr/>
                  </pic:nvPicPr>
                  <pic:blipFill>
                    <a:blip r:embed="rId42" cstate="print">
                      <a:extLst>
                        <a:ext uri="{28A0092B-C50C-407E-A947-70E740481C1C}">
                          <a14:useLocalDpi xmlns:a14="http://schemas.microsoft.com/office/drawing/2010/main" val="0"/>
                        </a:ext>
                      </a:extLst>
                    </a:blip>
                    <a:srcRect t="955" b="955"/>
                    <a:stretch>
                      <a:fillRect/>
                    </a:stretch>
                  </pic:blipFill>
                  <pic:spPr bwMode="auto">
                    <a:xfrm>
                      <a:off x="0" y="0"/>
                      <a:ext cx="5473347" cy="3026956"/>
                    </a:xfrm>
                    <a:prstGeom prst="rect">
                      <a:avLst/>
                    </a:prstGeom>
                    <a:ln>
                      <a:noFill/>
                    </a:ln>
                    <a:extLst>
                      <a:ext uri="{53640926-AAD7-44D8-BBD7-CCE9431645EC}">
                        <a14:shadowObscured xmlns:a14="http://schemas.microsoft.com/office/drawing/2010/main"/>
                      </a:ext>
                    </a:extLst>
                  </pic:spPr>
                </pic:pic>
              </a:graphicData>
            </a:graphic>
          </wp:inline>
        </w:drawing>
      </w:r>
    </w:p>
    <w:p w14:paraId="2E7CC833" w14:textId="77777777" w:rsidR="00261907" w:rsidRPr="00F62358" w:rsidRDefault="00261907" w:rsidP="00261907">
      <w:pPr>
        <w:pStyle w:val="BodyText"/>
        <w:jc w:val="center"/>
        <w:rPr>
          <w:rFonts w:cs="Open Sans"/>
          <w:szCs w:val="22"/>
          <w:lang w:val="id-ID"/>
        </w:rPr>
      </w:pPr>
    </w:p>
    <w:p w14:paraId="1EC24479" w14:textId="6D66668D" w:rsidR="00495C39" w:rsidRPr="00F62358" w:rsidRDefault="00261907" w:rsidP="00495C39">
      <w:pPr>
        <w:pStyle w:val="BodyText"/>
        <w:rPr>
          <w:rFonts w:cs="Open Sans"/>
          <w:szCs w:val="22"/>
          <w:lang w:val="id-ID"/>
        </w:rPr>
      </w:pPr>
      <w:r w:rsidRPr="00F62358">
        <w:rPr>
          <w:rFonts w:cs="Open Sans"/>
          <w:szCs w:val="22"/>
          <w:lang w:val="id-ID"/>
        </w:rPr>
        <w:t>H</w:t>
      </w:r>
      <w:r w:rsidR="00201221" w:rsidRPr="00F62358">
        <w:rPr>
          <w:rFonts w:cs="Open Sans"/>
          <w:szCs w:val="22"/>
          <w:lang w:val="id-ID"/>
        </w:rPr>
        <w:t>ambatan terbesar untuk mengikuti pembelajaran jarak jauh, seperti yang ditunjukkan pada</w:t>
      </w:r>
      <w:r w:rsidR="00410059" w:rsidRPr="00F62358">
        <w:rPr>
          <w:rFonts w:cs="Open Sans"/>
          <w:szCs w:val="22"/>
          <w:lang w:val="id-ID"/>
        </w:rPr>
        <w:t xml:space="preserve"> </w:t>
      </w:r>
      <w:r w:rsidR="00410059" w:rsidRPr="00F62358">
        <w:rPr>
          <w:rFonts w:cs="Open Sans"/>
          <w:szCs w:val="22"/>
          <w:lang w:val="id-ID"/>
        </w:rPr>
        <w:fldChar w:fldCharType="begin" w:fldLock="1"/>
      </w:r>
      <w:r w:rsidR="00410059" w:rsidRPr="00F62358">
        <w:rPr>
          <w:rFonts w:cs="Open Sans"/>
          <w:szCs w:val="22"/>
          <w:lang w:val="id-ID"/>
        </w:rPr>
        <w:instrText xml:space="preserve"> REF _Ref99142208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21</w:t>
      </w:r>
      <w:r w:rsidR="00410059" w:rsidRPr="00F62358">
        <w:rPr>
          <w:rFonts w:cs="Open Sans"/>
          <w:szCs w:val="22"/>
          <w:lang w:val="id-ID"/>
        </w:rPr>
        <w:fldChar w:fldCharType="end"/>
      </w:r>
      <w:r w:rsidR="00201221" w:rsidRPr="00F62358">
        <w:rPr>
          <w:rFonts w:cs="Open Sans"/>
          <w:szCs w:val="22"/>
          <w:lang w:val="id-ID"/>
        </w:rPr>
        <w:t xml:space="preserve">, meliputi keterbatasan peralatan/teknologi (51 persen), keterbatasan akses materi, seperti buku teks, tutorial online dan instruksi video (42 persen), dan kesulitan memahami penyampaian oleh guru (41 persen). </w:t>
      </w:r>
      <w:bookmarkStart w:id="113" w:name="_Toc90883719"/>
    </w:p>
    <w:p w14:paraId="2E30B1C2" w14:textId="4F0D63FF" w:rsidR="00495C39" w:rsidRPr="00F62358" w:rsidRDefault="00495C39" w:rsidP="00495C39">
      <w:pPr>
        <w:pStyle w:val="Caption"/>
        <w:rPr>
          <w:rFonts w:ascii="Open Sans" w:hAnsi="Open Sans" w:cs="Open Sans"/>
          <w:sz w:val="22"/>
          <w:szCs w:val="22"/>
          <w:lang w:val="id-ID"/>
        </w:rPr>
      </w:pPr>
      <w:bookmarkStart w:id="114" w:name="_Ref99142208"/>
      <w:bookmarkStart w:id="115" w:name="_Toc99140113"/>
      <w:bookmarkStart w:id="116" w:name="_Toc99140942"/>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21</w:t>
      </w:r>
      <w:r w:rsidRPr="00F62358">
        <w:rPr>
          <w:lang w:val="id-ID"/>
        </w:rPr>
        <w:fldChar w:fldCharType="end"/>
      </w:r>
      <w:bookmarkEnd w:id="114"/>
      <w:r w:rsidRPr="00F62358">
        <w:rPr>
          <w:lang w:val="id-ID"/>
        </w:rPr>
        <w:t>:  Alasan Kesulitan Mengikuti Pembelajaran Jarak Jauh Bagi Responden Siswa</w:t>
      </w:r>
      <w:bookmarkEnd w:id="115"/>
      <w:bookmarkEnd w:id="116"/>
    </w:p>
    <w:p w14:paraId="1D202516" w14:textId="77777777" w:rsidR="00495C39" w:rsidRPr="00F62358" w:rsidRDefault="00495C39" w:rsidP="00495C39">
      <w:pPr>
        <w:pStyle w:val="BodyText"/>
        <w:jc w:val="center"/>
        <w:rPr>
          <w:rFonts w:cs="Open Sans"/>
          <w:szCs w:val="22"/>
          <w:lang w:val="id-ID"/>
        </w:rPr>
      </w:pPr>
      <w:r w:rsidRPr="00F62358">
        <w:rPr>
          <w:rFonts w:cs="Open Sans"/>
          <w:noProof/>
          <w:szCs w:val="22"/>
          <w:lang w:val="id-ID"/>
        </w:rPr>
        <w:drawing>
          <wp:inline distT="0" distB="0" distL="0" distR="0" wp14:anchorId="753B8D03" wp14:editId="1BC09E22">
            <wp:extent cx="4831582" cy="3075709"/>
            <wp:effectExtent l="0" t="0" r="7620" b="0"/>
            <wp:docPr id="52" name="Picture 52" descr="P3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306#yIS1"/>
                    <pic:cNvPicPr/>
                  </pic:nvPicPr>
                  <pic:blipFill>
                    <a:blip r:embed="rId43" cstate="print">
                      <a:extLst>
                        <a:ext uri="{28A0092B-C50C-407E-A947-70E740481C1C}">
                          <a14:useLocalDpi xmlns:a14="http://schemas.microsoft.com/office/drawing/2010/main" val="0"/>
                        </a:ext>
                      </a:extLst>
                    </a:blip>
                    <a:srcRect l="717" r="717"/>
                    <a:stretch>
                      <a:fillRect/>
                    </a:stretch>
                  </pic:blipFill>
                  <pic:spPr bwMode="auto">
                    <a:xfrm>
                      <a:off x="0" y="0"/>
                      <a:ext cx="4858239" cy="3092678"/>
                    </a:xfrm>
                    <a:prstGeom prst="rect">
                      <a:avLst/>
                    </a:prstGeom>
                    <a:ln>
                      <a:noFill/>
                    </a:ln>
                    <a:extLst>
                      <a:ext uri="{53640926-AAD7-44D8-BBD7-CCE9431645EC}">
                        <a14:shadowObscured xmlns:a14="http://schemas.microsoft.com/office/drawing/2010/main"/>
                      </a:ext>
                    </a:extLst>
                  </pic:spPr>
                </pic:pic>
              </a:graphicData>
            </a:graphic>
          </wp:inline>
        </w:drawing>
      </w:r>
    </w:p>
    <w:p w14:paraId="6B613C17" w14:textId="63C95321" w:rsidR="00495C39" w:rsidRPr="00F62358" w:rsidRDefault="00495C39" w:rsidP="00495C39">
      <w:pPr>
        <w:pStyle w:val="BodyText"/>
        <w:rPr>
          <w:rFonts w:cs="Open Sans"/>
          <w:szCs w:val="22"/>
          <w:lang w:val="id-ID"/>
        </w:rPr>
        <w:sectPr w:rsidR="00495C39" w:rsidRPr="00F62358" w:rsidSect="004E19AD">
          <w:pgSz w:w="11900" w:h="16840" w:code="9"/>
          <w:pgMar w:top="1440" w:right="1440" w:bottom="1440" w:left="1440" w:header="567" w:footer="567" w:gutter="0"/>
          <w:cols w:space="720"/>
          <w:docGrid w:linePitch="360"/>
        </w:sectPr>
      </w:pPr>
    </w:p>
    <w:p w14:paraId="54A60992" w14:textId="287F4832" w:rsidR="00495C39" w:rsidRPr="00F62358" w:rsidRDefault="00495C39" w:rsidP="00495C39">
      <w:pPr>
        <w:rPr>
          <w:lang w:val="id-ID"/>
        </w:rPr>
        <w:sectPr w:rsidR="00495C39" w:rsidRPr="00F62358" w:rsidSect="004E19AD">
          <w:type w:val="continuous"/>
          <w:pgSz w:w="11900" w:h="16840" w:code="9"/>
          <w:pgMar w:top="1440" w:right="1440" w:bottom="1440" w:left="1440" w:header="567" w:footer="567" w:gutter="0"/>
          <w:cols w:space="720"/>
          <w:docGrid w:linePitch="360"/>
          <w15:footnoteColumns w:val="1"/>
        </w:sectPr>
      </w:pPr>
    </w:p>
    <w:bookmarkEnd w:id="113"/>
    <w:p w14:paraId="62FD1288" w14:textId="46F4D691" w:rsidR="00201221" w:rsidRPr="00F62358" w:rsidRDefault="00201221" w:rsidP="00201221">
      <w:pPr>
        <w:pStyle w:val="BodyText"/>
        <w:rPr>
          <w:rFonts w:cs="Open Sans"/>
          <w:szCs w:val="22"/>
          <w:lang w:val="id-ID"/>
        </w:rPr>
      </w:pPr>
      <w:r w:rsidRPr="00F62358">
        <w:rPr>
          <w:rFonts w:cs="Open Sans"/>
          <w:szCs w:val="22"/>
          <w:lang w:val="id-ID"/>
        </w:rPr>
        <w:lastRenderedPageBreak/>
        <w:t xml:space="preserve">Meskipun penggunaan teknologi informasi dan komunikasi secara umum telah meningkat sejak awal pandemi, siswa penyandang disabilitas masih menghadapi berbagai hambatan serta kemajuan yang belum merata antar siswa dengan berbagai ragam disabilitas. </w:t>
      </w:r>
      <w:r w:rsidR="00410059" w:rsidRPr="00F62358">
        <w:rPr>
          <w:rFonts w:cs="Open Sans"/>
          <w:szCs w:val="22"/>
          <w:lang w:val="id-ID"/>
        </w:rPr>
        <w:fldChar w:fldCharType="begin" w:fldLock="1"/>
      </w:r>
      <w:r w:rsidR="00410059" w:rsidRPr="00F62358">
        <w:rPr>
          <w:rFonts w:cs="Open Sans"/>
          <w:szCs w:val="22"/>
          <w:lang w:val="id-ID"/>
        </w:rPr>
        <w:instrText xml:space="preserve"> REF _Ref99142262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22</w:t>
      </w:r>
      <w:r w:rsidR="00410059" w:rsidRPr="00F62358">
        <w:rPr>
          <w:rFonts w:cs="Open Sans"/>
          <w:szCs w:val="22"/>
          <w:lang w:val="id-ID"/>
        </w:rPr>
        <w:fldChar w:fldCharType="end"/>
      </w:r>
      <w:r w:rsidR="00410059" w:rsidRPr="00F62358">
        <w:rPr>
          <w:rFonts w:cs="Open Sans"/>
          <w:szCs w:val="22"/>
          <w:lang w:val="id-ID"/>
        </w:rPr>
        <w:t xml:space="preserve"> </w:t>
      </w:r>
      <w:r w:rsidRPr="00F62358">
        <w:rPr>
          <w:rFonts w:cs="Open Sans"/>
          <w:szCs w:val="22"/>
          <w:lang w:val="id-ID"/>
        </w:rPr>
        <w:t>menunjukkan bahwa proporsi siswa yang sering atau selalu menggunakan platform pertemuan digital untuk tujuan pendidikan meningkat dari 15 persen sebelum pandemi menjadi sekitar 40 persen selama pandemi. Meskipun hal ini menunjukkan kemajuan, angka tersebut juga menunjukkan bahwa pada Januari-Maret 2021, 30 persen siswa penyandang disabilitas masih belum pernah menggunakan teknologi tersebut untuk kegiatan pendidikan, dan 30 persen lainnya masih jarang menggunakannya. Kemajuan dalam penggunaan komunikasi digital paling lambat di kalangan siswa dengan disabilitas intelektual dan disabilitas ganda (</w:t>
      </w:r>
      <w:r w:rsidR="00410059" w:rsidRPr="00F62358">
        <w:rPr>
          <w:rFonts w:cs="Open Sans"/>
          <w:szCs w:val="22"/>
          <w:lang w:val="id-ID"/>
        </w:rPr>
        <w:fldChar w:fldCharType="begin" w:fldLock="1"/>
      </w:r>
      <w:r w:rsidR="00410059" w:rsidRPr="00F62358">
        <w:rPr>
          <w:rFonts w:cs="Open Sans"/>
          <w:szCs w:val="22"/>
          <w:lang w:val="id-ID"/>
        </w:rPr>
        <w:instrText xml:space="preserve"> REF _Ref99142279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23</w:t>
      </w:r>
      <w:r w:rsidR="00410059" w:rsidRPr="00F62358">
        <w:rPr>
          <w:rFonts w:cs="Open Sans"/>
          <w:szCs w:val="22"/>
          <w:lang w:val="id-ID"/>
        </w:rPr>
        <w:fldChar w:fldCharType="end"/>
      </w:r>
      <w:r w:rsidRPr="00F62358">
        <w:rPr>
          <w:rFonts w:cs="Open Sans"/>
          <w:szCs w:val="22"/>
          <w:lang w:val="id-ID"/>
        </w:rPr>
        <w:t>)</w:t>
      </w:r>
      <w:r w:rsidR="009A21F6">
        <w:rPr>
          <w:rFonts w:ascii="ZWAdobeF" w:hAnsi="ZWAdobeF" w:cs="ZWAdobeF"/>
          <w:color w:val="auto"/>
          <w:sz w:val="2"/>
          <w:szCs w:val="2"/>
          <w:lang w:val="id-ID"/>
        </w:rPr>
        <w:t>10F</w:t>
      </w:r>
      <w:r w:rsidR="00344DEC">
        <w:rPr>
          <w:rFonts w:ascii="ZWAdobeF" w:hAnsi="ZWAdobeF" w:cs="ZWAdobeF"/>
          <w:color w:val="auto"/>
          <w:sz w:val="2"/>
          <w:szCs w:val="2"/>
          <w:lang w:val="id-ID"/>
        </w:rPr>
        <w:t>10F</w:t>
      </w:r>
      <w:r w:rsidR="0094442E">
        <w:rPr>
          <w:rFonts w:ascii="ZWAdobeF" w:hAnsi="ZWAdobeF" w:cs="ZWAdobeF"/>
          <w:color w:val="auto"/>
          <w:sz w:val="2"/>
          <w:szCs w:val="2"/>
          <w:lang w:val="id-ID"/>
        </w:rPr>
        <w:t>10F</w:t>
      </w:r>
      <w:r w:rsidRPr="00F62358">
        <w:rPr>
          <w:rStyle w:val="FootnoteReference"/>
          <w:rFonts w:cs="Open Sans"/>
          <w:szCs w:val="22"/>
          <w:lang w:val="id-ID"/>
        </w:rPr>
        <w:footnoteReference w:id="11"/>
      </w:r>
      <w:r w:rsidRPr="00F62358">
        <w:rPr>
          <w:rFonts w:cs="Open Sans"/>
          <w:szCs w:val="22"/>
          <w:lang w:val="id-ID"/>
        </w:rPr>
        <w:t xml:space="preserve">.   </w:t>
      </w:r>
    </w:p>
    <w:p w14:paraId="21BCD223"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117" w:name="_Toc90883720"/>
    </w:p>
    <w:p w14:paraId="63D63D50" w14:textId="3BB56FCD" w:rsidR="00201221" w:rsidRPr="00F62358" w:rsidRDefault="00896487" w:rsidP="00896487">
      <w:pPr>
        <w:pStyle w:val="Caption"/>
        <w:rPr>
          <w:rFonts w:ascii="Open Sans" w:hAnsi="Open Sans" w:cs="Open Sans"/>
          <w:sz w:val="22"/>
          <w:szCs w:val="22"/>
          <w:lang w:val="id-ID"/>
        </w:rPr>
      </w:pPr>
      <w:bookmarkStart w:id="118" w:name="_Ref99142262"/>
      <w:bookmarkStart w:id="119" w:name="_Toc99140114"/>
      <w:bookmarkStart w:id="120" w:name="_Toc99140943"/>
      <w:bookmarkEnd w:id="117"/>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22</w:t>
      </w:r>
      <w:r w:rsidRPr="00F62358">
        <w:rPr>
          <w:lang w:val="id-ID"/>
        </w:rPr>
        <w:fldChar w:fldCharType="end"/>
      </w:r>
      <w:bookmarkEnd w:id="118"/>
      <w:r w:rsidRPr="00F62358">
        <w:rPr>
          <w:lang w:val="id-ID"/>
        </w:rPr>
        <w:t>: Penggunaan Platform Pertemuan Digital pada Siswa Penyandang Disabilitas</w:t>
      </w:r>
      <w:bookmarkEnd w:id="119"/>
      <w:bookmarkEnd w:id="120"/>
    </w:p>
    <w:p w14:paraId="2CFB1389" w14:textId="51434EBD" w:rsidR="00201221" w:rsidRPr="00F62358" w:rsidRDefault="00E645FD" w:rsidP="00A4600E">
      <w:pPr>
        <w:pStyle w:val="BodyText"/>
        <w:jc w:val="center"/>
        <w:rPr>
          <w:rFonts w:cs="Open Sans"/>
          <w:szCs w:val="22"/>
          <w:lang w:val="id-ID"/>
        </w:rPr>
      </w:pPr>
      <w:r w:rsidRPr="00F62358">
        <w:rPr>
          <w:rFonts w:cs="Open Sans"/>
          <w:noProof/>
          <w:szCs w:val="22"/>
          <w:lang w:val="id-ID"/>
        </w:rPr>
        <w:drawing>
          <wp:inline distT="0" distB="0" distL="0" distR="0" wp14:anchorId="1E307F48" wp14:editId="10FB7015">
            <wp:extent cx="4793673" cy="3306993"/>
            <wp:effectExtent l="0" t="0" r="6985" b="8255"/>
            <wp:docPr id="3" name="Picture 3" descr="P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12#yI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20320" cy="3325376"/>
                    </a:xfrm>
                    <a:prstGeom prst="rect">
                      <a:avLst/>
                    </a:prstGeom>
                  </pic:spPr>
                </pic:pic>
              </a:graphicData>
            </a:graphic>
          </wp:inline>
        </w:drawing>
      </w:r>
    </w:p>
    <w:p w14:paraId="423E6399" w14:textId="34E4B69B" w:rsidR="00201221" w:rsidRPr="00F62358" w:rsidRDefault="00896487" w:rsidP="00896487">
      <w:pPr>
        <w:pStyle w:val="Caption"/>
        <w:rPr>
          <w:rFonts w:cs="Open Sans"/>
          <w:szCs w:val="22"/>
          <w:lang w:val="id-ID"/>
        </w:rPr>
      </w:pPr>
      <w:bookmarkStart w:id="121" w:name="_Ref99142279"/>
      <w:bookmarkStart w:id="122" w:name="_Toc99140115"/>
      <w:bookmarkStart w:id="123" w:name="_Toc99140944"/>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23</w:t>
      </w:r>
      <w:r w:rsidRPr="00F62358">
        <w:rPr>
          <w:lang w:val="id-ID"/>
        </w:rPr>
        <w:fldChar w:fldCharType="end"/>
      </w:r>
      <w:bookmarkEnd w:id="121"/>
      <w:r w:rsidRPr="00F62358">
        <w:rPr>
          <w:lang w:val="id-ID"/>
        </w:rPr>
        <w:t>: Perubahan Penggunaan Platform Pembelajaran Digital untuk Siswa (Berdasarkan Jenis Disabilitas)</w:t>
      </w:r>
      <w:bookmarkEnd w:id="122"/>
      <w:bookmarkEnd w:id="123"/>
    </w:p>
    <w:p w14:paraId="6E7FC83C" w14:textId="1CA6862E" w:rsidR="00201221" w:rsidRPr="00F62358" w:rsidRDefault="00EE6072" w:rsidP="004A00B6">
      <w:pPr>
        <w:pStyle w:val="BodyText"/>
        <w:jc w:val="center"/>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r w:rsidRPr="00F62358">
        <w:rPr>
          <w:rFonts w:cs="Open Sans"/>
          <w:noProof/>
          <w:szCs w:val="22"/>
          <w:lang w:val="id-ID"/>
        </w:rPr>
        <w:drawing>
          <wp:inline distT="0" distB="0" distL="0" distR="0" wp14:anchorId="3B765925" wp14:editId="7D8BF866">
            <wp:extent cx="5527964" cy="3654090"/>
            <wp:effectExtent l="0" t="0" r="0" b="3810"/>
            <wp:docPr id="46" name="Picture 46" descr="P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314#yIS1"/>
                    <pic:cNvPicPr/>
                  </pic:nvPicPr>
                  <pic:blipFill>
                    <a:blip r:embed="rId45">
                      <a:extLst>
                        <a:ext uri="{28A0092B-C50C-407E-A947-70E740481C1C}">
                          <a14:useLocalDpi xmlns:a14="http://schemas.microsoft.com/office/drawing/2010/main" val="0"/>
                        </a:ext>
                      </a:extLst>
                    </a:blip>
                    <a:srcRect l="886" r="886"/>
                    <a:stretch>
                      <a:fillRect/>
                    </a:stretch>
                  </pic:blipFill>
                  <pic:spPr bwMode="auto">
                    <a:xfrm>
                      <a:off x="0" y="0"/>
                      <a:ext cx="5540895" cy="3662638"/>
                    </a:xfrm>
                    <a:prstGeom prst="rect">
                      <a:avLst/>
                    </a:prstGeom>
                    <a:ln>
                      <a:noFill/>
                    </a:ln>
                    <a:extLst>
                      <a:ext uri="{53640926-AAD7-44D8-BBD7-CCE9431645EC}">
                        <a14:shadowObscured xmlns:a14="http://schemas.microsoft.com/office/drawing/2010/main"/>
                      </a:ext>
                    </a:extLst>
                  </pic:spPr>
                </pic:pic>
              </a:graphicData>
            </a:graphic>
          </wp:inline>
        </w:drawing>
      </w:r>
    </w:p>
    <w:p w14:paraId="2A04B53F" w14:textId="77777777" w:rsidR="00410059" w:rsidRPr="00F62358" w:rsidRDefault="00201221" w:rsidP="00201221">
      <w:pPr>
        <w:pStyle w:val="BodyText"/>
        <w:rPr>
          <w:rFonts w:cs="Open Sans"/>
          <w:szCs w:val="22"/>
          <w:lang w:val="id-ID"/>
        </w:rPr>
      </w:pPr>
      <w:r w:rsidRPr="00F62358">
        <w:rPr>
          <w:rFonts w:cs="Open Sans"/>
          <w:szCs w:val="22"/>
          <w:lang w:val="id-ID"/>
        </w:rPr>
        <w:t>Pandemi juga memperburuk akses pendidikan siswa karena kesulitan ekonomi dan tidak tersedianya layanan lain. Dari sisi keuangan, menunjukkan peningkatan kesulitan dalam membayar uang sekolah atau perlengkapan sekolah sejak pandemi (</w:t>
      </w:r>
      <w:r w:rsidR="00410059" w:rsidRPr="00F62358">
        <w:rPr>
          <w:rFonts w:cs="Open Sans"/>
          <w:szCs w:val="22"/>
          <w:lang w:val="id-ID"/>
        </w:rPr>
        <w:fldChar w:fldCharType="begin" w:fldLock="1"/>
      </w:r>
      <w:r w:rsidR="00410059" w:rsidRPr="00F62358">
        <w:rPr>
          <w:rFonts w:cs="Open Sans"/>
          <w:szCs w:val="22"/>
          <w:lang w:val="id-ID"/>
        </w:rPr>
        <w:instrText xml:space="preserve"> REF _Ref99142337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24</w:t>
      </w:r>
      <w:r w:rsidR="00410059" w:rsidRPr="00F62358">
        <w:rPr>
          <w:rFonts w:cs="Open Sans"/>
          <w:szCs w:val="22"/>
          <w:lang w:val="id-ID"/>
        </w:rPr>
        <w:fldChar w:fldCharType="end"/>
      </w:r>
      <w:r w:rsidRPr="00F62358">
        <w:rPr>
          <w:rFonts w:cs="Open Sans"/>
          <w:szCs w:val="22"/>
          <w:lang w:val="id-ID"/>
        </w:rPr>
        <w:t xml:space="preserve">). </w:t>
      </w:r>
    </w:p>
    <w:p w14:paraId="373195F7" w14:textId="3B6B68AA" w:rsidR="00201221" w:rsidRPr="00F62358" w:rsidRDefault="00201221" w:rsidP="00201221">
      <w:pPr>
        <w:pStyle w:val="BodyText"/>
        <w:rPr>
          <w:rFonts w:cs="Open Sans"/>
          <w:szCs w:val="22"/>
          <w:lang w:val="id-ID"/>
        </w:rPr>
      </w:pPr>
      <w:r w:rsidRPr="00F62358">
        <w:rPr>
          <w:rFonts w:cs="Open Sans"/>
          <w:szCs w:val="22"/>
          <w:lang w:val="id-ID"/>
        </w:rPr>
        <w:t xml:space="preserve">Selanjutnya, sebagai akibat dari pembatasan jarak fisik </w:t>
      </w:r>
      <w:r w:rsidRPr="00F62358">
        <w:rPr>
          <w:rFonts w:cs="Open Sans"/>
          <w:i/>
          <w:iCs/>
          <w:szCs w:val="22"/>
          <w:lang w:val="id-ID"/>
        </w:rPr>
        <w:t>(physical distancing)</w:t>
      </w:r>
      <w:r w:rsidRPr="00F62358">
        <w:rPr>
          <w:rFonts w:cs="Open Sans"/>
          <w:szCs w:val="22"/>
          <w:lang w:val="id-ID"/>
        </w:rPr>
        <w:t xml:space="preserve"> dan pembatasan mobilitas, siswa yang membutuhkan pendamping belajar untuk mengikuti pendidikan semakin sulit mendapatkan layanan tersebut (</w:t>
      </w:r>
      <w:r w:rsidR="00410059" w:rsidRPr="00F62358">
        <w:rPr>
          <w:rFonts w:cs="Open Sans"/>
          <w:szCs w:val="22"/>
          <w:lang w:val="id-ID"/>
        </w:rPr>
        <w:fldChar w:fldCharType="begin" w:fldLock="1"/>
      </w:r>
      <w:r w:rsidR="00410059" w:rsidRPr="00F62358">
        <w:rPr>
          <w:rFonts w:cs="Open Sans"/>
          <w:szCs w:val="22"/>
          <w:lang w:val="id-ID"/>
        </w:rPr>
        <w:instrText xml:space="preserve"> REF _Ref99142360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25</w:t>
      </w:r>
      <w:r w:rsidR="00410059" w:rsidRPr="00F62358">
        <w:rPr>
          <w:rFonts w:cs="Open Sans"/>
          <w:szCs w:val="22"/>
          <w:lang w:val="id-ID"/>
        </w:rPr>
        <w:fldChar w:fldCharType="end"/>
      </w:r>
      <w:r w:rsidRPr="00F62358">
        <w:rPr>
          <w:rFonts w:cs="Open Sans"/>
          <w:szCs w:val="22"/>
          <w:lang w:val="id-ID"/>
        </w:rPr>
        <w:t xml:space="preserve">). </w:t>
      </w:r>
    </w:p>
    <w:p w14:paraId="0452FB6D"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124" w:name="_Toc90883722"/>
    </w:p>
    <w:p w14:paraId="7E843E24" w14:textId="3CACB4FC" w:rsidR="00201221" w:rsidRPr="00F62358" w:rsidRDefault="00896487" w:rsidP="00896487">
      <w:pPr>
        <w:pStyle w:val="Caption"/>
        <w:rPr>
          <w:rFonts w:ascii="Open Sans" w:hAnsi="Open Sans" w:cs="Open Sans"/>
          <w:sz w:val="22"/>
          <w:szCs w:val="22"/>
          <w:lang w:val="id-ID"/>
        </w:rPr>
      </w:pPr>
      <w:bookmarkStart w:id="125" w:name="_Ref99142337"/>
      <w:bookmarkStart w:id="126" w:name="_Toc99140116"/>
      <w:bookmarkStart w:id="127" w:name="_Toc99140945"/>
      <w:r w:rsidRPr="00F62358">
        <w:rPr>
          <w:lang w:val="id-ID"/>
        </w:rPr>
        <w:lastRenderedPageBreak/>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24</w:t>
      </w:r>
      <w:r w:rsidRPr="00F62358">
        <w:rPr>
          <w:lang w:val="id-ID"/>
        </w:rPr>
        <w:fldChar w:fldCharType="end"/>
      </w:r>
      <w:bookmarkEnd w:id="125"/>
      <w:r w:rsidRPr="00F62358">
        <w:rPr>
          <w:lang w:val="id-ID"/>
        </w:rPr>
        <w:t>: Tingkat Kesulitan Membayar SPP dan Perlengkapan Sekolah</w:t>
      </w:r>
      <w:bookmarkEnd w:id="126"/>
      <w:bookmarkEnd w:id="127"/>
      <w:r w:rsidR="00201221" w:rsidRPr="00F62358">
        <w:rPr>
          <w:rFonts w:ascii="Open Sans" w:hAnsi="Open Sans" w:cs="Open Sans"/>
          <w:sz w:val="22"/>
          <w:szCs w:val="22"/>
          <w:lang w:val="id-ID"/>
        </w:rPr>
        <w:t xml:space="preserve"> </w:t>
      </w:r>
      <w:bookmarkEnd w:id="124"/>
    </w:p>
    <w:p w14:paraId="3250D81A" w14:textId="11AA4655" w:rsidR="00201221" w:rsidRPr="00F62358" w:rsidRDefault="00201221" w:rsidP="004A00B6">
      <w:pPr>
        <w:pStyle w:val="BodyText"/>
        <w:jc w:val="center"/>
        <w:rPr>
          <w:rFonts w:cs="Open Sans"/>
          <w:szCs w:val="22"/>
          <w:lang w:val="id-ID"/>
        </w:rPr>
      </w:pPr>
      <w:r w:rsidRPr="00F62358">
        <w:rPr>
          <w:rFonts w:cs="Open Sans"/>
          <w:noProof/>
          <w:szCs w:val="22"/>
          <w:lang w:val="id-ID"/>
        </w:rPr>
        <w:drawing>
          <wp:inline distT="0" distB="0" distL="0" distR="0" wp14:anchorId="7DF426E4" wp14:editId="6C045F87">
            <wp:extent cx="5223164" cy="3478082"/>
            <wp:effectExtent l="0" t="0" r="0" b="8255"/>
            <wp:docPr id="47" name="Picture 47" descr="P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319#yIS1"/>
                    <pic:cNvPicPr/>
                  </pic:nvPicPr>
                  <pic:blipFill>
                    <a:blip r:embed="rId46">
                      <a:extLst>
                        <a:ext uri="{28A0092B-C50C-407E-A947-70E740481C1C}">
                          <a14:useLocalDpi xmlns:a14="http://schemas.microsoft.com/office/drawing/2010/main" val="0"/>
                        </a:ext>
                      </a:extLst>
                    </a:blip>
                    <a:srcRect l="95" r="95"/>
                    <a:stretch>
                      <a:fillRect/>
                    </a:stretch>
                  </pic:blipFill>
                  <pic:spPr bwMode="auto">
                    <a:xfrm>
                      <a:off x="0" y="0"/>
                      <a:ext cx="5250417" cy="3496229"/>
                    </a:xfrm>
                    <a:prstGeom prst="rect">
                      <a:avLst/>
                    </a:prstGeom>
                    <a:ln>
                      <a:noFill/>
                    </a:ln>
                    <a:extLst>
                      <a:ext uri="{53640926-AAD7-44D8-BBD7-CCE9431645EC}">
                        <a14:shadowObscured xmlns:a14="http://schemas.microsoft.com/office/drawing/2010/main"/>
                      </a:ext>
                    </a:extLst>
                  </pic:spPr>
                </pic:pic>
              </a:graphicData>
            </a:graphic>
          </wp:inline>
        </w:drawing>
      </w:r>
    </w:p>
    <w:p w14:paraId="627F1C02" w14:textId="17C436AB" w:rsidR="00201221" w:rsidRPr="00F62358" w:rsidRDefault="00896487" w:rsidP="00896487">
      <w:pPr>
        <w:pStyle w:val="Caption"/>
        <w:rPr>
          <w:rFonts w:ascii="Open Sans" w:hAnsi="Open Sans" w:cs="Open Sans"/>
          <w:sz w:val="22"/>
          <w:szCs w:val="22"/>
          <w:lang w:val="id-ID"/>
        </w:rPr>
      </w:pPr>
      <w:bookmarkStart w:id="128" w:name="_Ref99142360"/>
      <w:bookmarkStart w:id="129" w:name="_Toc99140117"/>
      <w:bookmarkStart w:id="130" w:name="_Toc99140946"/>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25</w:t>
      </w:r>
      <w:r w:rsidRPr="00F62358">
        <w:rPr>
          <w:lang w:val="id-ID"/>
        </w:rPr>
        <w:fldChar w:fldCharType="end"/>
      </w:r>
      <w:bookmarkEnd w:id="128"/>
      <w:r w:rsidRPr="00F62358">
        <w:rPr>
          <w:lang w:val="id-ID"/>
        </w:rPr>
        <w:t>: Tingkat Kesulitan Mendapatkan Pendamping Belajar</w:t>
      </w:r>
      <w:bookmarkEnd w:id="129"/>
      <w:bookmarkEnd w:id="130"/>
    </w:p>
    <w:p w14:paraId="41626C44" w14:textId="77777777" w:rsidR="00201221" w:rsidRPr="00F62358" w:rsidRDefault="00201221" w:rsidP="00BF22BD">
      <w:pPr>
        <w:pStyle w:val="BodyText"/>
        <w:jc w:val="center"/>
        <w:rPr>
          <w:rFonts w:cs="Open Sans"/>
          <w:szCs w:val="22"/>
          <w:lang w:val="id-ID"/>
        </w:rPr>
      </w:pPr>
      <w:r w:rsidRPr="00F62358">
        <w:rPr>
          <w:rFonts w:cs="Open Sans"/>
          <w:noProof/>
          <w:szCs w:val="22"/>
          <w:lang w:val="id-ID"/>
        </w:rPr>
        <w:drawing>
          <wp:inline distT="0" distB="0" distL="0" distR="0" wp14:anchorId="7C4F42AF" wp14:editId="7CF91541">
            <wp:extent cx="4759903" cy="3352800"/>
            <wp:effectExtent l="0" t="0" r="3175" b="0"/>
            <wp:docPr id="55" name="Picture 55" descr="P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321#yIS1"/>
                    <pic:cNvPicPr/>
                  </pic:nvPicPr>
                  <pic:blipFill>
                    <a:blip r:embed="rId47">
                      <a:extLst>
                        <a:ext uri="{28A0092B-C50C-407E-A947-70E740481C1C}">
                          <a14:useLocalDpi xmlns:a14="http://schemas.microsoft.com/office/drawing/2010/main" val="0"/>
                        </a:ext>
                      </a:extLst>
                    </a:blip>
                    <a:srcRect t="2725" b="2725"/>
                    <a:stretch>
                      <a:fillRect/>
                    </a:stretch>
                  </pic:blipFill>
                  <pic:spPr bwMode="auto">
                    <a:xfrm>
                      <a:off x="0" y="0"/>
                      <a:ext cx="4774616" cy="3363163"/>
                    </a:xfrm>
                    <a:prstGeom prst="rect">
                      <a:avLst/>
                    </a:prstGeom>
                    <a:ln>
                      <a:noFill/>
                    </a:ln>
                    <a:extLst>
                      <a:ext uri="{53640926-AAD7-44D8-BBD7-CCE9431645EC}">
                        <a14:shadowObscured xmlns:a14="http://schemas.microsoft.com/office/drawing/2010/main"/>
                      </a:ext>
                    </a:extLst>
                  </pic:spPr>
                </pic:pic>
              </a:graphicData>
            </a:graphic>
          </wp:inline>
        </w:drawing>
      </w:r>
    </w:p>
    <w:p w14:paraId="77E049FC" w14:textId="6512C516" w:rsidR="00201221" w:rsidRPr="00F62358" w:rsidRDefault="00201221" w:rsidP="00201221">
      <w:pPr>
        <w:pStyle w:val="BodyText"/>
        <w:ind w:left="5529" w:firstLine="141"/>
        <w:rPr>
          <w:rFonts w:cs="Open Sans"/>
          <w:szCs w:val="22"/>
          <w:lang w:val="id-ID"/>
        </w:rPr>
      </w:pPr>
    </w:p>
    <w:p w14:paraId="1D21C9A2" w14:textId="77777777" w:rsidR="00CD73CB" w:rsidRPr="00F62358" w:rsidRDefault="00CD73CB" w:rsidP="00201221">
      <w:pPr>
        <w:pStyle w:val="Heading1"/>
        <w:rPr>
          <w:lang w:val="id-ID"/>
        </w:rPr>
        <w:sectPr w:rsidR="00CD73CB" w:rsidRPr="00F62358" w:rsidSect="004E19AD">
          <w:type w:val="continuous"/>
          <w:pgSz w:w="11900" w:h="16840" w:code="9"/>
          <w:pgMar w:top="1440" w:right="1440" w:bottom="1440" w:left="1440" w:header="567" w:footer="567" w:gutter="0"/>
          <w:cols w:space="720"/>
          <w:docGrid w:linePitch="360"/>
          <w15:footnoteColumns w:val="1"/>
        </w:sectPr>
      </w:pPr>
      <w:bookmarkStart w:id="131" w:name="_Toc90883737"/>
      <w:bookmarkStart w:id="132" w:name="_Toc99140494"/>
    </w:p>
    <w:p w14:paraId="72834E37" w14:textId="2B1034EB" w:rsidR="00201221" w:rsidRPr="00F62358" w:rsidRDefault="00201221" w:rsidP="00201221">
      <w:pPr>
        <w:pStyle w:val="Heading1"/>
        <w:rPr>
          <w:rFonts w:ascii="Open Sans" w:hAnsi="Open Sans" w:cs="Open Sans"/>
          <w:sz w:val="22"/>
          <w:szCs w:val="22"/>
          <w:lang w:val="id-ID"/>
        </w:rPr>
        <w:sectPr w:rsidR="00201221" w:rsidRPr="00F62358" w:rsidSect="004E19AD">
          <w:pgSz w:w="11900" w:h="16840" w:code="9"/>
          <w:pgMar w:top="1440" w:right="1440" w:bottom="1440" w:left="1440" w:header="567" w:footer="567" w:gutter="0"/>
          <w:cols w:space="720"/>
          <w:docGrid w:linePitch="360"/>
          <w15:footnoteColumns w:val="1"/>
        </w:sectPr>
      </w:pPr>
      <w:bookmarkStart w:id="133" w:name="_Toc100514262"/>
      <w:r w:rsidRPr="00F62358">
        <w:rPr>
          <w:lang w:val="id-ID"/>
        </w:rPr>
        <w:lastRenderedPageBreak/>
        <w:t>Cakupan Perlindungan Sosial di Masa Pandemi COVID-19</w:t>
      </w:r>
      <w:bookmarkEnd w:id="131"/>
      <w:bookmarkEnd w:id="132"/>
      <w:bookmarkEnd w:id="133"/>
      <w:r w:rsidRPr="00F62358">
        <w:rPr>
          <w:rFonts w:ascii="Open Sans" w:hAnsi="Open Sans" w:cs="Open Sans"/>
          <w:sz w:val="22"/>
          <w:szCs w:val="22"/>
          <w:lang w:val="id-ID"/>
        </w:rPr>
        <w:br/>
      </w:r>
    </w:p>
    <w:p w14:paraId="325C95FB" w14:textId="39D84EFE" w:rsidR="00201221" w:rsidRPr="00F62358" w:rsidRDefault="00201221" w:rsidP="00201221">
      <w:pPr>
        <w:spacing w:before="120" w:line="276" w:lineRule="auto"/>
        <w:jc w:val="both"/>
        <w:rPr>
          <w:rFonts w:ascii="Open Sans" w:hAnsi="Open Sans" w:cs="Open Sans"/>
          <w:sz w:val="22"/>
          <w:szCs w:val="22"/>
          <w:lang w:val="id-ID"/>
        </w:rPr>
      </w:pPr>
      <w:r w:rsidRPr="00F62358">
        <w:rPr>
          <w:rFonts w:ascii="Open Sans" w:hAnsi="Open Sans" w:cs="Open Sans"/>
          <w:sz w:val="22"/>
          <w:szCs w:val="22"/>
          <w:lang w:val="id-ID"/>
        </w:rPr>
        <w:t>Meskipun merupakan kelompok yang sangat rentan, perlindungan sosial dari Pemerintah Pusat untuk penyandang disabilitas sebelum pandemi sangat terbatas. Sebelum pandemi, perlindungan sosial yang ditujukan untuk penyandang disabilitas hanya mencakup sekitar 5 persen penyandang disabilitas berat,</w:t>
      </w:r>
      <w:r w:rsidR="009A21F6">
        <w:rPr>
          <w:rFonts w:ascii="ZWAdobeF" w:hAnsi="ZWAdobeF" w:cs="ZWAdobeF"/>
          <w:sz w:val="2"/>
          <w:szCs w:val="2"/>
          <w:lang w:val="id-ID"/>
        </w:rPr>
        <w:t>11F</w:t>
      </w:r>
      <w:r w:rsidR="00344DEC">
        <w:rPr>
          <w:rFonts w:ascii="ZWAdobeF" w:hAnsi="ZWAdobeF" w:cs="ZWAdobeF"/>
          <w:sz w:val="2"/>
          <w:szCs w:val="2"/>
          <w:lang w:val="id-ID"/>
        </w:rPr>
        <w:t>11F</w:t>
      </w:r>
      <w:r w:rsidR="0094442E">
        <w:rPr>
          <w:rFonts w:ascii="ZWAdobeF" w:hAnsi="ZWAdobeF" w:cs="ZWAdobeF"/>
          <w:sz w:val="2"/>
          <w:szCs w:val="2"/>
          <w:lang w:val="id-ID"/>
        </w:rPr>
        <w:t>11F</w:t>
      </w:r>
      <w:r w:rsidRPr="00F62358">
        <w:rPr>
          <w:rStyle w:val="FootnoteReference"/>
          <w:rFonts w:ascii="Open Sans" w:hAnsi="Open Sans" w:cs="Open Sans"/>
          <w:sz w:val="22"/>
          <w:szCs w:val="22"/>
          <w:lang w:val="id-ID"/>
        </w:rPr>
        <w:footnoteReference w:id="12"/>
      </w:r>
      <w:r w:rsidRPr="00F62358">
        <w:rPr>
          <w:rFonts w:ascii="Open Sans" w:hAnsi="Open Sans" w:cs="Open Sans"/>
          <w:sz w:val="22"/>
          <w:szCs w:val="22"/>
          <w:lang w:val="id-ID"/>
        </w:rPr>
        <w:t xml:space="preserve"> sehingga sebagian besar tidak mendapat perlindungan. Program bantuan sosial reguler bagi penyandang disabilitas utama terdiri dari dua program bantuan tunai – Asistensi Sosial Penyandang Disabilitas (ASPD), Program Keluarga Harapan (PKH), dan program asuransi sosial Badan Penyelenggara Jaminan Sosial Ketenagakerjaan (BPJS-TK). Selain cakupan yang terbatas, jumlah manfaat yang diterima oleh penyandang disabilitas juga relati</w:t>
      </w:r>
      <w:r w:rsidR="00894046" w:rsidRPr="00F62358">
        <w:rPr>
          <w:rFonts w:ascii="Open Sans" w:hAnsi="Open Sans" w:cs="Open Sans"/>
          <w:sz w:val="22"/>
          <w:szCs w:val="22"/>
          <w:lang w:val="id-ID"/>
        </w:rPr>
        <w:t>f</w:t>
      </w:r>
      <w:r w:rsidRPr="00F62358">
        <w:rPr>
          <w:rFonts w:ascii="Open Sans" w:hAnsi="Open Sans" w:cs="Open Sans"/>
          <w:sz w:val="22"/>
          <w:szCs w:val="22"/>
          <w:lang w:val="id-ID"/>
        </w:rPr>
        <w:t xml:space="preserve"> rendah terutama apabila kita mempertimbangkan biaya ekstra yang ditanggung oleh penyandang disabilitas (lihat Satriana et.al., 2021).</w:t>
      </w:r>
    </w:p>
    <w:p w14:paraId="24F29DB8" w14:textId="69AA580B" w:rsidR="00201221" w:rsidRPr="00F62358" w:rsidRDefault="00201221" w:rsidP="00201221">
      <w:pPr>
        <w:spacing w:before="120" w:line="276" w:lineRule="auto"/>
        <w:jc w:val="both"/>
        <w:rPr>
          <w:rFonts w:ascii="Open Sans" w:hAnsi="Open Sans" w:cs="Open Sans"/>
          <w:sz w:val="22"/>
          <w:szCs w:val="22"/>
          <w:lang w:val="id-ID"/>
        </w:rPr>
      </w:pPr>
      <w:r w:rsidRPr="00F62358">
        <w:rPr>
          <w:rFonts w:ascii="Open Sans" w:hAnsi="Open Sans" w:cs="Open Sans"/>
          <w:sz w:val="22"/>
          <w:szCs w:val="22"/>
          <w:lang w:val="id-ID"/>
        </w:rPr>
        <w:t xml:space="preserve">Dalam merespon krisis COVID-19, Pemerintah Pusat memperkenalkan serangkaian kebijakan perlindungan sosial COVID-19 yang terdiri dari program baru maupun perluasan </w:t>
      </w:r>
      <w:r w:rsidR="00894046" w:rsidRPr="00F62358">
        <w:rPr>
          <w:rFonts w:ascii="Open Sans" w:hAnsi="Open Sans" w:cs="Open Sans"/>
          <w:sz w:val="22"/>
          <w:szCs w:val="22"/>
          <w:lang w:val="id-ID"/>
        </w:rPr>
        <w:t>s</w:t>
      </w:r>
      <w:r w:rsidRPr="00F62358">
        <w:rPr>
          <w:rFonts w:ascii="Open Sans" w:hAnsi="Open Sans" w:cs="Open Sans"/>
          <w:sz w:val="22"/>
          <w:szCs w:val="22"/>
          <w:lang w:val="id-ID"/>
        </w:rPr>
        <w:t>ecara vertikal (dengan tambahan penerima baru) dan horizontal (peningkatan manfaat) selama krisis COVID-19. Program bantuan sosial dan program ketenagakerjaan yang diluncurkan di Indonesia dalam merespon COVID-19 (sampai dengan Februari 2021), dapat dilihat pada lampiran 1.</w:t>
      </w:r>
    </w:p>
    <w:p w14:paraId="0A996607" w14:textId="5B2759A7" w:rsidR="00201221" w:rsidRPr="00F62358" w:rsidRDefault="00201221" w:rsidP="00201221">
      <w:pPr>
        <w:pStyle w:val="BodyText"/>
        <w:spacing w:before="240"/>
        <w:rPr>
          <w:rFonts w:cs="Open Sans"/>
          <w:szCs w:val="22"/>
          <w:lang w:val="id-ID"/>
        </w:rPr>
      </w:pPr>
      <w:r w:rsidRPr="00F62358">
        <w:rPr>
          <w:rFonts w:cs="Open Sans"/>
          <w:szCs w:val="22"/>
          <w:lang w:val="id-ID"/>
        </w:rPr>
        <w:t>Cakupan perlindungan sosial bagi penyandang disabilitas meningkat signifikan dengan diterapkannya perlindungan sosial respons COVID-19. Sementara hanya 28 persen responden yang menerima salah satu program perlindungan sosial utama pemerintah sebelum pandemi, proporsinya meningkat menjadi 48 persen selama pandemi</w:t>
      </w:r>
      <w:r w:rsidR="009A21F6">
        <w:rPr>
          <w:rFonts w:ascii="ZWAdobeF" w:hAnsi="ZWAdobeF" w:cs="ZWAdobeF"/>
          <w:color w:val="auto"/>
          <w:sz w:val="2"/>
          <w:szCs w:val="2"/>
          <w:lang w:val="id-ID"/>
        </w:rPr>
        <w:t>12F</w:t>
      </w:r>
      <w:r w:rsidR="00344DEC">
        <w:rPr>
          <w:rFonts w:ascii="ZWAdobeF" w:hAnsi="ZWAdobeF" w:cs="ZWAdobeF"/>
          <w:color w:val="auto"/>
          <w:sz w:val="2"/>
          <w:szCs w:val="2"/>
          <w:lang w:val="id-ID"/>
        </w:rPr>
        <w:t>12F</w:t>
      </w:r>
      <w:r w:rsidR="0094442E">
        <w:rPr>
          <w:rFonts w:ascii="ZWAdobeF" w:hAnsi="ZWAdobeF" w:cs="ZWAdobeF"/>
          <w:color w:val="auto"/>
          <w:sz w:val="2"/>
          <w:szCs w:val="2"/>
          <w:lang w:val="id-ID"/>
        </w:rPr>
        <w:t>12F</w:t>
      </w:r>
      <w:r w:rsidRPr="00F62358">
        <w:rPr>
          <w:rStyle w:val="FootnoteReference"/>
          <w:rFonts w:cs="Open Sans"/>
          <w:szCs w:val="22"/>
          <w:lang w:val="id-ID"/>
        </w:rPr>
        <w:footnoteReference w:id="13"/>
      </w:r>
      <w:r w:rsidRPr="00F62358">
        <w:rPr>
          <w:rFonts w:cs="Open Sans"/>
          <w:szCs w:val="22"/>
          <w:lang w:val="id-ID"/>
        </w:rPr>
        <w:t xml:space="preserve">.  Program-program utama pemerintah yang dicakup dalam survei adalah yang tercantum dalam </w:t>
      </w:r>
      <w:r w:rsidR="0088301D" w:rsidRPr="00F62358">
        <w:rPr>
          <w:rFonts w:cs="Open Sans"/>
          <w:szCs w:val="22"/>
          <w:lang w:val="id-ID"/>
        </w:rPr>
        <w:fldChar w:fldCharType="begin" w:fldLock="1"/>
      </w:r>
      <w:r w:rsidR="0088301D" w:rsidRPr="00F62358">
        <w:rPr>
          <w:rFonts w:cs="Open Sans"/>
          <w:szCs w:val="22"/>
          <w:lang w:val="id-ID"/>
        </w:rPr>
        <w:instrText xml:space="preserve"> REF _Ref99142383 \h </w:instrText>
      </w:r>
      <w:r w:rsidR="0088301D" w:rsidRPr="00F62358">
        <w:rPr>
          <w:rFonts w:cs="Open Sans"/>
          <w:szCs w:val="22"/>
          <w:lang w:val="id-ID"/>
        </w:rPr>
      </w:r>
      <w:r w:rsidR="0088301D" w:rsidRPr="00F62358">
        <w:rPr>
          <w:rFonts w:cs="Open Sans"/>
          <w:szCs w:val="22"/>
          <w:lang w:val="id-ID"/>
        </w:rPr>
        <w:fldChar w:fldCharType="separate"/>
      </w:r>
      <w:r w:rsidR="0088301D" w:rsidRPr="00F62358">
        <w:rPr>
          <w:lang w:val="id-ID"/>
        </w:rPr>
        <w:t xml:space="preserve">Gambar </w:t>
      </w:r>
      <w:r w:rsidR="0088301D" w:rsidRPr="00F62358">
        <w:rPr>
          <w:noProof/>
          <w:lang w:val="id-ID"/>
        </w:rPr>
        <w:t>26</w:t>
      </w:r>
      <w:r w:rsidR="0088301D" w:rsidRPr="00F62358">
        <w:rPr>
          <w:rFonts w:cs="Open Sans"/>
          <w:szCs w:val="22"/>
          <w:lang w:val="id-ID"/>
        </w:rPr>
        <w:fldChar w:fldCharType="end"/>
      </w:r>
      <w:r w:rsidRPr="00F62358">
        <w:rPr>
          <w:rFonts w:cs="Open Sans"/>
          <w:szCs w:val="22"/>
          <w:lang w:val="id-ID"/>
        </w:rPr>
        <w:t>. Periode penerimaan bantuan program perlindungan sosial yang tercakup dalam analisis ini adalah (i) sebelum pandemi; (ii) Maret-Juni 2020; dan (iii) Juli-Desember 2020</w:t>
      </w:r>
      <w:r w:rsidR="009A21F6">
        <w:rPr>
          <w:rFonts w:ascii="ZWAdobeF" w:hAnsi="ZWAdobeF" w:cs="ZWAdobeF"/>
          <w:color w:val="auto"/>
          <w:sz w:val="2"/>
          <w:szCs w:val="2"/>
          <w:lang w:val="id-ID"/>
        </w:rPr>
        <w:t>13F</w:t>
      </w:r>
      <w:r w:rsidR="00344DEC">
        <w:rPr>
          <w:rFonts w:ascii="ZWAdobeF" w:hAnsi="ZWAdobeF" w:cs="ZWAdobeF"/>
          <w:color w:val="auto"/>
          <w:sz w:val="2"/>
          <w:szCs w:val="2"/>
          <w:lang w:val="id-ID"/>
        </w:rPr>
        <w:t>13F</w:t>
      </w:r>
      <w:r w:rsidR="0094442E">
        <w:rPr>
          <w:rFonts w:ascii="ZWAdobeF" w:hAnsi="ZWAdobeF" w:cs="ZWAdobeF"/>
          <w:color w:val="auto"/>
          <w:sz w:val="2"/>
          <w:szCs w:val="2"/>
          <w:lang w:val="id-ID"/>
        </w:rPr>
        <w:t>13F</w:t>
      </w:r>
      <w:r w:rsidRPr="00F62358">
        <w:rPr>
          <w:rStyle w:val="FootnoteReference"/>
          <w:rFonts w:cs="Open Sans"/>
          <w:szCs w:val="22"/>
          <w:lang w:val="id-ID"/>
        </w:rPr>
        <w:footnoteReference w:id="14"/>
      </w:r>
      <w:r w:rsidRPr="00F62358">
        <w:rPr>
          <w:rFonts w:cs="Open Sans"/>
          <w:szCs w:val="22"/>
          <w:lang w:val="id-ID"/>
        </w:rPr>
        <w:t xml:space="preserve">.  </w:t>
      </w:r>
    </w:p>
    <w:p w14:paraId="39EBC747" w14:textId="076A32AB" w:rsidR="00201221" w:rsidRPr="00F62358" w:rsidRDefault="00201221" w:rsidP="00201221">
      <w:pPr>
        <w:pStyle w:val="BodyText"/>
        <w:rPr>
          <w:rFonts w:cs="Open Sans"/>
          <w:szCs w:val="22"/>
          <w:lang w:val="id-ID"/>
        </w:rPr>
      </w:pPr>
      <w:r w:rsidRPr="00F62358">
        <w:rPr>
          <w:rFonts w:cs="Open Sans"/>
          <w:szCs w:val="22"/>
          <w:lang w:val="id-ID"/>
        </w:rPr>
        <w:t xml:space="preserve">Cakupan program perlindungan sosial meningkat hampir dua kali lipat antara periode sebelum pandemi dan periode Juli-Desember 2020. Hal ini terutama disebabkan oleh peluncuran program perlindungan sosial COVID-19 baru termasuk: (i) BST nasional, (ii) </w:t>
      </w:r>
      <w:r w:rsidRPr="00F62358">
        <w:rPr>
          <w:rFonts w:cs="Open Sans"/>
          <w:szCs w:val="22"/>
          <w:lang w:val="id-ID"/>
        </w:rPr>
        <w:lastRenderedPageBreak/>
        <w:t>BLT-DD, (iii) Subsidi telepon/internet untuk pelajar, (iv) program pencari kerja Prakerja, (v) subsidi upah BPJS-TK untuk pekerja formal, (vi) subsidi usaha kecil, dan (vii) penangguhan pembayaran kredit (</w:t>
      </w:r>
      <w:r w:rsidR="00410059" w:rsidRPr="00F62358">
        <w:rPr>
          <w:rFonts w:cs="Open Sans"/>
          <w:szCs w:val="22"/>
          <w:lang w:val="id-ID"/>
        </w:rPr>
        <w:fldChar w:fldCharType="begin" w:fldLock="1"/>
      </w:r>
      <w:r w:rsidR="00410059" w:rsidRPr="00F62358">
        <w:rPr>
          <w:rFonts w:cs="Open Sans"/>
          <w:szCs w:val="22"/>
          <w:lang w:val="id-ID"/>
        </w:rPr>
        <w:instrText xml:space="preserve"> REF _Ref99142383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26</w:t>
      </w:r>
      <w:r w:rsidR="00410059" w:rsidRPr="00F62358">
        <w:rPr>
          <w:rFonts w:cs="Open Sans"/>
          <w:szCs w:val="22"/>
          <w:lang w:val="id-ID"/>
        </w:rPr>
        <w:fldChar w:fldCharType="end"/>
      </w:r>
      <w:r w:rsidRPr="00F62358">
        <w:rPr>
          <w:rFonts w:cs="Open Sans"/>
          <w:szCs w:val="22"/>
          <w:lang w:val="id-ID"/>
        </w:rPr>
        <w:t xml:space="preserve">). </w:t>
      </w:r>
    </w:p>
    <w:p w14:paraId="3A2F742D" w14:textId="77777777" w:rsidR="00495C39" w:rsidRPr="00F62358" w:rsidRDefault="00201221" w:rsidP="00495C39">
      <w:pPr>
        <w:pStyle w:val="BodyText"/>
        <w:rPr>
          <w:rFonts w:cs="Open Sans"/>
          <w:szCs w:val="22"/>
          <w:lang w:val="id-ID"/>
        </w:rPr>
      </w:pPr>
      <w:r w:rsidRPr="00F62358">
        <w:rPr>
          <w:rFonts w:cs="Open Sans"/>
          <w:szCs w:val="22"/>
          <w:lang w:val="id-ID"/>
        </w:rPr>
        <w:t>Perluasan yang cepat dari program perlindungan sosial yang ada juga menyebabkan peningkatan cakupan yang signifikan di antara penyandang disabilitas. Ini termasuk program Sembako (sebelumnya BPNT) dan subsidi listrik yang sebelumnya tersedia untuk sebagian kecil rumah tangga dalam DTKS. Cakupan perlindungan sosial di antara responden tertinggi pada periode Juli-Desember 2020. Sementara sebagian besar program COVID-19 dimulai pada periode Maret-Juni 2020, banyak dari mereka secara bertahap berkembang hanya untuk mencapai target penerima manfaat maksimum di periode Juli-Desember 2020. Program lain, seperti subsidi upah BPJS-TK, baru dimulai pada periode Juli-Desember 2020.</w:t>
      </w:r>
      <w:bookmarkStart w:id="134" w:name="_Toc90883724"/>
    </w:p>
    <w:p w14:paraId="1206F774" w14:textId="792019B6" w:rsidR="00201221" w:rsidRPr="00F62358" w:rsidRDefault="00896487" w:rsidP="00495C39">
      <w:pPr>
        <w:pStyle w:val="Caption"/>
        <w:rPr>
          <w:lang w:val="id-ID"/>
        </w:rPr>
      </w:pPr>
      <w:bookmarkStart w:id="135" w:name="_Ref99142383"/>
      <w:bookmarkStart w:id="136" w:name="_Toc99140118"/>
      <w:bookmarkStart w:id="137" w:name="_Toc99140947"/>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26</w:t>
      </w:r>
      <w:r w:rsidRPr="00F62358">
        <w:rPr>
          <w:lang w:val="id-ID"/>
        </w:rPr>
        <w:fldChar w:fldCharType="end"/>
      </w:r>
      <w:bookmarkEnd w:id="135"/>
      <w:r w:rsidRPr="00F62358">
        <w:rPr>
          <w:lang w:val="id-ID"/>
        </w:rPr>
        <w:t>: Jumlah Responden yang Melaporkan Telah Menerima Program Perlindungan Sosial Utama Pemerintah</w:t>
      </w:r>
      <w:bookmarkEnd w:id="136"/>
      <w:bookmarkEnd w:id="137"/>
      <w:r w:rsidR="00201221" w:rsidRPr="00F62358">
        <w:rPr>
          <w:lang w:val="id-ID"/>
        </w:rPr>
        <w:t xml:space="preserve"> </w:t>
      </w:r>
      <w:bookmarkEnd w:id="134"/>
    </w:p>
    <w:p w14:paraId="304FCCB9" w14:textId="503529C1" w:rsidR="00201221" w:rsidRPr="00F62358" w:rsidRDefault="00201221" w:rsidP="00CD73CB">
      <w:pPr>
        <w:pStyle w:val="BodyText"/>
        <w:rPr>
          <w:rFonts w:cs="Open Sans"/>
          <w:szCs w:val="22"/>
          <w:lang w:val="id-ID"/>
        </w:rPr>
      </w:pPr>
      <w:r w:rsidRPr="00F62358">
        <w:rPr>
          <w:rFonts w:cs="Open Sans"/>
          <w:noProof/>
          <w:szCs w:val="22"/>
          <w:lang w:val="id-ID"/>
        </w:rPr>
        <w:drawing>
          <wp:inline distT="0" distB="0" distL="0" distR="0" wp14:anchorId="480977A2" wp14:editId="0B09B6AC">
            <wp:extent cx="5969338" cy="4339996"/>
            <wp:effectExtent l="0" t="0" r="0" b="3810"/>
            <wp:docPr id="53" name="Picture 53" descr="P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331#yIS1"/>
                    <pic:cNvPicPr/>
                  </pic:nvPicPr>
                  <pic:blipFill>
                    <a:blip r:embed="rId48">
                      <a:extLst>
                        <a:ext uri="{28A0092B-C50C-407E-A947-70E740481C1C}">
                          <a14:useLocalDpi xmlns:a14="http://schemas.microsoft.com/office/drawing/2010/main" val="0"/>
                        </a:ext>
                      </a:extLst>
                    </a:blip>
                    <a:srcRect t="1290" b="1290"/>
                    <a:stretch>
                      <a:fillRect/>
                    </a:stretch>
                  </pic:blipFill>
                  <pic:spPr bwMode="auto">
                    <a:xfrm>
                      <a:off x="0" y="0"/>
                      <a:ext cx="5987138" cy="4352937"/>
                    </a:xfrm>
                    <a:prstGeom prst="rect">
                      <a:avLst/>
                    </a:prstGeom>
                    <a:ln>
                      <a:noFill/>
                    </a:ln>
                    <a:extLst>
                      <a:ext uri="{53640926-AAD7-44D8-BBD7-CCE9431645EC}">
                        <a14:shadowObscured xmlns:a14="http://schemas.microsoft.com/office/drawing/2010/main"/>
                      </a:ext>
                    </a:extLst>
                  </pic:spPr>
                </pic:pic>
              </a:graphicData>
            </a:graphic>
          </wp:inline>
        </w:drawing>
      </w:r>
    </w:p>
    <w:p w14:paraId="006D95CD"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07187C9E" w14:textId="3D88BAB7" w:rsidR="00201221" w:rsidRPr="00F62358" w:rsidRDefault="00201221" w:rsidP="00201221">
      <w:pPr>
        <w:pStyle w:val="BodyText"/>
        <w:rPr>
          <w:rFonts w:cs="Open Sans"/>
          <w:szCs w:val="22"/>
          <w:lang w:val="id-ID"/>
        </w:rPr>
      </w:pPr>
      <w:r w:rsidRPr="00F62358">
        <w:rPr>
          <w:rFonts w:cs="Open Sans"/>
          <w:szCs w:val="22"/>
          <w:lang w:val="id-ID"/>
        </w:rPr>
        <w:t>Program dengan cakupan penyandang disabilitas tertinggi antara lain BST (12 persen), subsidi listrik (11 persen) dan BPNT</w:t>
      </w:r>
      <w:r w:rsidR="00894046" w:rsidRPr="00F62358">
        <w:rPr>
          <w:rFonts w:cs="Open Sans"/>
          <w:szCs w:val="22"/>
          <w:lang w:val="id-ID"/>
        </w:rPr>
        <w:t>/Sembako</w:t>
      </w:r>
      <w:r w:rsidRPr="00F62358">
        <w:rPr>
          <w:rFonts w:cs="Open Sans"/>
          <w:szCs w:val="22"/>
          <w:lang w:val="id-ID"/>
        </w:rPr>
        <w:t xml:space="preserve"> (10,3 persen) (</w:t>
      </w:r>
      <w:r w:rsidR="00410059" w:rsidRPr="00F62358">
        <w:rPr>
          <w:rFonts w:cs="Open Sans"/>
          <w:szCs w:val="22"/>
          <w:lang w:val="id-ID"/>
        </w:rPr>
        <w:fldChar w:fldCharType="begin" w:fldLock="1"/>
      </w:r>
      <w:r w:rsidR="00410059" w:rsidRPr="00F62358">
        <w:rPr>
          <w:rFonts w:cs="Open Sans"/>
          <w:szCs w:val="22"/>
          <w:lang w:val="id-ID"/>
        </w:rPr>
        <w:instrText xml:space="preserve"> REF _Ref99142407 \h </w:instrText>
      </w:r>
      <w:r w:rsidR="00410059" w:rsidRPr="00F62358">
        <w:rPr>
          <w:rFonts w:cs="Open Sans"/>
          <w:szCs w:val="22"/>
          <w:lang w:val="id-ID"/>
        </w:rPr>
      </w:r>
      <w:r w:rsidR="00410059" w:rsidRPr="00F62358">
        <w:rPr>
          <w:rFonts w:cs="Open Sans"/>
          <w:szCs w:val="22"/>
          <w:lang w:val="id-ID"/>
        </w:rPr>
        <w:fldChar w:fldCharType="separate"/>
      </w:r>
      <w:r w:rsidR="00410059" w:rsidRPr="00F62358">
        <w:rPr>
          <w:lang w:val="id-ID"/>
        </w:rPr>
        <w:t xml:space="preserve">Gambar </w:t>
      </w:r>
      <w:r w:rsidR="00410059" w:rsidRPr="00F62358">
        <w:rPr>
          <w:noProof/>
          <w:lang w:val="id-ID"/>
        </w:rPr>
        <w:t>27</w:t>
      </w:r>
      <w:r w:rsidR="00410059" w:rsidRPr="00F62358">
        <w:rPr>
          <w:rFonts w:cs="Open Sans"/>
          <w:szCs w:val="22"/>
          <w:lang w:val="id-ID"/>
        </w:rPr>
        <w:fldChar w:fldCharType="end"/>
      </w:r>
      <w:r w:rsidRPr="00F62358">
        <w:rPr>
          <w:rFonts w:cs="Open Sans"/>
          <w:szCs w:val="22"/>
          <w:lang w:val="id-ID"/>
        </w:rPr>
        <w:t xml:space="preserve">). Prakerja, penangguhan pembayaran kredit, dan bantuan usaha memberikan cakupan terkecil masing-masing sebesar 1,3 persen, 1 persen, dan 0,2 persen. Komposisi program terbesar sedikit berbeda dengan cakupan program pada masyarakat umum dimana </w:t>
      </w:r>
      <w:r w:rsidRPr="00F62358">
        <w:rPr>
          <w:rFonts w:cs="Open Sans"/>
          <w:szCs w:val="22"/>
          <w:lang w:val="id-ID"/>
        </w:rPr>
        <w:lastRenderedPageBreak/>
        <w:t xml:space="preserve">program Sembako memiliki cakupan terbesar 20 juta rumah tangga, PKH menempati peringkat kedua dengan 10 juta rumah tangga, dan BST menempati peringkat ketiga dengan 9 juta rumah tangga. </w:t>
      </w:r>
    </w:p>
    <w:p w14:paraId="51717425" w14:textId="77777777" w:rsidR="00201221" w:rsidRPr="00F62358" w:rsidRDefault="00201221" w:rsidP="00201221">
      <w:pPr>
        <w:pStyle w:val="BodyText"/>
        <w:rPr>
          <w:rFonts w:cs="Open Sans"/>
          <w:szCs w:val="22"/>
          <w:lang w:val="id-ID"/>
        </w:rPr>
      </w:pPr>
      <w:r w:rsidRPr="00F62358">
        <w:rPr>
          <w:rFonts w:cs="Open Sans"/>
          <w:szCs w:val="22"/>
          <w:lang w:val="id-ID"/>
        </w:rPr>
        <w:t>Seperti yang ditemukan dalam studi kualitatif kami sebelumnya (Satriana, et.al., 2021), BST cenderung lebih tinggi di antara penyandang disabilitas karena memiliki alokasi khusus untuk penyandang disabilitas dengan menggunakan daftar disabilitas Kementerian Sosial (SIM PD). Di sisi lain, program terkait ketenagakerjaan seperti prakerja, penangguhan pembayaran kredit, dan bantuan usaha sangat rendah di antara penyandang disabilitas. Rendahnya cakupan kemungkinan karena rendahnya jumlah penyandang disabilitas di pasar tenaga kerja. Namun, bahkan di antara para penyandang disabilitas di pasar tenaga kerja, program-program tersebut tidak begitu dikenal karena kurangnya sosialisasi dan strategi komunikasi untuk menjangkau pekerja penyandang disabilitas (Satriana, et.al., 2021). Meskipun banyak pekerja penyandang disabilitas yang memiliki usaha kecil (lihat bab 2 diatas), jumlah yang menerima bantuan UMKM masih sangat rendah.</w:t>
      </w:r>
      <w:bookmarkStart w:id="138" w:name="_Toc90883725"/>
    </w:p>
    <w:p w14:paraId="08817E02" w14:textId="77777777" w:rsidR="00201221" w:rsidRPr="00F62358" w:rsidRDefault="00201221" w:rsidP="00201221">
      <w:pPr>
        <w:pStyle w:val="BodyText"/>
        <w:rPr>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6ACBC454" w14:textId="378B590E" w:rsidR="00201221" w:rsidRPr="00F62358" w:rsidRDefault="00896487" w:rsidP="00896487">
      <w:pPr>
        <w:pStyle w:val="Caption"/>
        <w:rPr>
          <w:lang w:val="id-ID"/>
        </w:rPr>
      </w:pPr>
      <w:bookmarkStart w:id="139" w:name="_Ref99142407"/>
      <w:bookmarkStart w:id="140" w:name="_Toc99140119"/>
      <w:bookmarkStart w:id="141" w:name="_Toc99140948"/>
      <w:bookmarkEnd w:id="138"/>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27</w:t>
      </w:r>
      <w:r w:rsidRPr="00F62358">
        <w:rPr>
          <w:lang w:val="id-ID"/>
        </w:rPr>
        <w:fldChar w:fldCharType="end"/>
      </w:r>
      <w:bookmarkEnd w:id="139"/>
      <w:r w:rsidRPr="00F62358">
        <w:rPr>
          <w:lang w:val="id-ID"/>
        </w:rPr>
        <w:t>: Cakupan Program Perlindungan Sosial Utama Pemerintah bagi Penyandang Disabilitas (Juli-Desember 2020)</w:t>
      </w:r>
      <w:bookmarkEnd w:id="140"/>
      <w:bookmarkEnd w:id="141"/>
    </w:p>
    <w:p w14:paraId="2637ADCC" w14:textId="571B96DD"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4ECA5130" wp14:editId="7B9D9813">
            <wp:extent cx="5749636" cy="3226875"/>
            <wp:effectExtent l="0" t="0" r="3810" b="0"/>
            <wp:docPr id="54" name="Picture 54" descr="P3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337#yIS1"/>
                    <pic:cNvPicPr/>
                  </pic:nvPicPr>
                  <pic:blipFill>
                    <a:blip r:embed="rId49" cstate="print">
                      <a:extLst>
                        <a:ext uri="{28A0092B-C50C-407E-A947-70E740481C1C}">
                          <a14:useLocalDpi xmlns:a14="http://schemas.microsoft.com/office/drawing/2010/main" val="0"/>
                        </a:ext>
                      </a:extLst>
                    </a:blip>
                    <a:srcRect t="1392" b="1392"/>
                    <a:stretch>
                      <a:fillRect/>
                    </a:stretch>
                  </pic:blipFill>
                  <pic:spPr bwMode="auto">
                    <a:xfrm>
                      <a:off x="0" y="0"/>
                      <a:ext cx="5757901" cy="3231514"/>
                    </a:xfrm>
                    <a:prstGeom prst="rect">
                      <a:avLst/>
                    </a:prstGeom>
                    <a:ln>
                      <a:noFill/>
                    </a:ln>
                    <a:extLst>
                      <a:ext uri="{53640926-AAD7-44D8-BBD7-CCE9431645EC}">
                        <a14:shadowObscured xmlns:a14="http://schemas.microsoft.com/office/drawing/2010/main"/>
                      </a:ext>
                    </a:extLst>
                  </pic:spPr>
                </pic:pic>
              </a:graphicData>
            </a:graphic>
          </wp:inline>
        </w:drawing>
      </w:r>
    </w:p>
    <w:p w14:paraId="56816CD1" w14:textId="076E0B63" w:rsidR="00201221" w:rsidRPr="00F62358" w:rsidRDefault="00201221" w:rsidP="00201221">
      <w:pPr>
        <w:pStyle w:val="BodyText"/>
        <w:rPr>
          <w:rFonts w:cs="Open Sans"/>
          <w:szCs w:val="22"/>
          <w:lang w:val="id-ID"/>
        </w:rPr>
      </w:pPr>
      <w:r w:rsidRPr="00F62358">
        <w:rPr>
          <w:rFonts w:cs="Open Sans"/>
          <w:szCs w:val="22"/>
          <w:lang w:val="id-ID"/>
        </w:rPr>
        <w:t>Jumlah penerima Program Sembako di kalangan rumah tangga penyandang disabilitas meningkat lebih dari dua kali lipat dari 87 responden (5,4 persen) sebelum pandemi menjadi 202 responden (12,6 persen) pada periode Maret hingga Juni 2020. Penerima subsidi listrik meningkat lebih dari tiga kali lipat dari 57 responden (3,6 persen) menjadi 191 responden (12 persen) dalam rentang waktu yang sama (</w:t>
      </w:r>
      <w:r w:rsidR="00C30E8A" w:rsidRPr="00F62358">
        <w:rPr>
          <w:rFonts w:cs="Open Sans"/>
          <w:szCs w:val="22"/>
          <w:lang w:val="id-ID"/>
        </w:rPr>
        <w:fldChar w:fldCharType="begin" w:fldLock="1"/>
      </w:r>
      <w:r w:rsidR="00C30E8A" w:rsidRPr="00F62358">
        <w:rPr>
          <w:rFonts w:cs="Open Sans"/>
          <w:szCs w:val="22"/>
          <w:lang w:val="id-ID"/>
        </w:rPr>
        <w:instrText xml:space="preserve"> REF _Ref99142443 \h </w:instrText>
      </w:r>
      <w:r w:rsidR="00C30E8A" w:rsidRPr="00F62358">
        <w:rPr>
          <w:rFonts w:cs="Open Sans"/>
          <w:szCs w:val="22"/>
          <w:lang w:val="id-ID"/>
        </w:rPr>
      </w:r>
      <w:r w:rsidR="00C30E8A" w:rsidRPr="00F62358">
        <w:rPr>
          <w:rFonts w:cs="Open Sans"/>
          <w:szCs w:val="22"/>
          <w:lang w:val="id-ID"/>
        </w:rPr>
        <w:fldChar w:fldCharType="separate"/>
      </w:r>
      <w:r w:rsidR="00C30E8A" w:rsidRPr="00F62358">
        <w:rPr>
          <w:lang w:val="id-ID"/>
        </w:rPr>
        <w:t xml:space="preserve">Gambar </w:t>
      </w:r>
      <w:r w:rsidR="00C30E8A" w:rsidRPr="00F62358">
        <w:rPr>
          <w:noProof/>
          <w:lang w:val="id-ID"/>
        </w:rPr>
        <w:t>28</w:t>
      </w:r>
      <w:r w:rsidR="00C30E8A" w:rsidRPr="00F62358">
        <w:rPr>
          <w:rFonts w:cs="Open Sans"/>
          <w:szCs w:val="22"/>
          <w:lang w:val="id-ID"/>
        </w:rPr>
        <w:fldChar w:fldCharType="end"/>
      </w:r>
      <w:r w:rsidRPr="00F62358">
        <w:rPr>
          <w:rFonts w:cs="Open Sans"/>
          <w:szCs w:val="22"/>
          <w:lang w:val="id-ID"/>
        </w:rPr>
        <w:t>).</w:t>
      </w:r>
    </w:p>
    <w:p w14:paraId="3E386AB0" w14:textId="0FA73EA7" w:rsidR="00201221" w:rsidRPr="00F62358" w:rsidRDefault="00201221" w:rsidP="00201221">
      <w:pPr>
        <w:pStyle w:val="BodyText"/>
        <w:rPr>
          <w:rFonts w:cs="Open Sans"/>
          <w:szCs w:val="22"/>
          <w:lang w:val="id-ID"/>
        </w:rPr>
      </w:pPr>
      <w:r w:rsidRPr="00F62358">
        <w:rPr>
          <w:rFonts w:cs="Open Sans"/>
          <w:szCs w:val="22"/>
          <w:lang w:val="id-ID"/>
        </w:rPr>
        <w:lastRenderedPageBreak/>
        <w:t>Namun, program perlindungan sosial reguler bagi penyandang disabilitas masih tertinggal dalam cakupannya selama pandemi. Ini termasuk bantuan tunai bersyarat PKH, bantuan tunai ASPD</w:t>
      </w:r>
      <w:r w:rsidR="009A21F6">
        <w:rPr>
          <w:rFonts w:ascii="ZWAdobeF" w:hAnsi="ZWAdobeF" w:cs="ZWAdobeF"/>
          <w:color w:val="auto"/>
          <w:sz w:val="2"/>
          <w:szCs w:val="2"/>
          <w:lang w:val="id-ID"/>
        </w:rPr>
        <w:t>14F</w:t>
      </w:r>
      <w:r w:rsidR="00344DEC">
        <w:rPr>
          <w:rFonts w:ascii="ZWAdobeF" w:hAnsi="ZWAdobeF" w:cs="ZWAdobeF"/>
          <w:color w:val="auto"/>
          <w:sz w:val="2"/>
          <w:szCs w:val="2"/>
          <w:lang w:val="id-ID"/>
        </w:rPr>
        <w:t>14F</w:t>
      </w:r>
      <w:r w:rsidR="0094442E">
        <w:rPr>
          <w:rFonts w:ascii="ZWAdobeF" w:hAnsi="ZWAdobeF" w:cs="ZWAdobeF"/>
          <w:color w:val="auto"/>
          <w:sz w:val="2"/>
          <w:szCs w:val="2"/>
          <w:lang w:val="id-ID"/>
        </w:rPr>
        <w:t>14F</w:t>
      </w:r>
      <w:r w:rsidRPr="00F62358">
        <w:rPr>
          <w:rStyle w:val="FootnoteReference"/>
          <w:rFonts w:cs="Open Sans"/>
          <w:szCs w:val="22"/>
          <w:lang w:val="id-ID"/>
        </w:rPr>
        <w:footnoteReference w:id="15"/>
      </w:r>
      <w:r w:rsidRPr="00F62358">
        <w:rPr>
          <w:rFonts w:cs="Open Sans"/>
          <w:szCs w:val="22"/>
          <w:lang w:val="id-ID"/>
        </w:rPr>
        <w:t xml:space="preserve"> untuk penyandang disabilitas, dan pemberian bantuan alat bantu dari Kemensos (</w:t>
      </w:r>
      <w:r w:rsidR="00C30E8A" w:rsidRPr="00F62358">
        <w:rPr>
          <w:rFonts w:cs="Open Sans"/>
          <w:szCs w:val="22"/>
          <w:lang w:val="id-ID"/>
        </w:rPr>
        <w:fldChar w:fldCharType="begin" w:fldLock="1"/>
      </w:r>
      <w:r w:rsidR="00C30E8A" w:rsidRPr="00F62358">
        <w:rPr>
          <w:rFonts w:cs="Open Sans"/>
          <w:szCs w:val="22"/>
          <w:lang w:val="id-ID"/>
        </w:rPr>
        <w:instrText xml:space="preserve"> REF _Ref99142443 \h </w:instrText>
      </w:r>
      <w:r w:rsidR="00C30E8A" w:rsidRPr="00F62358">
        <w:rPr>
          <w:rFonts w:cs="Open Sans"/>
          <w:szCs w:val="22"/>
          <w:lang w:val="id-ID"/>
        </w:rPr>
      </w:r>
      <w:r w:rsidR="00C30E8A" w:rsidRPr="00F62358">
        <w:rPr>
          <w:rFonts w:cs="Open Sans"/>
          <w:szCs w:val="22"/>
          <w:lang w:val="id-ID"/>
        </w:rPr>
        <w:fldChar w:fldCharType="separate"/>
      </w:r>
      <w:r w:rsidR="00C30E8A" w:rsidRPr="00F62358">
        <w:rPr>
          <w:lang w:val="id-ID"/>
        </w:rPr>
        <w:t xml:space="preserve">Gambar </w:t>
      </w:r>
      <w:r w:rsidR="00C30E8A" w:rsidRPr="00F62358">
        <w:rPr>
          <w:noProof/>
          <w:lang w:val="id-ID"/>
        </w:rPr>
        <w:t>28</w:t>
      </w:r>
      <w:r w:rsidR="00C30E8A" w:rsidRPr="00F62358">
        <w:rPr>
          <w:rFonts w:cs="Open Sans"/>
          <w:szCs w:val="22"/>
          <w:lang w:val="id-ID"/>
        </w:rPr>
        <w:fldChar w:fldCharType="end"/>
      </w:r>
      <w:r w:rsidRPr="00F62358">
        <w:rPr>
          <w:rFonts w:cs="Open Sans"/>
          <w:szCs w:val="22"/>
          <w:lang w:val="id-ID"/>
        </w:rPr>
        <w:t xml:space="preserve">). </w:t>
      </w:r>
    </w:p>
    <w:p w14:paraId="1561B6D6" w14:textId="1E1B3E1F" w:rsidR="00201221" w:rsidRPr="00F62358" w:rsidRDefault="00201221" w:rsidP="00201221">
      <w:pPr>
        <w:pStyle w:val="BodyText"/>
        <w:rPr>
          <w:rFonts w:cs="Open Sans"/>
          <w:szCs w:val="22"/>
          <w:lang w:val="id-ID"/>
        </w:rPr>
      </w:pPr>
      <w:r w:rsidRPr="00F62358">
        <w:rPr>
          <w:rFonts w:cs="Open Sans"/>
          <w:szCs w:val="22"/>
          <w:lang w:val="id-ID"/>
        </w:rPr>
        <w:t xml:space="preserve">Jumlah responden yang menerima bantuan alat bantu turun dari 120 (8 persen) sebelum pandemi menjadi hanya 18 responden (1 persen) pada Maret-Juni 2020 dan 34 responden (2 persen) pada Juli-Desember 2020. Penyediaan alat bantu yang terhenti selama pandemi karena pembatasan mobilitas, pengurangan kontak antara pekerja sosial atau staf dinas sosial dengan penyandang disabilitas, serta prioritas ulang program, karena sumber daya keuangan dan manusia dialihkan untuk mendukung respons COVID-19. Konsisten dengan temuan kami, penyediaan alat bantu dari Kemensos pada tahun 2020 turun menjadi lebih dari sepersepuluh dari </w:t>
      </w:r>
      <w:r w:rsidR="00894046" w:rsidRPr="00F62358">
        <w:rPr>
          <w:rFonts w:cs="Open Sans"/>
          <w:szCs w:val="22"/>
          <w:lang w:val="id-ID"/>
        </w:rPr>
        <w:t>penyediaan bantuan</w:t>
      </w:r>
      <w:r w:rsidRPr="00F62358">
        <w:rPr>
          <w:rFonts w:cs="Open Sans"/>
          <w:szCs w:val="22"/>
          <w:lang w:val="id-ID"/>
        </w:rPr>
        <w:t xml:space="preserve"> pada tahun 2019</w:t>
      </w:r>
      <w:r w:rsidR="009A21F6">
        <w:rPr>
          <w:rFonts w:ascii="ZWAdobeF" w:hAnsi="ZWAdobeF" w:cs="ZWAdobeF"/>
          <w:color w:val="auto"/>
          <w:sz w:val="2"/>
          <w:szCs w:val="2"/>
          <w:lang w:val="id-ID"/>
        </w:rPr>
        <w:t>15F</w:t>
      </w:r>
      <w:r w:rsidR="00344DEC">
        <w:rPr>
          <w:rFonts w:ascii="ZWAdobeF" w:hAnsi="ZWAdobeF" w:cs="ZWAdobeF"/>
          <w:color w:val="auto"/>
          <w:sz w:val="2"/>
          <w:szCs w:val="2"/>
          <w:lang w:val="id-ID"/>
        </w:rPr>
        <w:t>15F</w:t>
      </w:r>
      <w:r w:rsidR="0094442E">
        <w:rPr>
          <w:rFonts w:ascii="ZWAdobeF" w:hAnsi="ZWAdobeF" w:cs="ZWAdobeF"/>
          <w:color w:val="auto"/>
          <w:sz w:val="2"/>
          <w:szCs w:val="2"/>
          <w:lang w:val="id-ID"/>
        </w:rPr>
        <w:t>15F</w:t>
      </w:r>
      <w:r w:rsidRPr="00F62358">
        <w:rPr>
          <w:rStyle w:val="FootnoteReference"/>
          <w:rFonts w:cs="Open Sans"/>
          <w:szCs w:val="22"/>
          <w:lang w:val="id-ID"/>
        </w:rPr>
        <w:footnoteReference w:id="16"/>
      </w:r>
      <w:r w:rsidRPr="00F62358">
        <w:rPr>
          <w:rFonts w:cs="Open Sans"/>
          <w:szCs w:val="22"/>
          <w:lang w:val="id-ID"/>
        </w:rPr>
        <w:t xml:space="preserve">.  </w:t>
      </w:r>
    </w:p>
    <w:p w14:paraId="60AFDB80" w14:textId="162B009C" w:rsidR="00201221" w:rsidRPr="00F62358" w:rsidRDefault="00201221" w:rsidP="00201221">
      <w:pPr>
        <w:pStyle w:val="BodyText"/>
        <w:rPr>
          <w:rFonts w:cs="Open Sans"/>
          <w:szCs w:val="22"/>
          <w:lang w:val="id-ID"/>
        </w:rPr>
      </w:pPr>
      <w:r w:rsidRPr="00F62358">
        <w:rPr>
          <w:rFonts w:cs="Open Sans"/>
          <w:szCs w:val="22"/>
          <w:lang w:val="id-ID"/>
        </w:rPr>
        <w:t>Meskipun PKH meningkatkan jumlah penerima manfaat secara keseluruhan selama pandemi, perluasan ini tidak termasuk lansia dan penyandang disabilitas. Pengurangan penyandang disabilitas sebagai penerima manfaat PKH sebagian dapat dijelaskan dengan kebijakan pemerintah yang diperkenalkan di awal tahun 2020 yang membatasi jumlah lansia dan penyandang disabilitas maksimal 1 orang per keluarga. Sebelum revisi kebijakan ini, keluarga PKH menerima tambahan Rp 200.000 per bulan untuk setiap anggota rumah tangga penyandang disabilitas, tanpa batasan. Di tingkat nasional, perubahan kebijakan ini mengakibatkan berkurangnya 6.641 penyandang disabilitas penerima PKH atau 6,1 persen penerima PKH dalam kategori disabilitas, dan 2.084.801 orang lanjut usia atau 65,6 persen pada kategori lanjut usia (PKAKN 2020)</w:t>
      </w:r>
      <w:r w:rsidR="009A21F6">
        <w:rPr>
          <w:rFonts w:ascii="ZWAdobeF" w:hAnsi="ZWAdobeF" w:cs="ZWAdobeF"/>
          <w:color w:val="auto"/>
          <w:sz w:val="2"/>
          <w:szCs w:val="2"/>
          <w:lang w:val="id-ID"/>
        </w:rPr>
        <w:t>16F</w:t>
      </w:r>
      <w:r w:rsidR="00344DEC">
        <w:rPr>
          <w:rFonts w:ascii="ZWAdobeF" w:hAnsi="ZWAdobeF" w:cs="ZWAdobeF"/>
          <w:color w:val="auto"/>
          <w:sz w:val="2"/>
          <w:szCs w:val="2"/>
          <w:lang w:val="id-ID"/>
        </w:rPr>
        <w:t>16F</w:t>
      </w:r>
      <w:r w:rsidR="0094442E">
        <w:rPr>
          <w:rFonts w:ascii="ZWAdobeF" w:hAnsi="ZWAdobeF" w:cs="ZWAdobeF"/>
          <w:color w:val="auto"/>
          <w:sz w:val="2"/>
          <w:szCs w:val="2"/>
          <w:lang w:val="id-ID"/>
        </w:rPr>
        <w:t>16F</w:t>
      </w:r>
      <w:r w:rsidRPr="00F62358">
        <w:rPr>
          <w:rStyle w:val="FootnoteReference"/>
          <w:rFonts w:cs="Open Sans"/>
          <w:szCs w:val="22"/>
          <w:lang w:val="id-ID"/>
        </w:rPr>
        <w:footnoteReference w:id="17"/>
      </w:r>
      <w:r w:rsidRPr="00F62358">
        <w:rPr>
          <w:rFonts w:cs="Open Sans"/>
          <w:szCs w:val="22"/>
          <w:lang w:val="id-ID"/>
        </w:rPr>
        <w:t xml:space="preserve">.   </w:t>
      </w:r>
    </w:p>
    <w:p w14:paraId="55849A56" w14:textId="123A6E9F" w:rsidR="00201221" w:rsidRPr="00F62358" w:rsidRDefault="00201221" w:rsidP="00201221">
      <w:pPr>
        <w:pStyle w:val="BodyText"/>
        <w:rPr>
          <w:rFonts w:cs="Open Sans"/>
          <w:szCs w:val="22"/>
          <w:lang w:val="id-ID"/>
        </w:rPr>
      </w:pPr>
      <w:r w:rsidRPr="00F62358">
        <w:rPr>
          <w:rFonts w:cs="Open Sans"/>
          <w:szCs w:val="22"/>
          <w:lang w:val="id-ID"/>
        </w:rPr>
        <w:t>ASPD tidak mengalami pengurangan penerima manfaat secara keseluruhan, tetapi masalah manajemen dan implementasi internal menyebabkan fluktuasi yang signifikan dalam jumlah penerima manfaat selama periode survei. Sementara 75 responden (5 persen) dilaporkan telah menerima ASPD sebelum pandemi, jumlahnya turun menjadi 54 responden (3 persen) untuk Maret-Juni 2020, dan kembali menjadi 72 responden (5 persen) pada periode Juli-Desember (</w:t>
      </w:r>
      <w:r w:rsidR="00C30E8A" w:rsidRPr="00F62358">
        <w:rPr>
          <w:rFonts w:cs="Open Sans"/>
          <w:szCs w:val="22"/>
          <w:lang w:val="id-ID"/>
        </w:rPr>
        <w:fldChar w:fldCharType="begin" w:fldLock="1"/>
      </w:r>
      <w:r w:rsidR="00C30E8A" w:rsidRPr="00F62358">
        <w:rPr>
          <w:rFonts w:cs="Open Sans"/>
          <w:szCs w:val="22"/>
          <w:lang w:val="id-ID"/>
        </w:rPr>
        <w:instrText xml:space="preserve"> REF _Ref99142443 \h </w:instrText>
      </w:r>
      <w:r w:rsidR="00C30E8A" w:rsidRPr="00F62358">
        <w:rPr>
          <w:rFonts w:cs="Open Sans"/>
          <w:szCs w:val="22"/>
          <w:lang w:val="id-ID"/>
        </w:rPr>
      </w:r>
      <w:r w:rsidR="00C30E8A" w:rsidRPr="00F62358">
        <w:rPr>
          <w:rFonts w:cs="Open Sans"/>
          <w:szCs w:val="22"/>
          <w:lang w:val="id-ID"/>
        </w:rPr>
        <w:fldChar w:fldCharType="separate"/>
      </w:r>
      <w:r w:rsidR="00C30E8A" w:rsidRPr="00F62358">
        <w:rPr>
          <w:lang w:val="id-ID"/>
        </w:rPr>
        <w:t xml:space="preserve">Gambar </w:t>
      </w:r>
      <w:r w:rsidR="00C30E8A" w:rsidRPr="00F62358">
        <w:rPr>
          <w:noProof/>
          <w:lang w:val="id-ID"/>
        </w:rPr>
        <w:t>28</w:t>
      </w:r>
      <w:r w:rsidR="00C30E8A" w:rsidRPr="00F62358">
        <w:rPr>
          <w:rFonts w:cs="Open Sans"/>
          <w:szCs w:val="22"/>
          <w:lang w:val="id-ID"/>
        </w:rPr>
        <w:fldChar w:fldCharType="end"/>
      </w:r>
      <w:r w:rsidRPr="00F62358">
        <w:rPr>
          <w:rFonts w:cs="Open Sans"/>
          <w:szCs w:val="22"/>
          <w:lang w:val="id-ID"/>
        </w:rPr>
        <w:t xml:space="preserve">). Fluktuasi tersebut disebabkan adanya perubahan struktur program dan mekanisme pencairan pada tahun 2019-2020 yang menyebabkan keterlambatan dan terganggunya penerima manfaat dalam menerima manfaatnya. Pada tahun 2019 ASPD dikelola oleh Direktorat Rehabilitasi Sosial Penyandang Disabilitas, dan pada tahun 2020 peran ini bergeser ke Balai Besar Rehabilitasi Vokasional Penyandang Disabilitas (BBRVPD) di Cibinong. Transisi juga </w:t>
      </w:r>
      <w:r w:rsidRPr="00F62358">
        <w:rPr>
          <w:rFonts w:cs="Open Sans"/>
          <w:szCs w:val="22"/>
          <w:lang w:val="id-ID"/>
        </w:rPr>
        <w:lastRenderedPageBreak/>
        <w:t xml:space="preserve">memerlukan perubahan dalam sistem manajemen data (Kemensos 2019; Kemensos 2020; TNP2K 2020). Meskipun jumlah penerima manfaat mungkin tetap sama, tantangan transisi ini mengakibatkan transfer menjadi tidak dapat diprediksi dan tidak dapat diandalkan selama periode yang sulit.  </w:t>
      </w:r>
    </w:p>
    <w:p w14:paraId="5B21B11A" w14:textId="77777777"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142" w:name="_Toc90883726"/>
    </w:p>
    <w:p w14:paraId="369426CF" w14:textId="7DBF91CD" w:rsidR="00201221" w:rsidRPr="00F62358" w:rsidRDefault="00896487" w:rsidP="00896487">
      <w:pPr>
        <w:pStyle w:val="Caption"/>
        <w:rPr>
          <w:lang w:val="id-ID"/>
        </w:rPr>
      </w:pPr>
      <w:bookmarkStart w:id="143" w:name="_Ref99142443"/>
      <w:bookmarkStart w:id="144" w:name="_Toc99140120"/>
      <w:bookmarkStart w:id="145" w:name="_Toc99140949"/>
      <w:bookmarkEnd w:id="142"/>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28</w:t>
      </w:r>
      <w:r w:rsidRPr="00F62358">
        <w:rPr>
          <w:lang w:val="id-ID"/>
        </w:rPr>
        <w:fldChar w:fldCharType="end"/>
      </w:r>
      <w:bookmarkEnd w:id="143"/>
      <w:r w:rsidRPr="00F62358">
        <w:rPr>
          <w:lang w:val="id-ID"/>
        </w:rPr>
        <w:t>: Jumlah Penerima Manfaat Perlindungan Sosial Reguler Lintas Periode</w:t>
      </w:r>
      <w:bookmarkEnd w:id="144"/>
      <w:bookmarkEnd w:id="145"/>
    </w:p>
    <w:p w14:paraId="6CA1B068" w14:textId="58778196"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17628E0B" wp14:editId="5D27E127">
            <wp:extent cx="5364481" cy="2438400"/>
            <wp:effectExtent l="0" t="0" r="7620" b="0"/>
            <wp:docPr id="56" name="Picture 56" descr="P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345#yIS1"/>
                    <pic:cNvPicPr/>
                  </pic:nvPicPr>
                  <pic:blipFill>
                    <a:blip r:embed="rId50" cstate="print">
                      <a:extLst>
                        <a:ext uri="{28A0092B-C50C-407E-A947-70E740481C1C}">
                          <a14:useLocalDpi xmlns:a14="http://schemas.microsoft.com/office/drawing/2010/main" val="0"/>
                        </a:ext>
                      </a:extLst>
                    </a:blip>
                    <a:srcRect t="2553" b="2553"/>
                    <a:stretch>
                      <a:fillRect/>
                    </a:stretch>
                  </pic:blipFill>
                  <pic:spPr bwMode="auto">
                    <a:xfrm>
                      <a:off x="0" y="0"/>
                      <a:ext cx="5381662" cy="2446210"/>
                    </a:xfrm>
                    <a:prstGeom prst="rect">
                      <a:avLst/>
                    </a:prstGeom>
                    <a:ln>
                      <a:noFill/>
                    </a:ln>
                    <a:extLst>
                      <a:ext uri="{53640926-AAD7-44D8-BBD7-CCE9431645EC}">
                        <a14:shadowObscured xmlns:a14="http://schemas.microsoft.com/office/drawing/2010/main"/>
                      </a:ext>
                    </a:extLst>
                  </pic:spPr>
                </pic:pic>
              </a:graphicData>
            </a:graphic>
          </wp:inline>
        </w:drawing>
      </w:r>
    </w:p>
    <w:p w14:paraId="11F9847D" w14:textId="2C0A45F6" w:rsidR="00201221" w:rsidRPr="00F62358" w:rsidRDefault="00896487" w:rsidP="00896487">
      <w:pPr>
        <w:pStyle w:val="Caption"/>
        <w:rPr>
          <w:lang w:val="id-ID"/>
        </w:rPr>
      </w:pPr>
      <w:bookmarkStart w:id="146" w:name="_Toc99140121"/>
      <w:bookmarkStart w:id="147" w:name="_Toc99140950"/>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29</w:t>
      </w:r>
      <w:r w:rsidRPr="00F62358">
        <w:rPr>
          <w:lang w:val="id-ID"/>
        </w:rPr>
        <w:fldChar w:fldCharType="end"/>
      </w:r>
      <w:r w:rsidRPr="00F62358">
        <w:rPr>
          <w:lang w:val="id-ID"/>
        </w:rPr>
        <w:t>: Jumlah Responden Penerima Program Perlindungan Sosial COVID-19 (Periode Maret-Juni 2020 dan Juli-Desember 2020)</w:t>
      </w:r>
      <w:bookmarkEnd w:id="146"/>
      <w:bookmarkEnd w:id="147"/>
    </w:p>
    <w:p w14:paraId="2C5C68E2" w14:textId="7BB34782"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21192E43" wp14:editId="5293A0FD">
            <wp:extent cx="4459765" cy="2707574"/>
            <wp:effectExtent l="0" t="0" r="0" b="0"/>
            <wp:docPr id="59" name="Picture 59" descr="P3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347#yIS1"/>
                    <pic:cNvPicPr/>
                  </pic:nvPicPr>
                  <pic:blipFill>
                    <a:blip r:embed="rId51" cstate="print">
                      <a:extLst>
                        <a:ext uri="{28A0092B-C50C-407E-A947-70E740481C1C}">
                          <a14:useLocalDpi xmlns:a14="http://schemas.microsoft.com/office/drawing/2010/main" val="0"/>
                        </a:ext>
                      </a:extLst>
                    </a:blip>
                    <a:srcRect t="2259" b="2259"/>
                    <a:stretch>
                      <a:fillRect/>
                    </a:stretch>
                  </pic:blipFill>
                  <pic:spPr bwMode="auto">
                    <a:xfrm>
                      <a:off x="0" y="0"/>
                      <a:ext cx="4486682" cy="2723915"/>
                    </a:xfrm>
                    <a:prstGeom prst="rect">
                      <a:avLst/>
                    </a:prstGeom>
                    <a:ln>
                      <a:noFill/>
                    </a:ln>
                    <a:extLst>
                      <a:ext uri="{53640926-AAD7-44D8-BBD7-CCE9431645EC}">
                        <a14:shadowObscured xmlns:a14="http://schemas.microsoft.com/office/drawing/2010/main"/>
                      </a:ext>
                    </a:extLst>
                  </pic:spPr>
                </pic:pic>
              </a:graphicData>
            </a:graphic>
          </wp:inline>
        </w:drawing>
      </w:r>
    </w:p>
    <w:p w14:paraId="703065CA" w14:textId="77777777" w:rsidR="00201221" w:rsidRPr="00F62358" w:rsidRDefault="00201221" w:rsidP="00201221">
      <w:pPr>
        <w:pStyle w:val="BodyText"/>
        <w:rPr>
          <w:rFonts w:cs="Open Sans"/>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p>
    <w:p w14:paraId="0BBDDF5C" w14:textId="3F74FA65" w:rsidR="00201221" w:rsidRPr="00F62358" w:rsidRDefault="00201221" w:rsidP="00201221">
      <w:pPr>
        <w:pStyle w:val="BodyText"/>
        <w:rPr>
          <w:rFonts w:cs="Open Sans"/>
          <w:szCs w:val="22"/>
          <w:lang w:val="id-ID"/>
        </w:rPr>
      </w:pPr>
      <w:r w:rsidRPr="00F62358">
        <w:rPr>
          <w:rFonts w:cs="Open Sans"/>
          <w:szCs w:val="22"/>
          <w:lang w:val="id-ID"/>
        </w:rPr>
        <w:t>Program perlindungan sosial utama pemerintah selama pandemi lebih banyak diterima oleh responden dengan tingkat pendapatan yang lebih rendah dan responden yang mengalami penurunan pendapatan yang signifikan. Sekitar 76 persen pekerja yang berpenghasilan nol pada periode Maret – Juni 2020 menerima setidaknya satu bantuan perlindungan sosial, dibandingkan dengan 44 persen di antara mereka yang berpenghasilan lebih dari Rp 4 juta per bulan pada periode yang sama (</w:t>
      </w:r>
      <w:r w:rsidR="00C30E8A" w:rsidRPr="00F62358">
        <w:rPr>
          <w:rFonts w:cs="Open Sans"/>
          <w:szCs w:val="22"/>
          <w:lang w:val="id-ID"/>
        </w:rPr>
        <w:fldChar w:fldCharType="begin" w:fldLock="1"/>
      </w:r>
      <w:r w:rsidR="00C30E8A" w:rsidRPr="00F62358">
        <w:rPr>
          <w:rFonts w:cs="Open Sans"/>
          <w:szCs w:val="22"/>
          <w:lang w:val="id-ID"/>
        </w:rPr>
        <w:instrText xml:space="preserve"> REF _Ref99142553 \h </w:instrText>
      </w:r>
      <w:r w:rsidR="00C30E8A" w:rsidRPr="00F62358">
        <w:rPr>
          <w:rFonts w:cs="Open Sans"/>
          <w:szCs w:val="22"/>
          <w:lang w:val="id-ID"/>
        </w:rPr>
      </w:r>
      <w:r w:rsidR="00C30E8A" w:rsidRPr="00F62358">
        <w:rPr>
          <w:rFonts w:cs="Open Sans"/>
          <w:szCs w:val="22"/>
          <w:lang w:val="id-ID"/>
        </w:rPr>
        <w:fldChar w:fldCharType="separate"/>
      </w:r>
      <w:r w:rsidR="00C30E8A" w:rsidRPr="00F62358">
        <w:rPr>
          <w:lang w:val="id-ID"/>
        </w:rPr>
        <w:t xml:space="preserve">Gambar </w:t>
      </w:r>
      <w:r w:rsidR="00C30E8A" w:rsidRPr="00F62358">
        <w:rPr>
          <w:noProof/>
          <w:lang w:val="id-ID"/>
        </w:rPr>
        <w:t>30</w:t>
      </w:r>
      <w:r w:rsidR="00C30E8A" w:rsidRPr="00F62358">
        <w:rPr>
          <w:rFonts w:cs="Open Sans"/>
          <w:szCs w:val="22"/>
          <w:lang w:val="id-ID"/>
        </w:rPr>
        <w:fldChar w:fldCharType="end"/>
      </w:r>
      <w:r w:rsidRPr="00F62358">
        <w:rPr>
          <w:rFonts w:cs="Open Sans"/>
          <w:szCs w:val="22"/>
          <w:lang w:val="id-ID"/>
        </w:rPr>
        <w:t xml:space="preserve">). Demikian pula, pekerja yang melaporkan penurunan pendapatan yang signifikan lebih </w:t>
      </w:r>
      <w:r w:rsidRPr="00F62358">
        <w:rPr>
          <w:rFonts w:cs="Open Sans"/>
          <w:szCs w:val="22"/>
          <w:lang w:val="id-ID"/>
        </w:rPr>
        <w:lastRenderedPageBreak/>
        <w:t>mungkin mendapat manfaat dari setidaknya salah satu program (68 persen) dibandingkan dengan pekerja yang tidak melaporkan penurunan pendapatan yang signifikan (53 Persen). Namun, ini menyiratkan masih ada kesenjangan yang mencolok antara yang termiskin dan yang paling terpengaruh secara ekonomi oleh krisis. Ketika ada 68 persen pekerja yang mengalami penurunan pendapatan masih ada 32 persen yang belum menerima bantuan pemerintah.</w:t>
      </w:r>
    </w:p>
    <w:p w14:paraId="0E2E9255" w14:textId="3FE88001" w:rsidR="00201221" w:rsidRPr="00F62358" w:rsidRDefault="00201221" w:rsidP="00201221">
      <w:pPr>
        <w:pStyle w:val="Caption"/>
        <w:spacing w:line="276" w:lineRule="auto"/>
        <w:rPr>
          <w:rFonts w:ascii="Open Sans" w:hAnsi="Open Sans" w:cs="Open Sans"/>
          <w:sz w:val="22"/>
          <w:szCs w:val="22"/>
          <w:lang w:val="id-ID"/>
        </w:rPr>
        <w:sectPr w:rsidR="00201221" w:rsidRPr="00F62358" w:rsidSect="004E19AD">
          <w:type w:val="continuous"/>
          <w:pgSz w:w="11900" w:h="16840" w:code="9"/>
          <w:pgMar w:top="1440" w:right="1440" w:bottom="1440" w:left="1440" w:header="567" w:footer="567" w:gutter="0"/>
          <w:cols w:space="720"/>
          <w:docGrid w:linePitch="360"/>
          <w15:footnoteColumns w:val="1"/>
        </w:sectPr>
      </w:pPr>
      <w:bookmarkStart w:id="148" w:name="_Toc90883728"/>
    </w:p>
    <w:p w14:paraId="2BB08C6A" w14:textId="307B622D" w:rsidR="00201221" w:rsidRPr="00F62358" w:rsidRDefault="00896487" w:rsidP="00896487">
      <w:pPr>
        <w:pStyle w:val="Caption"/>
        <w:rPr>
          <w:lang w:val="id-ID"/>
        </w:rPr>
      </w:pPr>
      <w:bookmarkStart w:id="149" w:name="_Ref99142553"/>
      <w:bookmarkStart w:id="150" w:name="_Toc99140122"/>
      <w:bookmarkStart w:id="151" w:name="_Toc99140951"/>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30</w:t>
      </w:r>
      <w:r w:rsidRPr="00F62358">
        <w:rPr>
          <w:lang w:val="id-ID"/>
        </w:rPr>
        <w:fldChar w:fldCharType="end"/>
      </w:r>
      <w:bookmarkEnd w:id="149"/>
      <w:r w:rsidRPr="00F62358">
        <w:rPr>
          <w:lang w:val="id-ID"/>
        </w:rPr>
        <w:t>: Penerima Manfaat Program Perlindungan Sosial Pemerintah Berdasarkan Tingkat Pendapatan (Maret-Juni 2020)</w:t>
      </w:r>
      <w:bookmarkEnd w:id="150"/>
      <w:bookmarkEnd w:id="151"/>
      <w:r w:rsidR="00201221" w:rsidRPr="00F62358">
        <w:rPr>
          <w:lang w:val="id-ID"/>
        </w:rPr>
        <w:t xml:space="preserve"> </w:t>
      </w:r>
      <w:bookmarkEnd w:id="148"/>
    </w:p>
    <w:p w14:paraId="2F078790" w14:textId="0A1EA11A" w:rsidR="00201221" w:rsidRPr="00F62358" w:rsidRDefault="00201221" w:rsidP="00226EA4">
      <w:pPr>
        <w:pStyle w:val="BodyText"/>
        <w:jc w:val="center"/>
        <w:rPr>
          <w:rFonts w:cs="Open Sans"/>
          <w:szCs w:val="22"/>
          <w:lang w:val="id-ID"/>
        </w:rPr>
      </w:pPr>
      <w:r w:rsidRPr="00F62358">
        <w:rPr>
          <w:rFonts w:cs="Open Sans"/>
          <w:noProof/>
          <w:szCs w:val="22"/>
          <w:lang w:val="id-ID"/>
        </w:rPr>
        <w:drawing>
          <wp:inline distT="0" distB="0" distL="0" distR="0" wp14:anchorId="3A17F500" wp14:editId="3AFD2014">
            <wp:extent cx="3796145" cy="2669404"/>
            <wp:effectExtent l="0" t="0" r="0" b="0"/>
            <wp:docPr id="192" name="Picture 192" descr="P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352#yIS1"/>
                    <pic:cNvPicPr/>
                  </pic:nvPicPr>
                  <pic:blipFill>
                    <a:blip r:embed="rId52" cstate="print">
                      <a:extLst>
                        <a:ext uri="{28A0092B-C50C-407E-A947-70E740481C1C}">
                          <a14:useLocalDpi xmlns:a14="http://schemas.microsoft.com/office/drawing/2010/main" val="0"/>
                        </a:ext>
                      </a:extLst>
                    </a:blip>
                    <a:srcRect l="1609" r="1609"/>
                    <a:stretch>
                      <a:fillRect/>
                    </a:stretch>
                  </pic:blipFill>
                  <pic:spPr bwMode="auto">
                    <a:xfrm>
                      <a:off x="0" y="0"/>
                      <a:ext cx="3800876" cy="2672731"/>
                    </a:xfrm>
                    <a:prstGeom prst="rect">
                      <a:avLst/>
                    </a:prstGeom>
                    <a:ln>
                      <a:noFill/>
                    </a:ln>
                    <a:extLst>
                      <a:ext uri="{53640926-AAD7-44D8-BBD7-CCE9431645EC}">
                        <a14:shadowObscured xmlns:a14="http://schemas.microsoft.com/office/drawing/2010/main"/>
                      </a:ext>
                    </a:extLst>
                  </pic:spPr>
                </pic:pic>
              </a:graphicData>
            </a:graphic>
          </wp:inline>
        </w:drawing>
      </w:r>
    </w:p>
    <w:p w14:paraId="4EE87CF9" w14:textId="402CF7C6" w:rsidR="00201221" w:rsidRPr="00F62358" w:rsidRDefault="00896487" w:rsidP="00896487">
      <w:pPr>
        <w:pStyle w:val="Caption"/>
        <w:rPr>
          <w:lang w:val="id-ID"/>
        </w:rPr>
      </w:pPr>
      <w:bookmarkStart w:id="152" w:name="_Toc99140123"/>
      <w:bookmarkStart w:id="153" w:name="_Toc99140952"/>
      <w:bookmarkStart w:id="154" w:name="_Toc90883729"/>
      <w:r w:rsidRPr="00F62358">
        <w:rPr>
          <w:lang w:val="id-ID"/>
        </w:rPr>
        <w:t xml:space="preserve">Gambar </w:t>
      </w:r>
      <w:r w:rsidRPr="00F62358">
        <w:rPr>
          <w:lang w:val="id-ID"/>
        </w:rPr>
        <w:fldChar w:fldCharType="begin"/>
      </w:r>
      <w:r w:rsidRPr="00F62358">
        <w:rPr>
          <w:lang w:val="id-ID"/>
        </w:rPr>
        <w:instrText xml:space="preserve"> SEQ Gambar \* ARABIC </w:instrText>
      </w:r>
      <w:r w:rsidRPr="00F62358">
        <w:rPr>
          <w:lang w:val="id-ID"/>
        </w:rPr>
        <w:fldChar w:fldCharType="separate"/>
      </w:r>
      <w:r w:rsidR="003C6858">
        <w:rPr>
          <w:noProof/>
          <w:lang w:val="id-ID"/>
        </w:rPr>
        <w:t>31</w:t>
      </w:r>
      <w:r w:rsidRPr="00F62358">
        <w:rPr>
          <w:lang w:val="id-ID"/>
        </w:rPr>
        <w:fldChar w:fldCharType="end"/>
      </w:r>
      <w:r w:rsidRPr="00F62358">
        <w:rPr>
          <w:lang w:val="id-ID"/>
        </w:rPr>
        <w:t>: Proporsi Pekerja Dengan/Tanpa Perlindungan Sosial (Berdasarkan Perubahan Pendapatan)</w:t>
      </w:r>
      <w:bookmarkEnd w:id="152"/>
      <w:bookmarkEnd w:id="153"/>
      <w:r w:rsidR="00201221" w:rsidRPr="00F62358">
        <w:rPr>
          <w:lang w:val="id-ID"/>
        </w:rPr>
        <w:t xml:space="preserve"> </w:t>
      </w:r>
      <w:bookmarkEnd w:id="154"/>
    </w:p>
    <w:p w14:paraId="68A98A02" w14:textId="77777777" w:rsidR="00201221" w:rsidRPr="00F62358" w:rsidRDefault="00201221" w:rsidP="00552132">
      <w:pPr>
        <w:pStyle w:val="BodyText"/>
        <w:jc w:val="center"/>
        <w:rPr>
          <w:rFonts w:cs="Open Sans"/>
          <w:szCs w:val="22"/>
          <w:lang w:val="id-ID"/>
        </w:rPr>
      </w:pPr>
      <w:r w:rsidRPr="00F62358">
        <w:rPr>
          <w:rFonts w:cs="Open Sans"/>
          <w:noProof/>
          <w:szCs w:val="22"/>
          <w:lang w:val="id-ID"/>
        </w:rPr>
        <w:drawing>
          <wp:inline distT="0" distB="0" distL="0" distR="0" wp14:anchorId="6F06188B" wp14:editId="34B1F1AC">
            <wp:extent cx="4128654" cy="2576664"/>
            <wp:effectExtent l="0" t="0" r="5715" b="0"/>
            <wp:docPr id="193" name="Picture 193" descr="P3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354#yIS1"/>
                    <pic:cNvPicPr/>
                  </pic:nvPicPr>
                  <pic:blipFill>
                    <a:blip r:embed="rId53" cstate="print">
                      <a:extLst>
                        <a:ext uri="{28A0092B-C50C-407E-A947-70E740481C1C}">
                          <a14:useLocalDpi xmlns:a14="http://schemas.microsoft.com/office/drawing/2010/main" val="0"/>
                        </a:ext>
                      </a:extLst>
                    </a:blip>
                    <a:srcRect t="2264" b="2264"/>
                    <a:stretch>
                      <a:fillRect/>
                    </a:stretch>
                  </pic:blipFill>
                  <pic:spPr bwMode="auto">
                    <a:xfrm>
                      <a:off x="0" y="0"/>
                      <a:ext cx="4150680" cy="2590411"/>
                    </a:xfrm>
                    <a:prstGeom prst="rect">
                      <a:avLst/>
                    </a:prstGeom>
                    <a:ln>
                      <a:noFill/>
                    </a:ln>
                    <a:extLst>
                      <a:ext uri="{53640926-AAD7-44D8-BBD7-CCE9431645EC}">
                        <a14:shadowObscured xmlns:a14="http://schemas.microsoft.com/office/drawing/2010/main"/>
                      </a:ext>
                    </a:extLst>
                  </pic:spPr>
                </pic:pic>
              </a:graphicData>
            </a:graphic>
          </wp:inline>
        </w:drawing>
      </w:r>
    </w:p>
    <w:p w14:paraId="28614D0C" w14:textId="78095F3C" w:rsidR="00A04F6A" w:rsidRPr="00F62358" w:rsidRDefault="00A04F6A" w:rsidP="00A04F6A">
      <w:pPr>
        <w:pStyle w:val="BodyText"/>
        <w:rPr>
          <w:rFonts w:cs="Open Sans"/>
          <w:szCs w:val="22"/>
          <w:lang w:val="id-ID"/>
        </w:rPr>
      </w:pPr>
      <w:r w:rsidRPr="00F62358">
        <w:rPr>
          <w:rFonts w:cs="Open Sans"/>
          <w:szCs w:val="22"/>
          <w:lang w:val="id-ID"/>
        </w:rPr>
        <w:t xml:space="preserve">Ketika penerima manfaat mengalami pemotongan manfaat, mereka sangat jarang mengajukan pengaduan melalui jalur resmi. Tiga puluh enam responden, atau lebih dari tiga persen dari mereka yang menerima program perlindungan sosial (baik bantuan tunai maupun bantuan pangan), menerima lebih rendah dari jumlah bantuan resmi. Beberapa </w:t>
      </w:r>
      <w:r w:rsidRPr="00F62358">
        <w:rPr>
          <w:rFonts w:cs="Open Sans"/>
          <w:szCs w:val="22"/>
          <w:lang w:val="id-ID"/>
        </w:rPr>
        <w:lastRenderedPageBreak/>
        <w:t xml:space="preserve">dari mereka menyatakan bahwa nilai atau kualitas (terutama bantuan pangan) yang diterima lebih rendah dari yang tercantum dalam program. Kelompok lain harus membayar biaya pada saat pencairan untuk “biaya transportasi atau logistik”; “biaya penyelenggara”; “biaya admin” atau biaya untuk meminta orang lain menarik manfaat atas nama mereka. Hampir semua responden tersebut tidak melakukan apa-apa terhadap keadaan tersebut meskipun ada yang kaget atau sangat kecewa. Hanya satu responden yang secara resmi melaporkan penyimpangan tersebut kepada tokoh masyarakat (ketua RT).  </w:t>
      </w:r>
    </w:p>
    <w:p w14:paraId="1A977982" w14:textId="77777777" w:rsidR="00A04F6A" w:rsidRPr="00F62358" w:rsidRDefault="00A04F6A" w:rsidP="00A04F6A">
      <w:pPr>
        <w:pStyle w:val="BodyText"/>
        <w:rPr>
          <w:rFonts w:cs="Open Sans"/>
          <w:szCs w:val="22"/>
          <w:lang w:val="id-ID"/>
        </w:rPr>
      </w:pPr>
    </w:p>
    <w:p w14:paraId="484D92C1" w14:textId="77777777" w:rsidR="00894046" w:rsidRPr="00F62358" w:rsidRDefault="00894046" w:rsidP="00A04F6A">
      <w:pPr>
        <w:pStyle w:val="Heading1"/>
        <w:rPr>
          <w:lang w:val="id-ID"/>
        </w:rPr>
        <w:sectPr w:rsidR="00894046" w:rsidRPr="00F62358" w:rsidSect="004E19AD">
          <w:type w:val="continuous"/>
          <w:pgSz w:w="11900" w:h="16840" w:code="9"/>
          <w:pgMar w:top="1440" w:right="1440" w:bottom="1440" w:left="1440" w:header="567" w:footer="567" w:gutter="0"/>
          <w:cols w:space="720"/>
          <w:docGrid w:linePitch="360"/>
        </w:sectPr>
      </w:pPr>
      <w:bookmarkStart w:id="155" w:name="_Toc99140495"/>
    </w:p>
    <w:p w14:paraId="257039ED" w14:textId="77777777" w:rsidR="00A04F6A" w:rsidRPr="00F62358" w:rsidRDefault="00A04F6A" w:rsidP="00A04F6A">
      <w:pPr>
        <w:pStyle w:val="Heading1"/>
        <w:rPr>
          <w:rFonts w:ascii="Open Sans" w:hAnsi="Open Sans" w:cs="Open Sans"/>
          <w:sz w:val="22"/>
          <w:szCs w:val="22"/>
          <w:lang w:val="id-ID"/>
        </w:rPr>
      </w:pPr>
      <w:bookmarkStart w:id="156" w:name="_Toc100514263"/>
      <w:r w:rsidRPr="00F62358">
        <w:rPr>
          <w:lang w:val="id-ID"/>
        </w:rPr>
        <w:lastRenderedPageBreak/>
        <w:t>Kesimpulan</w:t>
      </w:r>
      <w:bookmarkEnd w:id="155"/>
      <w:bookmarkEnd w:id="156"/>
      <w:r w:rsidRPr="00F62358">
        <w:rPr>
          <w:lang w:val="id-ID"/>
        </w:rPr>
        <w:t xml:space="preserve"> </w:t>
      </w:r>
    </w:p>
    <w:p w14:paraId="5D6B0A9E" w14:textId="77777777" w:rsidR="00A04F6A" w:rsidRPr="00F62358" w:rsidRDefault="00A04F6A" w:rsidP="00A04F6A">
      <w:pPr>
        <w:pStyle w:val="BodyText"/>
        <w:rPr>
          <w:rFonts w:cs="Open Sans"/>
          <w:szCs w:val="22"/>
          <w:lang w:val="id-ID"/>
        </w:rPr>
      </w:pPr>
    </w:p>
    <w:p w14:paraId="6E834136" w14:textId="77777777" w:rsidR="00A04F6A" w:rsidRPr="00F62358" w:rsidRDefault="00A04F6A" w:rsidP="00A04F6A">
      <w:pPr>
        <w:pStyle w:val="BodyText"/>
        <w:rPr>
          <w:rFonts w:cs="Open Sans"/>
          <w:szCs w:val="22"/>
          <w:lang w:val="id-ID"/>
        </w:rPr>
        <w:sectPr w:rsidR="00A04F6A" w:rsidRPr="00F62358" w:rsidSect="004E19AD">
          <w:pgSz w:w="11900" w:h="16840" w:code="9"/>
          <w:pgMar w:top="1440" w:right="1440" w:bottom="1440" w:left="1440" w:header="567" w:footer="567" w:gutter="0"/>
          <w:cols w:space="720"/>
          <w:docGrid w:linePitch="360"/>
        </w:sectPr>
      </w:pPr>
    </w:p>
    <w:p w14:paraId="3C69B173" w14:textId="77777777" w:rsidR="00A04F6A" w:rsidRPr="00F62358" w:rsidRDefault="00A04F6A" w:rsidP="00A04F6A">
      <w:pPr>
        <w:pStyle w:val="BodyText"/>
        <w:rPr>
          <w:rFonts w:cs="Open Sans"/>
          <w:szCs w:val="22"/>
          <w:lang w:val="id-ID"/>
        </w:rPr>
      </w:pPr>
      <w:r w:rsidRPr="00F62358">
        <w:rPr>
          <w:rFonts w:cs="Open Sans"/>
          <w:szCs w:val="22"/>
          <w:lang w:val="id-ID"/>
        </w:rPr>
        <w:t>Sebagian besar penyandang disabilitas bekerja di sektor informal dan mengalami penurunan pendapatan yang signifikan sejak pandemi. Sebagian besar responden bekerja sebagai pekerja lepas dan menjalankan usaha kecil. Peluang menghasilkan pendapatan ini sangat terpengaruh selama tahun lalu, yang mengakibatkan sekitar 37 persen responden mengalami penurunan pendapatan yang signifikan.</w:t>
      </w:r>
    </w:p>
    <w:p w14:paraId="3DC953EE" w14:textId="77777777" w:rsidR="00A04F6A" w:rsidRPr="00F62358" w:rsidRDefault="00A04F6A" w:rsidP="00A04F6A">
      <w:pPr>
        <w:pStyle w:val="BodyText"/>
        <w:rPr>
          <w:rFonts w:cs="Open Sans"/>
          <w:szCs w:val="22"/>
          <w:lang w:val="id-ID"/>
        </w:rPr>
      </w:pPr>
      <w:r w:rsidRPr="00F62358">
        <w:rPr>
          <w:rFonts w:cs="Open Sans"/>
          <w:szCs w:val="22"/>
          <w:lang w:val="id-ID"/>
        </w:rPr>
        <w:t>Penurunan ekonomi ini menyebabkan 86 persen responden mengalami kesulitan dalam membeli kebutuhan dasar. Kondisi ini menyoroti peran penting perlindungan sosial dalam memungkinkan penyandang disabilitas menstabilkan konsumsi mereka dan menghindari metode penanganan krisis yang riskan, seperti menarik tabungan dan mengurangi konsumsi makanan.</w:t>
      </w:r>
    </w:p>
    <w:p w14:paraId="0AED8FEC" w14:textId="6303C0BD" w:rsidR="00A04F6A" w:rsidRPr="00F62358" w:rsidRDefault="00A04F6A" w:rsidP="00A04F6A">
      <w:pPr>
        <w:pStyle w:val="BodyText"/>
        <w:rPr>
          <w:lang w:val="id-ID"/>
        </w:rPr>
        <w:sectPr w:rsidR="00A04F6A" w:rsidRPr="00F62358" w:rsidSect="004E19AD">
          <w:type w:val="continuous"/>
          <w:pgSz w:w="11900" w:h="16840" w:code="9"/>
          <w:pgMar w:top="1440" w:right="1440" w:bottom="1440" w:left="1440" w:header="567" w:footer="567" w:gutter="0"/>
          <w:cols w:space="720"/>
          <w:docGrid w:linePitch="360"/>
          <w15:footnoteColumns w:val="1"/>
        </w:sectPr>
      </w:pPr>
    </w:p>
    <w:p w14:paraId="006E0470" w14:textId="3672749A" w:rsidR="00A4600E" w:rsidRPr="00F62358" w:rsidRDefault="00A4600E" w:rsidP="00A4600E">
      <w:pPr>
        <w:pStyle w:val="BodyText"/>
        <w:rPr>
          <w:rFonts w:cs="Open Sans"/>
          <w:szCs w:val="22"/>
          <w:lang w:val="id-ID"/>
        </w:rPr>
      </w:pPr>
      <w:bookmarkStart w:id="157" w:name="_Toc90883738"/>
      <w:r w:rsidRPr="00F62358">
        <w:rPr>
          <w:rFonts w:cs="Open Sans"/>
          <w:szCs w:val="22"/>
          <w:lang w:val="id-ID"/>
        </w:rPr>
        <w:t>Keterbatasan akses terhadap layanan kesehatan, alat bantu, dan pendamping disabilitas menjadi tantangan yang cukup besar bagi responden selama masa pandemi. Penutupan fasilitas kesehatan, pembatasan jarak sosial, dan berkurangnya pendapatan telah membuat akses ke layanan dukungan kesehatan utama semakin sulit bagi penyandang disabilitas.</w:t>
      </w:r>
      <w:r w:rsidR="000F2103">
        <w:rPr>
          <w:rFonts w:cs="Open Sans"/>
          <w:szCs w:val="22"/>
        </w:rPr>
        <w:t xml:space="preserve"> </w:t>
      </w:r>
      <w:r w:rsidRPr="00F62358">
        <w:rPr>
          <w:rFonts w:cs="Open Sans"/>
          <w:szCs w:val="22"/>
          <w:lang w:val="id-ID"/>
        </w:rPr>
        <w:t>Pembelajaran online (karena penutupan sekolah) terbukti sangat menantang bagi sebagian besar responden pelajar. Siswa penyandang disabilitas ganda, disabilitas intelektual, dan disabilitas pendengaran mengalami kesulitan terbesar. Mereka mengaitkan hal ini dengan akses terbatas ke perangkat teknologi/internet, buku dan bahan belajar lainnya, dan kesulitan untuk memahami presentasi guru.</w:t>
      </w:r>
    </w:p>
    <w:p w14:paraId="17ACE3E1" w14:textId="77777777" w:rsidR="00A4600E" w:rsidRPr="00F62358" w:rsidRDefault="00A4600E" w:rsidP="00A4600E">
      <w:pPr>
        <w:pStyle w:val="BodyText"/>
        <w:rPr>
          <w:rFonts w:cs="Open Sans"/>
          <w:szCs w:val="22"/>
          <w:lang w:val="id-ID"/>
        </w:rPr>
      </w:pPr>
      <w:r w:rsidRPr="00F62358">
        <w:rPr>
          <w:rFonts w:cs="Open Sans"/>
          <w:szCs w:val="22"/>
          <w:lang w:val="id-ID"/>
        </w:rPr>
        <w:t>Cakupan perlindungan sosial bagi penyandang disabilitas meningkat signifikan dengan diterapkannya program percepatan ekonomi nasional respon COVID-19. Sejak pandemi, 48 persen responden mendapat manfaat dari setidaknya salah satu program perlindungan sosial utama pemerintah (dibandingkan dengan hanya 28 persen sebelum pandemi). Program dengan cakupan tertinggi bagi penyandang disabilitas termasuk BST (12 persen), subsidi listrik (11 persen) dan Program Sembako (10,3 persen). Namun, cakupan program perlindungan sosial utama lainnya (seperti PKH dan ASPD) menurun atau stagnan selama periode pandemi.</w:t>
      </w:r>
    </w:p>
    <w:p w14:paraId="76265548" w14:textId="416D9BDC" w:rsidR="00A4600E" w:rsidRPr="00F62358" w:rsidRDefault="00A4600E" w:rsidP="00A4600E">
      <w:pPr>
        <w:pStyle w:val="BodyText"/>
        <w:rPr>
          <w:rFonts w:cs="Open Sans"/>
          <w:szCs w:val="22"/>
          <w:lang w:val="id-ID"/>
        </w:rPr>
      </w:pPr>
      <w:r w:rsidRPr="00F62358">
        <w:rPr>
          <w:rFonts w:cs="Open Sans"/>
          <w:szCs w:val="22"/>
          <w:lang w:val="id-ID"/>
        </w:rPr>
        <w:t>Program perlindungan sosial utama lebih mungkin diterima oleh responden yang mengalami kehilangan pekerjaan, serta mereka yang mengalami penurunan pendapatan yang signifikan (masing-masing 76 persen dan 68 persen). Sepertiga (32 persen) pekerja yang mengalami penurunan ekonomi selama periode pandemi tidak mendapat akses dan manfaat dari program perlindungan sosial apa pun.</w:t>
      </w:r>
      <w:r w:rsidR="000F2103">
        <w:rPr>
          <w:rFonts w:cs="Open Sans"/>
          <w:szCs w:val="22"/>
        </w:rPr>
        <w:t xml:space="preserve"> </w:t>
      </w:r>
      <w:r w:rsidRPr="00F62358">
        <w:rPr>
          <w:rFonts w:cs="Open Sans"/>
          <w:szCs w:val="22"/>
          <w:lang w:val="id-ID"/>
        </w:rPr>
        <w:t>Sistem pengaduan untuk skema perlindungan sosial juga sebagian besar tidak memadai. Tiga persen responden mengaku telah dibayar lebih rendah dari jumlah uang yang seharusnya diterima atau menerima bantuan barang dengan kualitas di bawah standar tetapi tidak mengajukan keluhan resmi.</w:t>
      </w:r>
    </w:p>
    <w:p w14:paraId="22060F91" w14:textId="77777777" w:rsidR="00894046" w:rsidRPr="00F62358" w:rsidRDefault="00894046" w:rsidP="00495C39">
      <w:pPr>
        <w:pStyle w:val="Heading1"/>
        <w:spacing w:line="276" w:lineRule="auto"/>
        <w:rPr>
          <w:lang w:val="id-ID"/>
        </w:rPr>
        <w:sectPr w:rsidR="00894046" w:rsidRPr="00F62358" w:rsidSect="004E19AD">
          <w:type w:val="continuous"/>
          <w:pgSz w:w="11900" w:h="16840" w:code="9"/>
          <w:pgMar w:top="1440" w:right="1440" w:bottom="1440" w:left="1440" w:header="567" w:footer="567" w:gutter="0"/>
          <w:cols w:space="720"/>
          <w:docGrid w:linePitch="360"/>
          <w15:footnoteColumns w:val="1"/>
        </w:sectPr>
      </w:pPr>
      <w:bookmarkStart w:id="158" w:name="_Toc90883739"/>
      <w:bookmarkStart w:id="159" w:name="_Toc99140496"/>
    </w:p>
    <w:p w14:paraId="73953C9F" w14:textId="407AC4BD" w:rsidR="00A4600E" w:rsidRPr="00F62358" w:rsidRDefault="00A4600E" w:rsidP="00495C39">
      <w:pPr>
        <w:pStyle w:val="Heading1"/>
        <w:spacing w:line="276" w:lineRule="auto"/>
        <w:rPr>
          <w:lang w:val="id-ID"/>
        </w:rPr>
      </w:pPr>
      <w:bookmarkStart w:id="160" w:name="_Toc100514264"/>
      <w:r w:rsidRPr="00F62358">
        <w:rPr>
          <w:lang w:val="id-ID"/>
        </w:rPr>
        <w:lastRenderedPageBreak/>
        <w:t>Rekomendasi</w:t>
      </w:r>
      <w:bookmarkEnd w:id="158"/>
      <w:bookmarkEnd w:id="159"/>
      <w:bookmarkEnd w:id="160"/>
    </w:p>
    <w:p w14:paraId="786E4C7D" w14:textId="77777777" w:rsidR="00495C39" w:rsidRPr="00F62358" w:rsidRDefault="00495C39" w:rsidP="00A4600E">
      <w:pPr>
        <w:pStyle w:val="BodyText"/>
        <w:rPr>
          <w:rFonts w:cs="Open Sans"/>
          <w:szCs w:val="22"/>
          <w:lang w:val="id-ID"/>
        </w:rPr>
      </w:pPr>
    </w:p>
    <w:p w14:paraId="4ED95907" w14:textId="28A5B71B" w:rsidR="00A4600E" w:rsidRPr="00F62358" w:rsidRDefault="00A4600E" w:rsidP="00A4600E">
      <w:pPr>
        <w:pStyle w:val="BodyText"/>
        <w:rPr>
          <w:rFonts w:cs="Open Sans"/>
          <w:szCs w:val="22"/>
          <w:lang w:val="id-ID"/>
        </w:rPr>
      </w:pPr>
      <w:r w:rsidRPr="00F62358">
        <w:rPr>
          <w:rFonts w:cs="Open Sans"/>
          <w:szCs w:val="22"/>
          <w:lang w:val="id-ID"/>
        </w:rPr>
        <w:t>Rekomendasi berikut diambil dari pembelajaran yang diperoleh dalam penelitian ini dan dua penelitian sebelumnya dalam rangkaian penelitian yang sama (lihat Satriana, 2020 dan Satriana et al, 2021).</w:t>
      </w:r>
    </w:p>
    <w:p w14:paraId="7A69E155" w14:textId="4AF67D3A" w:rsidR="00A04F6A" w:rsidRPr="00F62358" w:rsidRDefault="00A4600E" w:rsidP="00A04F6A">
      <w:pPr>
        <w:pStyle w:val="Crossheading0"/>
        <w:rPr>
          <w:b/>
          <w:bCs/>
          <w:lang w:val="id-ID"/>
        </w:rPr>
      </w:pPr>
      <w:r w:rsidRPr="00F62358">
        <w:rPr>
          <w:b/>
          <w:bCs/>
          <w:lang w:val="id-ID"/>
        </w:rPr>
        <w:t>Rekomendasi 1: Memperkuat akses pekerjaan formal dan pelatihan keterampilan bagi penyandang disabilitas</w:t>
      </w:r>
    </w:p>
    <w:p w14:paraId="44B0BB65" w14:textId="77777777" w:rsidR="00A4600E" w:rsidRPr="00F62358" w:rsidRDefault="00A4600E" w:rsidP="00A4600E">
      <w:pPr>
        <w:pStyle w:val="BodyText"/>
        <w:rPr>
          <w:rFonts w:cs="Open Sans"/>
          <w:szCs w:val="22"/>
          <w:lang w:val="id-ID"/>
        </w:rPr>
      </w:pPr>
      <w:r w:rsidRPr="00F62358">
        <w:rPr>
          <w:rFonts w:cs="Open Sans"/>
          <w:szCs w:val="22"/>
          <w:lang w:val="id-ID"/>
        </w:rPr>
        <w:t>Mengingat sifat pekerjaan informal yang rentan, dibutuhkan langkah-langkah kebijakan untuk meningkatkan akses penyandang disabilitas ke pekerjaan sektor formal. Menyediakan akses yang memadai ke pelatihan keterampilan (dengan manfaat tunai sebagai kompensasi waktu yang sudah mereka berikan dalam memperoleh keterampilan baru) dengan sertifikasi sangat dibutuhkan untuk membantu mereka dapat kembali masuk ke dalam sektor ekonomi pasca-COVID-19.</w:t>
      </w:r>
    </w:p>
    <w:p w14:paraId="4B11F439" w14:textId="77777777" w:rsidR="00A4600E" w:rsidRPr="00F62358" w:rsidRDefault="00A4600E" w:rsidP="0078314A">
      <w:pPr>
        <w:pStyle w:val="Crossheading0"/>
        <w:rPr>
          <w:b/>
          <w:bCs/>
          <w:lang w:val="id-ID"/>
        </w:rPr>
      </w:pPr>
      <w:r w:rsidRPr="00F62358">
        <w:rPr>
          <w:b/>
          <w:bCs/>
          <w:lang w:val="id-ID"/>
        </w:rPr>
        <w:t>Rekomendasi 2: Meningkatkan rehabilitasi berbasis masyarakat (CBR) untuk meningkatkan akses pelayanan kesehatan, dan akses alat bantu melalui skema Jaminan Kesehatan Nasional (JKN)</w:t>
      </w:r>
    </w:p>
    <w:p w14:paraId="0AD31A15" w14:textId="77777777" w:rsidR="00A4600E" w:rsidRPr="00F62358" w:rsidRDefault="00A4600E" w:rsidP="00A4600E">
      <w:pPr>
        <w:pStyle w:val="BodyText"/>
        <w:rPr>
          <w:rFonts w:cs="Open Sans"/>
          <w:szCs w:val="22"/>
          <w:lang w:val="id-ID"/>
        </w:rPr>
      </w:pPr>
      <w:r w:rsidRPr="00F62358">
        <w:rPr>
          <w:rFonts w:cs="Open Sans"/>
          <w:szCs w:val="22"/>
          <w:lang w:val="id-ID"/>
        </w:rPr>
        <w:t>Mengingat terhentinya akses perawatan kesehatan karena pandemi, sangat penting untuk belajar dari model CBR agar secara progresif mengembangkan berbagai layanan rehabilitasi dengan memberikan dukungan di tingkat masyarakat secara fleksibel dan responsif. Dengan CBR yang berfungsi, institusi perawatan kesehatan dapat lebih berperan sebagai pusat sumber daya daripada penyedia layanan primer. Selain itu, akses terhadap terapi dan alat bantu harus dapat diakses lebih mudah dalam paket JKN, termasuk dengan mengurangi persyaratan berbagi biaya (</w:t>
      </w:r>
      <w:r w:rsidRPr="00F62358">
        <w:rPr>
          <w:rFonts w:cs="Open Sans"/>
          <w:i/>
          <w:iCs/>
          <w:szCs w:val="22"/>
          <w:lang w:val="id-ID"/>
        </w:rPr>
        <w:t>cost-sharing</w:t>
      </w:r>
      <w:r w:rsidRPr="00F62358">
        <w:rPr>
          <w:rFonts w:cs="Open Sans"/>
          <w:szCs w:val="22"/>
          <w:lang w:val="id-ID"/>
        </w:rPr>
        <w:t>).</w:t>
      </w:r>
    </w:p>
    <w:p w14:paraId="74215F17" w14:textId="77777777" w:rsidR="00383691" w:rsidRPr="00F62358" w:rsidRDefault="00383691" w:rsidP="00383691">
      <w:pPr>
        <w:pStyle w:val="Crossheading0"/>
        <w:rPr>
          <w:b/>
          <w:bCs/>
          <w:lang w:val="id-ID"/>
        </w:rPr>
      </w:pPr>
      <w:r w:rsidRPr="00F62358">
        <w:rPr>
          <w:b/>
          <w:bCs/>
          <w:lang w:val="id-ID"/>
        </w:rPr>
        <w:t>Rekomendasi 3: Mengatasi hambatan pembelajaran jarak jauh bagi siswa disabilitas</w:t>
      </w:r>
    </w:p>
    <w:p w14:paraId="4756482D" w14:textId="77777777" w:rsidR="00383691" w:rsidRPr="00F62358" w:rsidRDefault="00383691" w:rsidP="00383691">
      <w:pPr>
        <w:pStyle w:val="BodyText"/>
        <w:rPr>
          <w:rFonts w:cs="Open Sans"/>
          <w:szCs w:val="22"/>
          <w:lang w:val="id-ID"/>
        </w:rPr>
      </w:pPr>
      <w:r w:rsidRPr="00F62358">
        <w:rPr>
          <w:rFonts w:cs="Open Sans"/>
          <w:szCs w:val="22"/>
          <w:lang w:val="id-ID"/>
        </w:rPr>
        <w:t>Sejalan dengan kebijakan Kementerian Pendidikan dan Kebudayaan Nasional, semua guru harus menerima pelatihan dan panduan yang jelas tentang bagaimana mendukung siswa penyandang disabilitas dalam pembelajaran jarak jauh. Kementerian juga harus memastikan, setidaknya, ketersediaan data internet, teknologi yang dapat diakses (misalnya, aplikasi pembelajaran yang dapat diakses untuk berbagai ragam disabilitas), serta dukungan psikososial dalam konteks pembelajaran jarak jauh.</w:t>
      </w:r>
    </w:p>
    <w:p w14:paraId="37545165" w14:textId="77777777" w:rsidR="00383691" w:rsidRPr="00F62358" w:rsidRDefault="00383691" w:rsidP="00383691">
      <w:pPr>
        <w:pStyle w:val="Crossheading0"/>
        <w:rPr>
          <w:b/>
          <w:bCs/>
          <w:lang w:val="id-ID"/>
        </w:rPr>
      </w:pPr>
      <w:r w:rsidRPr="00F62358">
        <w:rPr>
          <w:b/>
          <w:bCs/>
          <w:lang w:val="id-ID"/>
        </w:rPr>
        <w:t>Rekomendasi 4: Memperkuat sistem perlindungan sosial (terutama akses ke program bantuan tunai) bagi penyandang disabilitas</w:t>
      </w:r>
    </w:p>
    <w:p w14:paraId="38C3602A" w14:textId="77777777" w:rsidR="00383691" w:rsidRPr="00F62358" w:rsidRDefault="00383691" w:rsidP="00383691">
      <w:pPr>
        <w:pStyle w:val="BodyText"/>
        <w:rPr>
          <w:rFonts w:cs="Open Sans"/>
          <w:szCs w:val="22"/>
          <w:lang w:val="id-ID"/>
        </w:rPr>
      </w:pPr>
      <w:r w:rsidRPr="00F62358">
        <w:rPr>
          <w:rFonts w:cs="Open Sans"/>
          <w:szCs w:val="22"/>
          <w:lang w:val="id-ID"/>
        </w:rPr>
        <w:t>Penurunan ekonomi yang dihadapi responden secara signifikan selama pandemi menyoroti perlunya peningkatan akses ke perlindungan sosial bagi penyandang disabilitas. Hal ini dapat dicapai melalui berbagai strategi:</w:t>
      </w:r>
    </w:p>
    <w:p w14:paraId="3A4D083F" w14:textId="77777777" w:rsidR="00383691" w:rsidRPr="00F62358" w:rsidRDefault="00383691" w:rsidP="00383691">
      <w:pPr>
        <w:pStyle w:val="ListBullet"/>
        <w:spacing w:line="276" w:lineRule="auto"/>
        <w:ind w:left="340" w:hanging="340"/>
        <w:rPr>
          <w:rFonts w:cs="Open Sans"/>
          <w:szCs w:val="22"/>
          <w:lang w:val="id-ID"/>
        </w:rPr>
      </w:pPr>
      <w:r w:rsidRPr="00F62358">
        <w:rPr>
          <w:rFonts w:cs="Open Sans"/>
          <w:szCs w:val="22"/>
          <w:lang w:val="id-ID"/>
        </w:rPr>
        <w:lastRenderedPageBreak/>
        <w:t>Tingkatkan nilai manfaat dan cakupan penerima manfaat untuk program nasional seperti ASPD dan PKH. Untuk ASPD dibutuhkan pengembalian ke nilai manfaat 2019 sebesar Rp 3,6 juta per tahun. Untuk PKH, perluasan cakupan penyandang disabilitas dapat dicapai dengan menghilangkan batasan program hanya satu penyandang disabilitas per rumah tangga yang berhak menjadi penerima manfaat.</w:t>
      </w:r>
    </w:p>
    <w:p w14:paraId="38421C53" w14:textId="77777777" w:rsidR="00383691" w:rsidRPr="00F62358" w:rsidRDefault="00383691" w:rsidP="00383691">
      <w:pPr>
        <w:pStyle w:val="ListBullet"/>
        <w:spacing w:line="276" w:lineRule="auto"/>
        <w:ind w:left="340" w:hanging="340"/>
        <w:rPr>
          <w:rFonts w:cs="Open Sans"/>
          <w:szCs w:val="22"/>
          <w:lang w:val="id-ID"/>
        </w:rPr>
      </w:pPr>
      <w:r w:rsidRPr="00F62358">
        <w:rPr>
          <w:rFonts w:cs="Open Sans"/>
          <w:szCs w:val="22"/>
          <w:lang w:val="id-ID"/>
        </w:rPr>
        <w:t>Memperkuat kampanye penjangkauan dan komunikasi untuk program perlindungan sosial sehingga penyandang disabilitas mengetahui program yang dapat mereka ikuti dan bagaimana cara mendaftar untuk program tersebut. Melibatkan Organisasi Penyandang Disabilitas (OPD) dapat membuat strategi komunikasi jauh lebih efektif.</w:t>
      </w:r>
    </w:p>
    <w:p w14:paraId="5B4561E9" w14:textId="77777777" w:rsidR="00383691" w:rsidRPr="00F62358" w:rsidRDefault="00383691" w:rsidP="00383691">
      <w:pPr>
        <w:pStyle w:val="ListBullet"/>
        <w:spacing w:line="276" w:lineRule="auto"/>
        <w:ind w:left="340" w:hanging="340"/>
        <w:rPr>
          <w:rFonts w:cs="Open Sans"/>
          <w:szCs w:val="22"/>
          <w:lang w:val="id-ID"/>
        </w:rPr>
      </w:pPr>
      <w:r w:rsidRPr="00F62358">
        <w:rPr>
          <w:rFonts w:cs="Open Sans"/>
          <w:szCs w:val="22"/>
          <w:lang w:val="id-ID"/>
        </w:rPr>
        <w:t>Memperkenalkan bantuan tunai disabilitas baru untuk penyandang disabilitas berat. Hal ini akan membantu untuk memenuhi tingginya biaya disabilitas secara berkelanjutan.</w:t>
      </w:r>
    </w:p>
    <w:p w14:paraId="0FCA059C" w14:textId="77777777" w:rsidR="00383691" w:rsidRPr="00F62358" w:rsidRDefault="00383691" w:rsidP="00383691">
      <w:pPr>
        <w:pStyle w:val="ListBullet"/>
        <w:spacing w:line="276" w:lineRule="auto"/>
        <w:ind w:left="340" w:hanging="340"/>
        <w:rPr>
          <w:rFonts w:cs="Open Sans"/>
          <w:szCs w:val="22"/>
          <w:lang w:val="id-ID"/>
        </w:rPr>
      </w:pPr>
      <w:r w:rsidRPr="00F62358">
        <w:rPr>
          <w:rFonts w:cs="Open Sans"/>
          <w:szCs w:val="22"/>
          <w:lang w:val="id-ID"/>
        </w:rPr>
        <w:t>Meningkatkan mekanisme pengaduan program perlindungan sosial sehingga penerima manfaat memiliki saluran yang aman dan andal untuk mengajukan banding dan pengaduan, serta meningkatkan informasi yang dapat diakses mengenai mekanisme ini. Selain mekanisme pengaduan dalam program individu, platform lain untuk menyalurkan pengaduan terkait program pemerintah saat ini tersedia di tingkat nasional termasuk Ombudsman Republik Indonesia (ORI) dan LAPOR. Namun, survei tidak menemukan bahwa mekanisme tersebut dimanfaatkan oleh responden yang mengalami pemotongan. Perlu ada sosialisasi lebih lanjut tentang mekanisme ini, menggunakan sarana komunikasi yang lebih mudah diakses bagi penyandang disabilitas.</w:t>
      </w:r>
    </w:p>
    <w:p w14:paraId="436A08EA" w14:textId="6F9121C8" w:rsidR="00383691" w:rsidRPr="00F62358" w:rsidRDefault="00383691" w:rsidP="00A04F6A">
      <w:pPr>
        <w:pStyle w:val="BodyText"/>
        <w:rPr>
          <w:lang w:val="id-ID"/>
        </w:rPr>
        <w:sectPr w:rsidR="00383691" w:rsidRPr="00F62358" w:rsidSect="004E19AD">
          <w:pgSz w:w="11900" w:h="16840" w:code="9"/>
          <w:pgMar w:top="1440" w:right="1440" w:bottom="1440" w:left="1440" w:header="567" w:footer="567" w:gutter="0"/>
          <w:cols w:space="720"/>
          <w:docGrid w:linePitch="360"/>
          <w15:footnoteColumns w:val="1"/>
        </w:sectPr>
      </w:pPr>
    </w:p>
    <w:p w14:paraId="5F632A8A" w14:textId="77777777" w:rsidR="00A4600E" w:rsidRPr="00F62358" w:rsidRDefault="00A4600E" w:rsidP="000F2103">
      <w:pPr>
        <w:pStyle w:val="CoverTitle"/>
        <w:ind w:left="0"/>
        <w:rPr>
          <w:lang w:val="id-ID"/>
        </w:rPr>
        <w:sectPr w:rsidR="00A4600E" w:rsidRPr="00F62358" w:rsidSect="004E19AD">
          <w:pgSz w:w="11900" w:h="16840" w:code="9"/>
          <w:pgMar w:top="1440" w:right="1440" w:bottom="1440" w:left="1440" w:header="567" w:footer="567" w:gutter="0"/>
          <w:cols w:space="720"/>
          <w:docGrid w:linePitch="360"/>
          <w15:footnoteColumns w:val="1"/>
        </w:sectPr>
      </w:pPr>
    </w:p>
    <w:p w14:paraId="24F387E7" w14:textId="77777777" w:rsidR="00A4600E" w:rsidRPr="00F62358" w:rsidRDefault="00A4600E" w:rsidP="00AD14CC">
      <w:pPr>
        <w:pStyle w:val="Heading1"/>
        <w:rPr>
          <w:lang w:val="id-ID"/>
        </w:rPr>
      </w:pPr>
      <w:bookmarkStart w:id="161" w:name="_Toc90883740"/>
      <w:bookmarkStart w:id="162" w:name="_Toc99140497"/>
      <w:bookmarkStart w:id="163" w:name="_Toc100514265"/>
      <w:r w:rsidRPr="00F62358">
        <w:rPr>
          <w:lang w:val="id-ID"/>
        </w:rPr>
        <w:t>Referensi</w:t>
      </w:r>
      <w:bookmarkEnd w:id="161"/>
      <w:bookmarkEnd w:id="162"/>
      <w:bookmarkEnd w:id="163"/>
    </w:p>
    <w:p w14:paraId="2DB17366" w14:textId="77777777" w:rsidR="00A4600E" w:rsidRPr="00F62358" w:rsidRDefault="00A4600E" w:rsidP="00A4600E">
      <w:pPr>
        <w:pStyle w:val="BodyText"/>
        <w:rPr>
          <w:rFonts w:cs="Open Sans"/>
          <w:szCs w:val="22"/>
          <w:lang w:val="id-ID"/>
        </w:rPr>
      </w:pPr>
    </w:p>
    <w:p w14:paraId="0BA4D8AA" w14:textId="77777777" w:rsidR="00A4600E" w:rsidRPr="00F62358" w:rsidRDefault="00A4600E" w:rsidP="00A4600E">
      <w:pPr>
        <w:pStyle w:val="BodyText"/>
        <w:rPr>
          <w:rFonts w:cs="Open Sans"/>
          <w:szCs w:val="22"/>
          <w:lang w:val="id-ID"/>
        </w:rPr>
      </w:pPr>
      <w:r w:rsidRPr="00F62358">
        <w:rPr>
          <w:rFonts w:cs="Open Sans"/>
          <w:szCs w:val="22"/>
          <w:lang w:val="id-ID"/>
        </w:rPr>
        <w:t>Badan Nasional Penanggulangan bencana (BNPB). 2020. Keputusan Kepala BNPB No. 9A tahun 2020 mengenai Penetapan status keadaan darurat bencana wabah penyakit akibat virus corona</w:t>
      </w:r>
    </w:p>
    <w:p w14:paraId="4E18A59C" w14:textId="77777777" w:rsidR="00A4600E" w:rsidRPr="00F62358" w:rsidRDefault="00A4600E" w:rsidP="00A4600E">
      <w:pPr>
        <w:pStyle w:val="BodyText"/>
        <w:rPr>
          <w:rFonts w:cs="Open Sans"/>
          <w:szCs w:val="22"/>
          <w:lang w:val="id-ID"/>
        </w:rPr>
      </w:pPr>
      <w:r w:rsidRPr="00F62358">
        <w:rPr>
          <w:rFonts w:cs="Open Sans"/>
          <w:szCs w:val="22"/>
          <w:lang w:val="id-ID"/>
        </w:rPr>
        <w:t>BPS. 2020.</w:t>
      </w:r>
      <w:r w:rsidRPr="00F62358">
        <w:rPr>
          <w:rFonts w:eastAsia="Times New Roman" w:cs="Open Sans"/>
          <w:szCs w:val="22"/>
          <w:bdr w:val="none" w:sz="0" w:space="0" w:color="auto"/>
          <w:lang w:val="id-ID"/>
        </w:rPr>
        <w:t xml:space="preserve"> </w:t>
      </w:r>
      <w:hyperlink r:id="rId54" w:history="1">
        <w:r w:rsidRPr="00F62358">
          <w:rPr>
            <w:rStyle w:val="Hyperlink"/>
            <w:rFonts w:cs="Open Sans"/>
            <w:i/>
            <w:iCs/>
            <w:szCs w:val="22"/>
            <w:lang w:val="id-ID"/>
          </w:rPr>
          <w:t>Potret Pendidikan Indonesia: Statistik Pendidikan 2020</w:t>
        </w:r>
      </w:hyperlink>
      <w:r w:rsidRPr="00F62358">
        <w:rPr>
          <w:rFonts w:cs="Open Sans"/>
          <w:szCs w:val="22"/>
          <w:lang w:val="id-ID"/>
        </w:rPr>
        <w:t>. Jakarta: BPS.</w:t>
      </w:r>
    </w:p>
    <w:p w14:paraId="22961FD3" w14:textId="77777777" w:rsidR="00A4600E" w:rsidRPr="00F62358" w:rsidRDefault="00A4600E" w:rsidP="00A4600E">
      <w:pPr>
        <w:pStyle w:val="BodyText"/>
        <w:rPr>
          <w:rFonts w:cs="Open Sans"/>
          <w:szCs w:val="22"/>
          <w:lang w:val="id-ID"/>
        </w:rPr>
      </w:pPr>
      <w:r w:rsidRPr="00F62358">
        <w:rPr>
          <w:rFonts w:cs="Open Sans"/>
          <w:szCs w:val="22"/>
          <w:lang w:val="id-ID"/>
        </w:rPr>
        <w:t>BPS. 2021a.</w:t>
      </w:r>
      <w:r w:rsidRPr="00F62358">
        <w:rPr>
          <w:rFonts w:eastAsia="Times New Roman" w:cs="Open Sans"/>
          <w:szCs w:val="22"/>
          <w:bdr w:val="none" w:sz="0" w:space="0" w:color="auto"/>
          <w:lang w:val="id-ID"/>
        </w:rPr>
        <w:t xml:space="preserve"> </w:t>
      </w:r>
      <w:hyperlink r:id="rId55" w:history="1">
        <w:r w:rsidRPr="00F62358">
          <w:rPr>
            <w:rStyle w:val="Hyperlink"/>
            <w:rFonts w:cs="Open Sans"/>
            <w:szCs w:val="22"/>
            <w:lang w:val="id-ID"/>
          </w:rPr>
          <w:t>BPS: 270,20 juta Penduduk Indonesia Hasil SP2020</w:t>
        </w:r>
      </w:hyperlink>
      <w:r w:rsidRPr="00F62358">
        <w:rPr>
          <w:rFonts w:cs="Open Sans"/>
          <w:szCs w:val="22"/>
          <w:lang w:val="id-ID"/>
        </w:rPr>
        <w:t>. Jakarta: BPS.</w:t>
      </w:r>
    </w:p>
    <w:p w14:paraId="744FA66F" w14:textId="77777777" w:rsidR="00A4600E" w:rsidRPr="00F62358" w:rsidRDefault="00A4600E" w:rsidP="00A4600E">
      <w:pPr>
        <w:pStyle w:val="BodyText"/>
        <w:rPr>
          <w:rFonts w:cs="Open Sans"/>
          <w:szCs w:val="22"/>
          <w:lang w:val="id-ID"/>
        </w:rPr>
      </w:pPr>
      <w:r w:rsidRPr="00F62358">
        <w:rPr>
          <w:rFonts w:cs="Open Sans"/>
          <w:szCs w:val="22"/>
          <w:lang w:val="id-ID"/>
        </w:rPr>
        <w:t xml:space="preserve">BPS. 2021b. </w:t>
      </w:r>
      <w:hyperlink r:id="rId56" w:history="1">
        <w:r w:rsidRPr="00F62358">
          <w:rPr>
            <w:rStyle w:val="Hyperlink"/>
            <w:rFonts w:cs="Open Sans"/>
            <w:i/>
            <w:iCs/>
            <w:szCs w:val="22"/>
            <w:lang w:val="id-ID"/>
          </w:rPr>
          <w:t>Februari 2021: Tingkat Pengangguran Terbuka (TPT) sebesar 6,26 persen</w:t>
        </w:r>
      </w:hyperlink>
      <w:r w:rsidRPr="00F62358">
        <w:rPr>
          <w:rFonts w:cs="Open Sans"/>
          <w:szCs w:val="22"/>
          <w:lang w:val="id-ID"/>
        </w:rPr>
        <w:t>. Jakarta: BPS.</w:t>
      </w:r>
    </w:p>
    <w:p w14:paraId="2EB0E6CA" w14:textId="77777777" w:rsidR="00A4600E" w:rsidRPr="00F62358" w:rsidRDefault="00A4600E" w:rsidP="00A4600E">
      <w:pPr>
        <w:pStyle w:val="BodyText"/>
        <w:rPr>
          <w:rFonts w:cs="Open Sans"/>
          <w:szCs w:val="22"/>
          <w:lang w:val="id-ID"/>
        </w:rPr>
      </w:pPr>
      <w:r w:rsidRPr="00F62358">
        <w:rPr>
          <w:rFonts w:cs="Open Sans"/>
          <w:szCs w:val="22"/>
          <w:lang w:val="id-ID"/>
        </w:rPr>
        <w:t>J-PAL. 2020. “Online Survey on Economic Impact of COVID-19 in Indonesia: Results for People with Disabilities.” Microsoft PowerPoint. J-PAL Southeast Asia (J-PAL SEA).</w:t>
      </w:r>
    </w:p>
    <w:p w14:paraId="53928D9A" w14:textId="77777777" w:rsidR="00A4600E" w:rsidRPr="00F62358" w:rsidRDefault="00A4600E" w:rsidP="00A4600E">
      <w:pPr>
        <w:pStyle w:val="BodyText"/>
        <w:rPr>
          <w:rFonts w:cs="Open Sans"/>
          <w:szCs w:val="22"/>
          <w:lang w:val="id-ID"/>
        </w:rPr>
      </w:pPr>
      <w:r w:rsidRPr="00F62358">
        <w:rPr>
          <w:rFonts w:cs="Open Sans"/>
          <w:szCs w:val="22"/>
          <w:lang w:val="id-ID"/>
        </w:rPr>
        <w:t xml:space="preserve">Katadata. 2021. </w:t>
      </w:r>
      <w:hyperlink r:id="rId57" w:history="1">
        <w:r w:rsidRPr="00F62358">
          <w:rPr>
            <w:rStyle w:val="Hyperlink"/>
            <w:rFonts w:cs="Open Sans"/>
            <w:i/>
            <w:iCs/>
            <w:szCs w:val="22"/>
            <w:lang w:val="id-ID"/>
          </w:rPr>
          <w:t>99% Penduduk telah Melakukan Perekaman KTP Elektronik</w:t>
        </w:r>
      </w:hyperlink>
      <w:r w:rsidRPr="00F62358">
        <w:rPr>
          <w:rFonts w:cs="Open Sans"/>
          <w:szCs w:val="22"/>
          <w:lang w:val="id-ID"/>
        </w:rPr>
        <w:t>.</w:t>
      </w:r>
    </w:p>
    <w:p w14:paraId="384F2BF5" w14:textId="77777777" w:rsidR="00A4600E" w:rsidRPr="00F62358" w:rsidRDefault="00A4600E" w:rsidP="00A4600E">
      <w:pPr>
        <w:pStyle w:val="BodyText"/>
        <w:rPr>
          <w:rFonts w:cs="Open Sans"/>
          <w:szCs w:val="22"/>
          <w:lang w:val="id-ID"/>
        </w:rPr>
      </w:pPr>
      <w:r w:rsidRPr="00F62358">
        <w:rPr>
          <w:rFonts w:cs="Open Sans"/>
          <w:szCs w:val="22"/>
          <w:lang w:val="id-ID"/>
        </w:rPr>
        <w:t xml:space="preserve">Kompas. 2021. Kemendagri: Kepemilikan Akta Kelahiran Anak pada 2020 Capai 93,78 Persen. 9 Februari 2021. </w:t>
      </w:r>
    </w:p>
    <w:p w14:paraId="505615C4" w14:textId="77777777" w:rsidR="00A4600E" w:rsidRPr="00F62358" w:rsidRDefault="00A4600E" w:rsidP="00A4600E">
      <w:pPr>
        <w:pStyle w:val="BodyText"/>
        <w:rPr>
          <w:rFonts w:cs="Open Sans"/>
          <w:szCs w:val="22"/>
          <w:lang w:val="id-ID"/>
        </w:rPr>
      </w:pPr>
      <w:r w:rsidRPr="00F62358">
        <w:rPr>
          <w:rFonts w:cs="Open Sans"/>
          <w:szCs w:val="22"/>
          <w:lang w:val="id-ID"/>
        </w:rPr>
        <w:t>Kementerian Dalam Negeri RI. 2021.</w:t>
      </w:r>
      <w:r w:rsidRPr="00F62358">
        <w:rPr>
          <w:rFonts w:eastAsia="Times New Roman" w:cs="Open Sans"/>
          <w:szCs w:val="22"/>
          <w:bdr w:val="none" w:sz="0" w:space="0" w:color="auto"/>
          <w:lang w:val="id-ID"/>
        </w:rPr>
        <w:t xml:space="preserve"> </w:t>
      </w:r>
      <w:hyperlink r:id="rId58" w:history="1">
        <w:r w:rsidRPr="00F62358">
          <w:rPr>
            <w:rStyle w:val="Hyperlink"/>
            <w:rFonts w:cs="Open Sans"/>
            <w:i/>
            <w:iCs/>
            <w:szCs w:val="22"/>
            <w:lang w:val="id-ID"/>
          </w:rPr>
          <w:t>Jumlah Anak Usia 0 sampai 18 tahun yang Memiliki Akta Kelahiran Sudah Mencapai 93,53 persen</w:t>
        </w:r>
      </w:hyperlink>
      <w:r w:rsidRPr="00F62358">
        <w:rPr>
          <w:rFonts w:cs="Open Sans"/>
          <w:szCs w:val="22"/>
          <w:lang w:val="id-ID"/>
        </w:rPr>
        <w:t xml:space="preserve"> (November 2020). Dirjen Dukcapil.</w:t>
      </w:r>
    </w:p>
    <w:p w14:paraId="118DF026" w14:textId="77777777" w:rsidR="00A4600E" w:rsidRPr="00F62358" w:rsidRDefault="00A4600E" w:rsidP="00A4600E">
      <w:pPr>
        <w:pStyle w:val="BodyText"/>
        <w:rPr>
          <w:rFonts w:cs="Open Sans"/>
          <w:szCs w:val="22"/>
          <w:lang w:val="id-ID"/>
        </w:rPr>
      </w:pPr>
      <w:r w:rsidRPr="00F62358">
        <w:rPr>
          <w:rFonts w:cs="Open Sans"/>
          <w:szCs w:val="22"/>
          <w:lang w:val="id-ID"/>
        </w:rPr>
        <w:t>Kementerian Sosial RI. 2019. Buku Saku Penyaluran Bantuan Sosial Nontunai ASPD 2019. Jakarta: MoSA.</w:t>
      </w:r>
    </w:p>
    <w:p w14:paraId="0D42A385" w14:textId="77777777" w:rsidR="00A4600E" w:rsidRPr="00F62358" w:rsidRDefault="00A4600E" w:rsidP="00A4600E">
      <w:pPr>
        <w:pStyle w:val="BodyText"/>
        <w:rPr>
          <w:rFonts w:cs="Open Sans"/>
          <w:szCs w:val="22"/>
          <w:lang w:val="id-ID"/>
        </w:rPr>
      </w:pPr>
      <w:r w:rsidRPr="00F62358">
        <w:rPr>
          <w:rFonts w:cs="Open Sans"/>
          <w:szCs w:val="22"/>
          <w:lang w:val="id-ID"/>
        </w:rPr>
        <w:t>Kementerian Sosial RI. 2020. Petunjuk Pelaksanaan Bantuan Sosial Nontunai ASPD 2020. Jakarta: MoSA.</w:t>
      </w:r>
    </w:p>
    <w:p w14:paraId="5087E441" w14:textId="77777777" w:rsidR="00A4600E" w:rsidRPr="00F62358" w:rsidRDefault="00A4600E" w:rsidP="00A4600E">
      <w:pPr>
        <w:pStyle w:val="BodyText"/>
        <w:rPr>
          <w:rFonts w:cs="Open Sans"/>
          <w:szCs w:val="22"/>
          <w:lang w:val="id-ID"/>
        </w:rPr>
      </w:pPr>
      <w:r w:rsidRPr="00F62358">
        <w:rPr>
          <w:rFonts w:cs="Open Sans"/>
          <w:szCs w:val="22"/>
          <w:lang w:val="id-ID"/>
        </w:rPr>
        <w:t xml:space="preserve">Jaringan OPD Respon COVID-19 yang Lebih Inklusif.  2020. </w:t>
      </w:r>
      <w:hyperlink r:id="rId59" w:history="1">
        <w:r w:rsidRPr="00F62358">
          <w:rPr>
            <w:rStyle w:val="Hyperlink"/>
            <w:rFonts w:cs="Open Sans"/>
            <w:i/>
            <w:iCs/>
            <w:szCs w:val="22"/>
            <w:lang w:val="id-ID"/>
          </w:rPr>
          <w:t>Yang Bergerak dan Yang Terdampak di Masa Pandemi: Suara Disabilitas dari Indonesia</w:t>
        </w:r>
      </w:hyperlink>
      <w:r w:rsidRPr="00F62358">
        <w:rPr>
          <w:rFonts w:cs="Open Sans"/>
          <w:szCs w:val="22"/>
          <w:lang w:val="id-ID"/>
        </w:rPr>
        <w:t>: Suara Disabilitas dari Indonesia: Laporan Asesmen Cepat Dampak COVID-19 bagi Penyandang Disabilitas.</w:t>
      </w:r>
    </w:p>
    <w:p w14:paraId="084C81A3" w14:textId="77777777" w:rsidR="00A4600E" w:rsidRPr="00F62358" w:rsidRDefault="00A4600E" w:rsidP="00A4600E">
      <w:pPr>
        <w:pStyle w:val="BodyText"/>
        <w:rPr>
          <w:rFonts w:cs="Open Sans"/>
          <w:szCs w:val="22"/>
          <w:lang w:val="id-ID"/>
        </w:rPr>
      </w:pPr>
      <w:r w:rsidRPr="00F62358">
        <w:rPr>
          <w:rFonts w:cs="Open Sans"/>
          <w:szCs w:val="22"/>
          <w:lang w:val="id-ID"/>
        </w:rPr>
        <w:t>Pusat Kajian Akuntabilitas Keuangan Negara (PKAKN) Badan Keahlian DPR RI (National Research Centre for Financial Accountability Expert Panel DPR RI). 2020. Akuntabilitas Pelaksanaan Program Keluarga Harapan (PKH) Komponen Kesejahteraan Sosial (Lanjut Usia Dan Disabilitas Berat) Di Indonesia.</w:t>
      </w:r>
    </w:p>
    <w:p w14:paraId="7A15EC87" w14:textId="77777777" w:rsidR="00A4600E" w:rsidRPr="00F62358" w:rsidRDefault="00A4600E" w:rsidP="00A4600E">
      <w:pPr>
        <w:pStyle w:val="BodyText"/>
        <w:rPr>
          <w:rFonts w:cs="Open Sans"/>
          <w:szCs w:val="22"/>
          <w:lang w:val="id-ID"/>
        </w:rPr>
      </w:pPr>
      <w:r w:rsidRPr="00F62358">
        <w:rPr>
          <w:rFonts w:cs="Open Sans"/>
          <w:szCs w:val="22"/>
          <w:lang w:val="id-ID"/>
        </w:rPr>
        <w:t>Satriana, S. 2020. “Dampak Ekonomi dan Akses Perlindungan Sosial di Masa Krisis COVID-19: Pengalaman Penyandang Disabilitas di Indonesia.” Ringkasan Kebijakan 1, Agustus 2020., Jakarta: MAHKOTA dan KOMPAK dengan dukungan Pemerintah Australia.</w:t>
      </w:r>
    </w:p>
    <w:p w14:paraId="361FFE97" w14:textId="77777777" w:rsidR="00A4600E" w:rsidRPr="00F62358" w:rsidRDefault="00A4600E" w:rsidP="00A4600E">
      <w:pPr>
        <w:pStyle w:val="BodyText"/>
        <w:rPr>
          <w:rFonts w:cs="Open Sans"/>
          <w:szCs w:val="22"/>
          <w:lang w:val="id-ID"/>
        </w:rPr>
      </w:pPr>
      <w:r w:rsidRPr="00F62358">
        <w:rPr>
          <w:rFonts w:cs="Open Sans"/>
          <w:szCs w:val="22"/>
          <w:lang w:val="id-ID"/>
        </w:rPr>
        <w:t>Satriana, S., K. Huda, N. Saadah, D. Hidayati, and A. Zulkarnaen. 2021. “Dampak COVID-19 pada Penyandang Disabilitas di Indonesia: Tinjauan Mendalam.” Jakarta: MAHKOTA dan KOMPAK dengan dukungan Pemerintah Australia.</w:t>
      </w:r>
    </w:p>
    <w:p w14:paraId="0476B0F7" w14:textId="77777777" w:rsidR="00A4600E" w:rsidRPr="00F62358" w:rsidRDefault="00A4600E" w:rsidP="00A4600E">
      <w:pPr>
        <w:pStyle w:val="BodyText"/>
        <w:rPr>
          <w:rFonts w:cs="Open Sans"/>
          <w:szCs w:val="22"/>
          <w:lang w:val="id-ID"/>
        </w:rPr>
      </w:pPr>
      <w:r w:rsidRPr="00F62358">
        <w:rPr>
          <w:rFonts w:cs="Open Sans"/>
          <w:szCs w:val="22"/>
          <w:lang w:val="id-ID"/>
        </w:rPr>
        <w:lastRenderedPageBreak/>
        <w:t xml:space="preserve">TNP2K. 2020. Presentasi Pelaksanaan Bantuan Sosial Bagi Penyandang Disabilitas di Kementerian Sosial. Presentation. Unpublished. Jakarta: TNP2K. </w:t>
      </w:r>
    </w:p>
    <w:p w14:paraId="586F997E" w14:textId="5FEFF982" w:rsidR="00A4600E" w:rsidRDefault="00A4600E" w:rsidP="00A4600E">
      <w:pPr>
        <w:pStyle w:val="BodyText"/>
        <w:rPr>
          <w:rStyle w:val="Hyperlink"/>
          <w:rFonts w:cs="Open Sans"/>
          <w:szCs w:val="22"/>
          <w:lang w:val="id-ID"/>
        </w:rPr>
      </w:pPr>
      <w:r w:rsidRPr="00F62358">
        <w:rPr>
          <w:rFonts w:cs="Open Sans"/>
          <w:szCs w:val="22"/>
          <w:lang w:val="id-ID"/>
        </w:rPr>
        <w:t>United Nations Educational, Scientific and Cultural Organization (UNESCO). 2020. “Menyertakan peserta didik penyandang disabilitas dalam respons pendidikan COVID-19  (</w:t>
      </w:r>
      <w:r w:rsidRPr="00F62358">
        <w:rPr>
          <w:rFonts w:cs="Open Sans"/>
          <w:i/>
          <w:iCs/>
          <w:szCs w:val="22"/>
          <w:lang w:val="id-ID"/>
        </w:rPr>
        <w:t>Including learners with disabilities in COVID-19 education responses</w:t>
      </w:r>
      <w:r w:rsidRPr="00F62358">
        <w:rPr>
          <w:rFonts w:cs="Open Sans"/>
          <w:szCs w:val="22"/>
          <w:lang w:val="id-ID"/>
        </w:rPr>
        <w:t xml:space="preserve">)” </w:t>
      </w:r>
      <w:hyperlink r:id="rId60" w:history="1">
        <w:r w:rsidRPr="00F62358">
          <w:rPr>
            <w:rStyle w:val="Hyperlink"/>
            <w:rFonts w:cs="Open Sans"/>
            <w:szCs w:val="22"/>
            <w:lang w:val="id-ID"/>
          </w:rPr>
          <w:t>https://en.unesco.org/news/including-learners-disabilities-covid-19-education-responses</w:t>
        </w:r>
      </w:hyperlink>
    </w:p>
    <w:p w14:paraId="1443C799" w14:textId="79DD5A66" w:rsidR="000F2103" w:rsidRDefault="000F2103" w:rsidP="00A4600E">
      <w:pPr>
        <w:pStyle w:val="BodyText"/>
        <w:rPr>
          <w:rStyle w:val="Hyperlink"/>
          <w:rFonts w:cs="Open Sans"/>
          <w:szCs w:val="22"/>
          <w:lang w:val="id-ID"/>
        </w:rPr>
      </w:pPr>
      <w:r>
        <w:rPr>
          <w:rStyle w:val="Hyperlink"/>
          <w:rFonts w:cs="Open Sans"/>
          <w:szCs w:val="22"/>
          <w:lang w:val="id-ID"/>
        </w:rPr>
        <w:br w:type="page"/>
      </w:r>
    </w:p>
    <w:p w14:paraId="2926447F" w14:textId="77777777" w:rsidR="00A4600E" w:rsidRPr="00F62358" w:rsidRDefault="00A4600E" w:rsidP="00A4600E">
      <w:pPr>
        <w:pStyle w:val="AnnexHeading"/>
        <w:rPr>
          <w:lang w:val="id-ID"/>
        </w:rPr>
      </w:pPr>
      <w:bookmarkStart w:id="164" w:name="_Toc99140498"/>
      <w:bookmarkStart w:id="165" w:name="_Toc100514266"/>
      <w:r w:rsidRPr="00F62358">
        <w:rPr>
          <w:lang w:val="id-ID"/>
        </w:rPr>
        <w:lastRenderedPageBreak/>
        <w:t>Program Bantuan Sosial dan Ketenagakerjaan Respons COVID-19 di Indonesia</w:t>
      </w:r>
      <w:bookmarkEnd w:id="164"/>
      <w:bookmarkEnd w:id="165"/>
    </w:p>
    <w:tbl>
      <w:tblPr>
        <w:tblStyle w:val="GridTable1Light-Accent11"/>
        <w:tblW w:w="9085" w:type="dxa"/>
        <w:tblLayout w:type="fixed"/>
        <w:tblLook w:val="04A0" w:firstRow="1" w:lastRow="0" w:firstColumn="1" w:lastColumn="0" w:noHBand="0" w:noVBand="1"/>
      </w:tblPr>
      <w:tblGrid>
        <w:gridCol w:w="1985"/>
        <w:gridCol w:w="3500"/>
        <w:gridCol w:w="1740"/>
        <w:gridCol w:w="1860"/>
      </w:tblGrid>
      <w:tr w:rsidR="00A4600E" w:rsidRPr="00F62358" w14:paraId="7F0082B1" w14:textId="77777777" w:rsidTr="0056176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85" w:type="dxa"/>
            <w:hideMark/>
          </w:tcPr>
          <w:p w14:paraId="3C1E9288" w14:textId="77777777" w:rsidR="00A4600E" w:rsidRPr="00F62358" w:rsidRDefault="00A4600E" w:rsidP="00CD73CB">
            <w:pPr>
              <w:pStyle w:val="TableText"/>
              <w:rPr>
                <w:lang w:val="id-ID"/>
              </w:rPr>
            </w:pPr>
            <w:r w:rsidRPr="00F62358">
              <w:rPr>
                <w:lang w:val="id-ID"/>
              </w:rPr>
              <w:t>Nama Program</w:t>
            </w:r>
          </w:p>
        </w:tc>
        <w:tc>
          <w:tcPr>
            <w:tcW w:w="3500" w:type="dxa"/>
            <w:hideMark/>
          </w:tcPr>
          <w:p w14:paraId="7BE82F70" w14:textId="77777777" w:rsidR="00A4600E" w:rsidRPr="00F62358" w:rsidRDefault="00A4600E" w:rsidP="00CD73CB">
            <w:pPr>
              <w:pStyle w:val="TableText"/>
              <w:cnfStyle w:val="100000000000" w:firstRow="1" w:lastRow="0" w:firstColumn="0" w:lastColumn="0" w:oddVBand="0" w:evenVBand="0" w:oddHBand="0" w:evenHBand="0" w:firstRowFirstColumn="0" w:firstRowLastColumn="0" w:lastRowFirstColumn="0" w:lastRowLastColumn="0"/>
              <w:rPr>
                <w:lang w:val="id-ID"/>
              </w:rPr>
            </w:pPr>
            <w:r w:rsidRPr="00F62358">
              <w:rPr>
                <w:lang w:val="id-ID"/>
              </w:rPr>
              <w:t>Gambaran Umum Program</w:t>
            </w:r>
          </w:p>
        </w:tc>
        <w:tc>
          <w:tcPr>
            <w:tcW w:w="1740" w:type="dxa"/>
            <w:hideMark/>
          </w:tcPr>
          <w:p w14:paraId="1570D932" w14:textId="77777777" w:rsidR="00A4600E" w:rsidRPr="00F62358" w:rsidRDefault="00A4600E" w:rsidP="00CD73CB">
            <w:pPr>
              <w:pStyle w:val="TableText"/>
              <w:cnfStyle w:val="100000000000" w:firstRow="1" w:lastRow="0" w:firstColumn="0" w:lastColumn="0" w:oddVBand="0" w:evenVBand="0" w:oddHBand="0" w:evenHBand="0" w:firstRowFirstColumn="0" w:firstRowLastColumn="0" w:lastRowFirstColumn="0" w:lastRowLastColumn="0"/>
              <w:rPr>
                <w:lang w:val="id-ID"/>
              </w:rPr>
            </w:pPr>
            <w:r w:rsidRPr="00F62358">
              <w:rPr>
                <w:lang w:val="id-ID"/>
              </w:rPr>
              <w:t>Cakupan</w:t>
            </w:r>
          </w:p>
        </w:tc>
        <w:tc>
          <w:tcPr>
            <w:tcW w:w="1860" w:type="dxa"/>
            <w:hideMark/>
          </w:tcPr>
          <w:p w14:paraId="2549103C" w14:textId="77777777" w:rsidR="00A4600E" w:rsidRPr="00F62358" w:rsidRDefault="00A4600E" w:rsidP="00CD73CB">
            <w:pPr>
              <w:pStyle w:val="TableText"/>
              <w:cnfStyle w:val="100000000000" w:firstRow="1" w:lastRow="0" w:firstColumn="0" w:lastColumn="0" w:oddVBand="0" w:evenVBand="0" w:oddHBand="0" w:evenHBand="0" w:firstRowFirstColumn="0" w:firstRowLastColumn="0" w:lastRowFirstColumn="0" w:lastRowLastColumn="0"/>
              <w:rPr>
                <w:lang w:val="id-ID"/>
              </w:rPr>
            </w:pPr>
            <w:r w:rsidRPr="00F62358">
              <w:rPr>
                <w:lang w:val="id-ID"/>
              </w:rPr>
              <w:t>Besaran Manfaat Tahun 2020</w:t>
            </w:r>
          </w:p>
        </w:tc>
      </w:tr>
      <w:tr w:rsidR="00A4600E" w:rsidRPr="00F62358" w14:paraId="563A523C" w14:textId="77777777" w:rsidTr="0056176C">
        <w:trPr>
          <w:trHeight w:val="935"/>
        </w:trPr>
        <w:tc>
          <w:tcPr>
            <w:cnfStyle w:val="001000000000" w:firstRow="0" w:lastRow="0" w:firstColumn="1" w:lastColumn="0" w:oddVBand="0" w:evenVBand="0" w:oddHBand="0" w:evenHBand="0" w:firstRowFirstColumn="0" w:firstRowLastColumn="0" w:lastRowFirstColumn="0" w:lastRowLastColumn="0"/>
            <w:tcW w:w="1985" w:type="dxa"/>
          </w:tcPr>
          <w:p w14:paraId="51A2C9A5" w14:textId="77777777" w:rsidR="00A4600E" w:rsidRPr="00F62358" w:rsidRDefault="00A4600E" w:rsidP="00CD73CB">
            <w:pPr>
              <w:pStyle w:val="TableText"/>
              <w:rPr>
                <w:b w:val="0"/>
                <w:bCs w:val="0"/>
                <w:lang w:val="id-ID"/>
              </w:rPr>
            </w:pPr>
            <w:r w:rsidRPr="00F62358">
              <w:rPr>
                <w:bCs w:val="0"/>
                <w:lang w:val="id-ID"/>
              </w:rPr>
              <w:t xml:space="preserve">Bantuan Sosial Tunai (BST)  </w:t>
            </w:r>
          </w:p>
        </w:tc>
        <w:tc>
          <w:tcPr>
            <w:tcW w:w="3500" w:type="dxa"/>
          </w:tcPr>
          <w:p w14:paraId="6D1E96D4"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Program bantuan tunai tanpa syarat baru yang dilaksanakan untuk warga yang memenuhi syarat di luar Jabodetabek yang telah terdaftar di dalam basis data, namun bukan penerima PKH atau Program Sembako.</w:t>
            </w:r>
          </w:p>
        </w:tc>
        <w:tc>
          <w:tcPr>
            <w:tcW w:w="1740" w:type="dxa"/>
          </w:tcPr>
          <w:p w14:paraId="498D45B1"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9 juta rumah tangga (RT) </w:t>
            </w:r>
          </w:p>
        </w:tc>
        <w:tc>
          <w:tcPr>
            <w:tcW w:w="1860" w:type="dxa"/>
          </w:tcPr>
          <w:p w14:paraId="4BB768BF"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Rp600.000/bulan selama 3 bulan, kemudian Rp300.000/bulan </w:t>
            </w:r>
          </w:p>
        </w:tc>
      </w:tr>
      <w:tr w:rsidR="00A4600E" w:rsidRPr="00F62358" w14:paraId="3B4A439D" w14:textId="77777777" w:rsidTr="0056176C">
        <w:trPr>
          <w:trHeight w:val="963"/>
        </w:trPr>
        <w:tc>
          <w:tcPr>
            <w:cnfStyle w:val="001000000000" w:firstRow="0" w:lastRow="0" w:firstColumn="1" w:lastColumn="0" w:oddVBand="0" w:evenVBand="0" w:oddHBand="0" w:evenHBand="0" w:firstRowFirstColumn="0" w:firstRowLastColumn="0" w:lastRowFirstColumn="0" w:lastRowLastColumn="0"/>
            <w:tcW w:w="1985" w:type="dxa"/>
            <w:hideMark/>
          </w:tcPr>
          <w:p w14:paraId="1671A263" w14:textId="77777777" w:rsidR="00A4600E" w:rsidRPr="00F62358" w:rsidRDefault="00A4600E" w:rsidP="00CD73CB">
            <w:pPr>
              <w:pStyle w:val="TableText"/>
              <w:rPr>
                <w:b w:val="0"/>
                <w:bCs w:val="0"/>
                <w:lang w:val="id-ID"/>
              </w:rPr>
            </w:pPr>
            <w:r w:rsidRPr="00F62358">
              <w:rPr>
                <w:bCs w:val="0"/>
                <w:lang w:val="id-ID"/>
              </w:rPr>
              <w:t>Bantuan Sosial Sembako (BSS)</w:t>
            </w:r>
          </w:p>
        </w:tc>
        <w:tc>
          <w:tcPr>
            <w:tcW w:w="3500" w:type="dxa"/>
            <w:hideMark/>
          </w:tcPr>
          <w:p w14:paraId="206F7A98"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Program bantuan sembako baru untuk warga Jabodetabek, dengan memberikan bantuan senilai Rp600.000 pada April-Juni 2020, kemudian sebesar Rp300.000 sejak Juli 2020. Pada 2021, program tersebut diubah menjadi bantuan tunai</w:t>
            </w:r>
          </w:p>
        </w:tc>
        <w:tc>
          <w:tcPr>
            <w:tcW w:w="1740" w:type="dxa"/>
            <w:hideMark/>
          </w:tcPr>
          <w:p w14:paraId="6FBEEFC2"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1,9 juta rumah tangga</w:t>
            </w:r>
          </w:p>
        </w:tc>
        <w:tc>
          <w:tcPr>
            <w:tcW w:w="1860" w:type="dxa"/>
            <w:hideMark/>
          </w:tcPr>
          <w:p w14:paraId="0B00DDD1"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Rp600.000/bulan selama 3 bulan, kemudian Rp300.000/bulan </w:t>
            </w:r>
          </w:p>
        </w:tc>
      </w:tr>
      <w:tr w:rsidR="00A4600E" w:rsidRPr="00F62358" w14:paraId="0A368BD6" w14:textId="77777777" w:rsidTr="0056176C">
        <w:trPr>
          <w:trHeight w:val="347"/>
        </w:trPr>
        <w:tc>
          <w:tcPr>
            <w:cnfStyle w:val="001000000000" w:firstRow="0" w:lastRow="0" w:firstColumn="1" w:lastColumn="0" w:oddVBand="0" w:evenVBand="0" w:oddHBand="0" w:evenHBand="0" w:firstRowFirstColumn="0" w:firstRowLastColumn="0" w:lastRowFirstColumn="0" w:lastRowLastColumn="0"/>
            <w:tcW w:w="1985" w:type="dxa"/>
            <w:hideMark/>
          </w:tcPr>
          <w:p w14:paraId="2B10A9B7" w14:textId="77777777" w:rsidR="00A4600E" w:rsidRPr="00F62358" w:rsidRDefault="00A4600E" w:rsidP="00CD73CB">
            <w:pPr>
              <w:pStyle w:val="TableText"/>
              <w:rPr>
                <w:b w:val="0"/>
                <w:bCs w:val="0"/>
                <w:lang w:val="id-ID"/>
              </w:rPr>
            </w:pPr>
            <w:r w:rsidRPr="00F62358">
              <w:rPr>
                <w:bCs w:val="0"/>
                <w:lang w:val="id-ID"/>
              </w:rPr>
              <w:t>Subsidi Listrik</w:t>
            </w:r>
          </w:p>
        </w:tc>
        <w:tc>
          <w:tcPr>
            <w:tcW w:w="3500" w:type="dxa"/>
            <w:hideMark/>
          </w:tcPr>
          <w:p w14:paraId="394B967D"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Pembebasan biaya listrik yang baru diluncurkan untuk semua rumah tangga yang merupakan pelanggan 450 VA (24 juta RT) dan potongan harga sebagian untuk rumah tangga pelanggan 900 VA (7,2 juta RT), mulai April 2020.</w:t>
            </w:r>
          </w:p>
        </w:tc>
        <w:tc>
          <w:tcPr>
            <w:tcW w:w="1740" w:type="dxa"/>
            <w:hideMark/>
          </w:tcPr>
          <w:p w14:paraId="23D91E6A"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31,2 juta rumah tangga </w:t>
            </w:r>
          </w:p>
        </w:tc>
        <w:tc>
          <w:tcPr>
            <w:tcW w:w="1860" w:type="dxa"/>
            <w:hideMark/>
          </w:tcPr>
          <w:p w14:paraId="5B709CA7"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Pembebasan biaya dan potongan harga atas penggunaan listrik</w:t>
            </w:r>
          </w:p>
        </w:tc>
      </w:tr>
      <w:tr w:rsidR="00A4600E" w:rsidRPr="00F62358" w14:paraId="57CF2759" w14:textId="77777777" w:rsidTr="0056176C">
        <w:trPr>
          <w:trHeight w:val="1145"/>
        </w:trPr>
        <w:tc>
          <w:tcPr>
            <w:cnfStyle w:val="001000000000" w:firstRow="0" w:lastRow="0" w:firstColumn="1" w:lastColumn="0" w:oddVBand="0" w:evenVBand="0" w:oddHBand="0" w:evenHBand="0" w:firstRowFirstColumn="0" w:firstRowLastColumn="0" w:lastRowFirstColumn="0" w:lastRowLastColumn="0"/>
            <w:tcW w:w="1985" w:type="dxa"/>
            <w:hideMark/>
          </w:tcPr>
          <w:p w14:paraId="699F4A0F" w14:textId="77777777" w:rsidR="00A4600E" w:rsidRPr="00F62358" w:rsidRDefault="00A4600E" w:rsidP="00CD73CB">
            <w:pPr>
              <w:pStyle w:val="TableText"/>
              <w:rPr>
                <w:b w:val="0"/>
                <w:bCs w:val="0"/>
                <w:lang w:val="id-ID"/>
              </w:rPr>
            </w:pPr>
            <w:r w:rsidRPr="00F62358">
              <w:rPr>
                <w:bCs w:val="0"/>
                <w:lang w:val="id-ID"/>
              </w:rPr>
              <w:t>Bantuan Langsung Tunai Dana Desa</w:t>
            </w:r>
            <w:r w:rsidRPr="00F62358">
              <w:rPr>
                <w:bCs w:val="0"/>
                <w:i/>
                <w:iCs/>
                <w:lang w:val="id-ID"/>
              </w:rPr>
              <w:t xml:space="preserve"> </w:t>
            </w:r>
            <w:r w:rsidRPr="00F62358">
              <w:rPr>
                <w:bCs w:val="0"/>
                <w:lang w:val="id-ID"/>
              </w:rPr>
              <w:t>(BLT-DD)</w:t>
            </w:r>
          </w:p>
        </w:tc>
        <w:tc>
          <w:tcPr>
            <w:tcW w:w="3500" w:type="dxa"/>
            <w:hideMark/>
          </w:tcPr>
          <w:p w14:paraId="1EE91FEE"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Bantuan tunai tanpa syarat baru yang didanai dari dana desa untuk warga desa yang terdampak oleh krisis namun tidak terdaftar di dalam basis data dan bukan penerima program lainnya. Identifikasi penerima manfaat dilakukan melalui forum musyawarah masyarakat</w:t>
            </w:r>
          </w:p>
        </w:tc>
        <w:tc>
          <w:tcPr>
            <w:tcW w:w="1740" w:type="dxa"/>
            <w:hideMark/>
          </w:tcPr>
          <w:p w14:paraId="707AB850"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8 juta rumah tangga  </w:t>
            </w:r>
          </w:p>
        </w:tc>
        <w:tc>
          <w:tcPr>
            <w:tcW w:w="1860" w:type="dxa"/>
            <w:hideMark/>
          </w:tcPr>
          <w:p w14:paraId="2EFDC083"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Rp600.000/bulan selama 3 bulan, kemudian Rp300.000/bulan </w:t>
            </w:r>
          </w:p>
        </w:tc>
      </w:tr>
      <w:tr w:rsidR="00A4600E" w:rsidRPr="00F62358" w14:paraId="4DC60C98" w14:textId="77777777" w:rsidTr="0056176C">
        <w:trPr>
          <w:trHeight w:val="669"/>
        </w:trPr>
        <w:tc>
          <w:tcPr>
            <w:cnfStyle w:val="001000000000" w:firstRow="0" w:lastRow="0" w:firstColumn="1" w:lastColumn="0" w:oddVBand="0" w:evenVBand="0" w:oddHBand="0" w:evenHBand="0" w:firstRowFirstColumn="0" w:firstRowLastColumn="0" w:lastRowFirstColumn="0" w:lastRowLastColumn="0"/>
            <w:tcW w:w="1985" w:type="dxa"/>
            <w:hideMark/>
          </w:tcPr>
          <w:p w14:paraId="41255F4B" w14:textId="77777777" w:rsidR="00A4600E" w:rsidRPr="00F62358" w:rsidRDefault="00A4600E" w:rsidP="00CD73CB">
            <w:pPr>
              <w:pStyle w:val="TableText"/>
              <w:rPr>
                <w:b w:val="0"/>
                <w:bCs w:val="0"/>
                <w:lang w:val="id-ID"/>
              </w:rPr>
            </w:pPr>
            <w:r w:rsidRPr="00F62358">
              <w:rPr>
                <w:bCs w:val="0"/>
                <w:lang w:val="id-ID"/>
              </w:rPr>
              <w:t xml:space="preserve">Program Sembako (sebelumnya disebut BPNT) </w:t>
            </w:r>
          </w:p>
          <w:p w14:paraId="51C5918B" w14:textId="77777777" w:rsidR="00A4600E" w:rsidRPr="00F62358" w:rsidRDefault="00A4600E" w:rsidP="00CD73CB">
            <w:pPr>
              <w:pStyle w:val="TableText"/>
              <w:rPr>
                <w:lang w:val="id-ID"/>
              </w:rPr>
            </w:pPr>
            <w:r w:rsidRPr="00F62358">
              <w:rPr>
                <w:bCs w:val="0"/>
                <w:lang w:val="id-ID"/>
              </w:rPr>
              <w:t>Perluasan vertikal dan horizontal</w:t>
            </w:r>
            <w:r w:rsidRPr="00F62358">
              <w:rPr>
                <w:lang w:val="id-ID"/>
              </w:rPr>
              <w:t xml:space="preserve"> </w:t>
            </w:r>
          </w:p>
        </w:tc>
        <w:tc>
          <w:tcPr>
            <w:tcW w:w="3500" w:type="dxa"/>
            <w:hideMark/>
          </w:tcPr>
          <w:p w14:paraId="236D5E69" w14:textId="507837B8"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Program Sembako (sebelumnya bernama BPNT) yang diperluas dari 15,2</w:t>
            </w:r>
            <w:r w:rsidR="00894046" w:rsidRPr="00F62358">
              <w:rPr>
                <w:lang w:val="id-ID"/>
              </w:rPr>
              <w:t xml:space="preserve"> juta</w:t>
            </w:r>
            <w:r w:rsidRPr="00F62358">
              <w:rPr>
                <w:lang w:val="id-ID"/>
              </w:rPr>
              <w:t xml:space="preserve"> menjadi 20 juta rumah tangga berpenghasilan rendah dan tingkat manfaatnya meningkat dari Rp150.000 menjadi Rp200.000 (33%) mulai April 2020.</w:t>
            </w:r>
          </w:p>
        </w:tc>
        <w:tc>
          <w:tcPr>
            <w:tcW w:w="1740" w:type="dxa"/>
            <w:noWrap/>
            <w:hideMark/>
          </w:tcPr>
          <w:p w14:paraId="35CB9E9D"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20 juta rumah tangga </w:t>
            </w:r>
          </w:p>
        </w:tc>
        <w:tc>
          <w:tcPr>
            <w:tcW w:w="1860" w:type="dxa"/>
            <w:hideMark/>
          </w:tcPr>
          <w:p w14:paraId="5F90B6EA"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Rp200.000/bulan</w:t>
            </w:r>
          </w:p>
        </w:tc>
      </w:tr>
      <w:tr w:rsidR="00A4600E" w:rsidRPr="00F62358" w14:paraId="0CAE52F7" w14:textId="77777777" w:rsidTr="0056176C">
        <w:trPr>
          <w:trHeight w:val="740"/>
        </w:trPr>
        <w:tc>
          <w:tcPr>
            <w:cnfStyle w:val="001000000000" w:firstRow="0" w:lastRow="0" w:firstColumn="1" w:lastColumn="0" w:oddVBand="0" w:evenVBand="0" w:oddHBand="0" w:evenHBand="0" w:firstRowFirstColumn="0" w:firstRowLastColumn="0" w:lastRowFirstColumn="0" w:lastRowLastColumn="0"/>
            <w:tcW w:w="1985" w:type="dxa"/>
            <w:hideMark/>
          </w:tcPr>
          <w:p w14:paraId="41DDF80A" w14:textId="77777777" w:rsidR="00A4600E" w:rsidRPr="00F62358" w:rsidRDefault="00A4600E" w:rsidP="00CD73CB">
            <w:pPr>
              <w:pStyle w:val="TableText"/>
              <w:rPr>
                <w:b w:val="0"/>
                <w:bCs w:val="0"/>
                <w:lang w:val="id-ID"/>
              </w:rPr>
            </w:pPr>
            <w:r w:rsidRPr="00F62358">
              <w:rPr>
                <w:bCs w:val="0"/>
                <w:lang w:val="id-ID"/>
              </w:rPr>
              <w:t xml:space="preserve">PKH </w:t>
            </w:r>
            <w:r w:rsidRPr="00F62358">
              <w:rPr>
                <w:bCs w:val="0"/>
                <w:lang w:val="id-ID"/>
              </w:rPr>
              <w:br/>
              <w:t>Perluasan vertikal dan horizontal</w:t>
            </w:r>
          </w:p>
        </w:tc>
        <w:tc>
          <w:tcPr>
            <w:tcW w:w="3500" w:type="dxa"/>
            <w:hideMark/>
          </w:tcPr>
          <w:p w14:paraId="7B8162C8"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Bantuan tunai bersyarat PKH diperluas dari 9,2 menjadi 10 juta keluarga penerima manfaat dan tingkat manfaatnya naik dua kali lipat selama 3 bulan (April-Juni 2020).</w:t>
            </w:r>
          </w:p>
        </w:tc>
        <w:tc>
          <w:tcPr>
            <w:tcW w:w="1740" w:type="dxa"/>
            <w:hideMark/>
          </w:tcPr>
          <w:p w14:paraId="2DB799FA"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10 juta rumah tangga (800.000 rumah tangga baru) </w:t>
            </w:r>
          </w:p>
        </w:tc>
        <w:tc>
          <w:tcPr>
            <w:tcW w:w="1860" w:type="dxa"/>
            <w:hideMark/>
          </w:tcPr>
          <w:p w14:paraId="779AE774"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Peningkatan manfaat sebesar 100% selama 3 bulan</w:t>
            </w:r>
            <w:r w:rsidRPr="00F62358">
              <w:rPr>
                <w:lang w:val="id-ID"/>
              </w:rPr>
              <w:t> </w:t>
            </w:r>
          </w:p>
        </w:tc>
      </w:tr>
      <w:tr w:rsidR="00A4600E" w:rsidRPr="00F62358" w14:paraId="488D7832" w14:textId="77777777" w:rsidTr="0056176C">
        <w:trPr>
          <w:trHeight w:val="641"/>
        </w:trPr>
        <w:tc>
          <w:tcPr>
            <w:cnfStyle w:val="001000000000" w:firstRow="0" w:lastRow="0" w:firstColumn="1" w:lastColumn="0" w:oddVBand="0" w:evenVBand="0" w:oddHBand="0" w:evenHBand="0" w:firstRowFirstColumn="0" w:firstRowLastColumn="0" w:lastRowFirstColumn="0" w:lastRowLastColumn="0"/>
            <w:tcW w:w="1985" w:type="dxa"/>
          </w:tcPr>
          <w:p w14:paraId="16B19118" w14:textId="77777777" w:rsidR="00A4600E" w:rsidRPr="00F62358" w:rsidRDefault="00A4600E" w:rsidP="00CD73CB">
            <w:pPr>
              <w:pStyle w:val="TableText"/>
              <w:rPr>
                <w:b w:val="0"/>
                <w:bCs w:val="0"/>
                <w:lang w:val="id-ID"/>
              </w:rPr>
            </w:pPr>
            <w:r w:rsidRPr="00F62358">
              <w:rPr>
                <w:bCs w:val="0"/>
                <w:lang w:val="id-ID"/>
              </w:rPr>
              <w:t xml:space="preserve">Penambahan uang tunai satu kali untuk penerima Program Sembako </w:t>
            </w:r>
          </w:p>
        </w:tc>
        <w:tc>
          <w:tcPr>
            <w:tcW w:w="3500" w:type="dxa"/>
          </w:tcPr>
          <w:p w14:paraId="35180482" w14:textId="7F6EF5F3"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Bantuan tunai</w:t>
            </w:r>
            <w:r w:rsidR="00894046" w:rsidRPr="00F62358">
              <w:rPr>
                <w:lang w:val="id-ID"/>
              </w:rPr>
              <w:t xml:space="preserve"> tanpa syarat</w:t>
            </w:r>
            <w:r w:rsidRPr="00F62358">
              <w:rPr>
                <w:lang w:val="id-ID"/>
              </w:rPr>
              <w:t xml:space="preserve"> satu kali sebesar Rp 500.000 diberikan di September 2020 kepada penerima manfaat program Sembako yang tidak menerima PKH</w:t>
            </w:r>
          </w:p>
        </w:tc>
        <w:tc>
          <w:tcPr>
            <w:tcW w:w="1740" w:type="dxa"/>
          </w:tcPr>
          <w:p w14:paraId="7571D14E"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9 juta rumah tangga </w:t>
            </w:r>
          </w:p>
        </w:tc>
        <w:tc>
          <w:tcPr>
            <w:tcW w:w="1860" w:type="dxa"/>
          </w:tcPr>
          <w:p w14:paraId="2A7794A0"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Rp500.000/rumah tangga</w:t>
            </w:r>
          </w:p>
        </w:tc>
      </w:tr>
      <w:tr w:rsidR="00A4600E" w:rsidRPr="00F62358" w14:paraId="09D4A23C" w14:textId="77777777" w:rsidTr="0056176C">
        <w:trPr>
          <w:trHeight w:val="551"/>
        </w:trPr>
        <w:tc>
          <w:tcPr>
            <w:cnfStyle w:val="001000000000" w:firstRow="0" w:lastRow="0" w:firstColumn="1" w:lastColumn="0" w:oddVBand="0" w:evenVBand="0" w:oddHBand="0" w:evenHBand="0" w:firstRowFirstColumn="0" w:firstRowLastColumn="0" w:lastRowFirstColumn="0" w:lastRowLastColumn="0"/>
            <w:tcW w:w="1985" w:type="dxa"/>
            <w:hideMark/>
          </w:tcPr>
          <w:p w14:paraId="7648E73C" w14:textId="77777777" w:rsidR="00A4600E" w:rsidRPr="00F62358" w:rsidRDefault="00A4600E" w:rsidP="00CD73CB">
            <w:pPr>
              <w:pStyle w:val="TableText"/>
              <w:rPr>
                <w:b w:val="0"/>
                <w:bCs w:val="0"/>
                <w:lang w:val="id-ID"/>
              </w:rPr>
            </w:pPr>
            <w:r w:rsidRPr="00F62358">
              <w:rPr>
                <w:bCs w:val="0"/>
                <w:lang w:val="id-ID"/>
              </w:rPr>
              <w:lastRenderedPageBreak/>
              <w:t>Beras untuk penerima manfaat PKH</w:t>
            </w:r>
          </w:p>
        </w:tc>
        <w:tc>
          <w:tcPr>
            <w:tcW w:w="3500" w:type="dxa"/>
            <w:hideMark/>
          </w:tcPr>
          <w:p w14:paraId="65DBD72A"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Tambahan manfaat berupa beras 15 kilogram/bulan yang diberikan kepada penerima program PKH selama tiga bulan.</w:t>
            </w:r>
          </w:p>
        </w:tc>
        <w:tc>
          <w:tcPr>
            <w:tcW w:w="1740" w:type="dxa"/>
            <w:hideMark/>
          </w:tcPr>
          <w:p w14:paraId="3DDA5587"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10 juta rumah tangga</w:t>
            </w:r>
          </w:p>
        </w:tc>
        <w:tc>
          <w:tcPr>
            <w:tcW w:w="1860" w:type="dxa"/>
            <w:hideMark/>
          </w:tcPr>
          <w:p w14:paraId="7C0FEBC3"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15kg beras di bulan Agustus - Oktober 2020</w:t>
            </w:r>
          </w:p>
        </w:tc>
      </w:tr>
      <w:tr w:rsidR="00A4600E" w:rsidRPr="00F62358" w14:paraId="36432DD6" w14:textId="77777777" w:rsidTr="0056176C">
        <w:trPr>
          <w:trHeight w:val="865"/>
        </w:trPr>
        <w:tc>
          <w:tcPr>
            <w:cnfStyle w:val="001000000000" w:firstRow="0" w:lastRow="0" w:firstColumn="1" w:lastColumn="0" w:oddVBand="0" w:evenVBand="0" w:oddHBand="0" w:evenHBand="0" w:firstRowFirstColumn="0" w:firstRowLastColumn="0" w:lastRowFirstColumn="0" w:lastRowLastColumn="0"/>
            <w:tcW w:w="1985" w:type="dxa"/>
            <w:hideMark/>
          </w:tcPr>
          <w:p w14:paraId="3D609E28" w14:textId="77777777" w:rsidR="00A4600E" w:rsidRPr="00F62358" w:rsidRDefault="00A4600E" w:rsidP="00CD73CB">
            <w:pPr>
              <w:pStyle w:val="TableText"/>
              <w:rPr>
                <w:b w:val="0"/>
                <w:bCs w:val="0"/>
                <w:lang w:val="id-ID"/>
              </w:rPr>
            </w:pPr>
            <w:r w:rsidRPr="00F62358">
              <w:rPr>
                <w:bCs w:val="0"/>
                <w:lang w:val="id-ID"/>
              </w:rPr>
              <w:t>Subsidi listrik untuk usaha mikro dan kecil</w:t>
            </w:r>
          </w:p>
        </w:tc>
        <w:tc>
          <w:tcPr>
            <w:tcW w:w="3500" w:type="dxa"/>
            <w:hideMark/>
          </w:tcPr>
          <w:p w14:paraId="3EA02D83"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Pembebasan biaya listrik yang baru diluncurkan untuk usaha mikro/ultramikro yang merupakan pelanggan 450 VA (501.000 usaha) dan potongan harga untuk usaha dan industri tertentu pelanggan 900 VA dan 1.300 VA (1,3 juta usaha).</w:t>
            </w:r>
          </w:p>
        </w:tc>
        <w:tc>
          <w:tcPr>
            <w:tcW w:w="1740" w:type="dxa"/>
            <w:hideMark/>
          </w:tcPr>
          <w:p w14:paraId="21FED149"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501.000 + 1,3 juta usaha</w:t>
            </w:r>
          </w:p>
        </w:tc>
        <w:tc>
          <w:tcPr>
            <w:tcW w:w="1860" w:type="dxa"/>
            <w:hideMark/>
          </w:tcPr>
          <w:p w14:paraId="47AF9710"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Pembebasan biaya dan potongan harga atas penggunaan listrik</w:t>
            </w:r>
          </w:p>
        </w:tc>
      </w:tr>
      <w:tr w:rsidR="00A4600E" w:rsidRPr="00F62358" w14:paraId="7F8B7A17" w14:textId="77777777" w:rsidTr="0056176C">
        <w:trPr>
          <w:trHeight w:val="516"/>
        </w:trPr>
        <w:tc>
          <w:tcPr>
            <w:cnfStyle w:val="001000000000" w:firstRow="0" w:lastRow="0" w:firstColumn="1" w:lastColumn="0" w:oddVBand="0" w:evenVBand="0" w:oddHBand="0" w:evenHBand="0" w:firstRowFirstColumn="0" w:firstRowLastColumn="0" w:lastRowFirstColumn="0" w:lastRowLastColumn="0"/>
            <w:tcW w:w="1985" w:type="dxa"/>
            <w:hideMark/>
          </w:tcPr>
          <w:p w14:paraId="4A42293B" w14:textId="77777777" w:rsidR="00A4600E" w:rsidRPr="00F62358" w:rsidRDefault="00A4600E" w:rsidP="00CD73CB">
            <w:pPr>
              <w:pStyle w:val="TableText"/>
              <w:rPr>
                <w:b w:val="0"/>
                <w:bCs w:val="0"/>
                <w:lang w:val="id-ID"/>
              </w:rPr>
            </w:pPr>
            <w:r w:rsidRPr="00F62358">
              <w:rPr>
                <w:bCs w:val="0"/>
                <w:lang w:val="id-ID"/>
              </w:rPr>
              <w:t>Program Padat Karya</w:t>
            </w:r>
          </w:p>
        </w:tc>
        <w:tc>
          <w:tcPr>
            <w:tcW w:w="3500" w:type="dxa"/>
            <w:hideMark/>
          </w:tcPr>
          <w:p w14:paraId="6734A901"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Pemerintah mengalokasikan anggaran total sebesar Rp16,9 triliun untuk program padat karya melalui berbagai kementerian dan proyek dana desa</w:t>
            </w:r>
          </w:p>
          <w:p w14:paraId="6A446CC5"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p>
        </w:tc>
        <w:tc>
          <w:tcPr>
            <w:tcW w:w="1740" w:type="dxa"/>
            <w:hideMark/>
          </w:tcPr>
          <w:p w14:paraId="5E0DA080"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Lebih dari 589.000 pekerja</w:t>
            </w:r>
          </w:p>
        </w:tc>
        <w:tc>
          <w:tcPr>
            <w:tcW w:w="1860" w:type="dxa"/>
            <w:hideMark/>
          </w:tcPr>
          <w:p w14:paraId="4BD32DA9"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Upah harian setempat</w:t>
            </w:r>
          </w:p>
        </w:tc>
      </w:tr>
      <w:tr w:rsidR="00A4600E" w:rsidRPr="00F62358" w14:paraId="102CF3B6" w14:textId="77777777" w:rsidTr="0056176C">
        <w:trPr>
          <w:trHeight w:val="516"/>
        </w:trPr>
        <w:tc>
          <w:tcPr>
            <w:cnfStyle w:val="001000000000" w:firstRow="0" w:lastRow="0" w:firstColumn="1" w:lastColumn="0" w:oddVBand="0" w:evenVBand="0" w:oddHBand="0" w:evenHBand="0" w:firstRowFirstColumn="0" w:firstRowLastColumn="0" w:lastRowFirstColumn="0" w:lastRowLastColumn="0"/>
            <w:tcW w:w="1985" w:type="dxa"/>
            <w:hideMark/>
          </w:tcPr>
          <w:p w14:paraId="24D7D26C" w14:textId="77777777" w:rsidR="00A4600E" w:rsidRPr="00F62358" w:rsidRDefault="00A4600E" w:rsidP="00CD73CB">
            <w:pPr>
              <w:pStyle w:val="TableText"/>
              <w:rPr>
                <w:b w:val="0"/>
                <w:bCs w:val="0"/>
                <w:lang w:val="id-ID"/>
              </w:rPr>
            </w:pPr>
            <w:r w:rsidRPr="00F62358">
              <w:rPr>
                <w:bCs w:val="0"/>
                <w:lang w:val="id-ID"/>
              </w:rPr>
              <w:t>Kartu Prakerja, pelatihan kerja, dan bantuan tunai untuk para pencari kerja</w:t>
            </w:r>
          </w:p>
        </w:tc>
        <w:tc>
          <w:tcPr>
            <w:tcW w:w="3500" w:type="dxa"/>
            <w:hideMark/>
          </w:tcPr>
          <w:p w14:paraId="06B03BB3"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Sebuah program baru yang menyasar para pencari kerja yang tidak menerima PKH atau program Sembako dengan memberikan voucer senilai Rp1 juta untuk pelatihan daring yang dipilih, ditambah bantuan tunai sebesar Rp600.000 per bulan selama 4 bulan.  Selanjutnya, insentif sebesar Rp 50.000 selama 3 bulan diberikan untuk menyelesaikan tiga survei kelayakan kerja.</w:t>
            </w:r>
          </w:p>
        </w:tc>
        <w:tc>
          <w:tcPr>
            <w:tcW w:w="1740" w:type="dxa"/>
            <w:hideMark/>
          </w:tcPr>
          <w:p w14:paraId="31EEF9ED"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5,6 juta (pelaksanaan secara progresif)</w:t>
            </w:r>
          </w:p>
        </w:tc>
        <w:tc>
          <w:tcPr>
            <w:tcW w:w="1860" w:type="dxa"/>
            <w:hideMark/>
          </w:tcPr>
          <w:p w14:paraId="37F6BFE8"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Pelatihan daring + uang tunai Rp2.550.000</w:t>
            </w:r>
          </w:p>
        </w:tc>
      </w:tr>
      <w:tr w:rsidR="00A4600E" w:rsidRPr="00F62358" w14:paraId="6669FA73" w14:textId="77777777" w:rsidTr="0056176C">
        <w:trPr>
          <w:trHeight w:val="615"/>
        </w:trPr>
        <w:tc>
          <w:tcPr>
            <w:cnfStyle w:val="001000000000" w:firstRow="0" w:lastRow="0" w:firstColumn="1" w:lastColumn="0" w:oddVBand="0" w:evenVBand="0" w:oddHBand="0" w:evenHBand="0" w:firstRowFirstColumn="0" w:firstRowLastColumn="0" w:lastRowFirstColumn="0" w:lastRowLastColumn="0"/>
            <w:tcW w:w="1985" w:type="dxa"/>
            <w:hideMark/>
          </w:tcPr>
          <w:p w14:paraId="278E4B16" w14:textId="77777777" w:rsidR="00A4600E" w:rsidRPr="00F62358" w:rsidRDefault="00A4600E" w:rsidP="00CD73CB">
            <w:pPr>
              <w:pStyle w:val="TableText"/>
              <w:rPr>
                <w:b w:val="0"/>
                <w:bCs w:val="0"/>
                <w:lang w:val="id-ID"/>
              </w:rPr>
            </w:pPr>
            <w:r w:rsidRPr="00F62358">
              <w:rPr>
                <w:bCs w:val="0"/>
                <w:lang w:val="id-ID"/>
              </w:rPr>
              <w:t>Bantuan bagi Pelaku Usaha Mikro/Banpres Produktif Usaha Mikro</w:t>
            </w:r>
          </w:p>
        </w:tc>
        <w:tc>
          <w:tcPr>
            <w:tcW w:w="3500" w:type="dxa"/>
            <w:hideMark/>
          </w:tcPr>
          <w:p w14:paraId="18E346CA"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Hibah sebesar Rp2.400.000 untuk usaha mikro yang terdampak oleh COVID-19 dan tidak menerima program kredit</w:t>
            </w:r>
          </w:p>
        </w:tc>
        <w:tc>
          <w:tcPr>
            <w:tcW w:w="1740" w:type="dxa"/>
            <w:hideMark/>
          </w:tcPr>
          <w:p w14:paraId="621F64E9"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12 juta usaha mikro</w:t>
            </w:r>
          </w:p>
        </w:tc>
        <w:tc>
          <w:tcPr>
            <w:tcW w:w="1860" w:type="dxa"/>
            <w:hideMark/>
          </w:tcPr>
          <w:p w14:paraId="696F1AF4"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Rp2.400.000 (satu kali)</w:t>
            </w:r>
            <w:r w:rsidRPr="00F62358">
              <w:rPr>
                <w:lang w:val="id-ID"/>
              </w:rPr>
              <w:t> </w:t>
            </w:r>
          </w:p>
        </w:tc>
      </w:tr>
      <w:tr w:rsidR="00A4600E" w:rsidRPr="00F62358" w14:paraId="21A9F174" w14:textId="77777777" w:rsidTr="0056176C">
        <w:trPr>
          <w:trHeight w:val="613"/>
        </w:trPr>
        <w:tc>
          <w:tcPr>
            <w:cnfStyle w:val="001000000000" w:firstRow="0" w:lastRow="0" w:firstColumn="1" w:lastColumn="0" w:oddVBand="0" w:evenVBand="0" w:oddHBand="0" w:evenHBand="0" w:firstRowFirstColumn="0" w:firstRowLastColumn="0" w:lastRowFirstColumn="0" w:lastRowLastColumn="0"/>
            <w:tcW w:w="1985" w:type="dxa"/>
            <w:hideMark/>
          </w:tcPr>
          <w:p w14:paraId="0AB9F8A1" w14:textId="77777777" w:rsidR="00A4600E" w:rsidRPr="00F62358" w:rsidRDefault="00A4600E" w:rsidP="00CD73CB">
            <w:pPr>
              <w:pStyle w:val="TableText"/>
              <w:rPr>
                <w:b w:val="0"/>
                <w:bCs w:val="0"/>
                <w:lang w:val="id-ID"/>
              </w:rPr>
            </w:pPr>
            <w:r w:rsidRPr="00F62358">
              <w:rPr>
                <w:bCs w:val="0"/>
                <w:lang w:val="id-ID"/>
              </w:rPr>
              <w:t>Subsidi untuk pekerja berpenghasilan rendah di sektor formal</w:t>
            </w:r>
            <w:r w:rsidRPr="00F62358">
              <w:rPr>
                <w:bCs w:val="0"/>
                <w:lang w:val="id-ID"/>
              </w:rPr>
              <w:t> </w:t>
            </w:r>
            <w:r w:rsidRPr="00F62358">
              <w:rPr>
                <w:bCs w:val="0"/>
                <w:lang w:val="id-ID"/>
              </w:rPr>
              <w:t>(</w:t>
            </w:r>
            <w:r w:rsidRPr="00F62358">
              <w:rPr>
                <w:bCs w:val="0"/>
                <w:i/>
                <w:iCs/>
                <w:lang w:val="id-ID"/>
              </w:rPr>
              <w:t>Bantuan Subsidi Upah</w:t>
            </w:r>
            <w:r w:rsidRPr="00F62358">
              <w:rPr>
                <w:bCs w:val="0"/>
                <w:lang w:val="id-ID"/>
              </w:rPr>
              <w:t xml:space="preserve"> atau BSU)</w:t>
            </w:r>
          </w:p>
        </w:tc>
        <w:tc>
          <w:tcPr>
            <w:tcW w:w="3500" w:type="dxa"/>
            <w:hideMark/>
          </w:tcPr>
          <w:p w14:paraId="1B83ECB7"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Bantuan tunai untuk pekerja yang bergaji di bawah Rp5.000.000 dan terdaftar dalam program jaminan sosial nasional (BPJS Ketenagakerjaan).</w:t>
            </w:r>
          </w:p>
        </w:tc>
        <w:tc>
          <w:tcPr>
            <w:tcW w:w="1740" w:type="dxa"/>
            <w:hideMark/>
          </w:tcPr>
          <w:p w14:paraId="2F1CF31C"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15,7 juta pekerja</w:t>
            </w:r>
            <w:r w:rsidRPr="00F62358">
              <w:rPr>
                <w:lang w:val="id-ID"/>
              </w:rPr>
              <w:t> </w:t>
            </w:r>
          </w:p>
        </w:tc>
        <w:tc>
          <w:tcPr>
            <w:tcW w:w="1860" w:type="dxa"/>
            <w:hideMark/>
          </w:tcPr>
          <w:p w14:paraId="04A74FB8" w14:textId="77777777" w:rsidR="00A4600E" w:rsidRPr="00F62358" w:rsidRDefault="00A4600E" w:rsidP="00CD73CB">
            <w:pPr>
              <w:pStyle w:val="TableText"/>
              <w:cnfStyle w:val="000000000000" w:firstRow="0" w:lastRow="0" w:firstColumn="0" w:lastColumn="0" w:oddVBand="0" w:evenVBand="0" w:oddHBand="0" w:evenHBand="0" w:firstRowFirstColumn="0" w:firstRowLastColumn="0" w:lastRowFirstColumn="0" w:lastRowLastColumn="0"/>
              <w:rPr>
                <w:lang w:val="id-ID"/>
              </w:rPr>
            </w:pPr>
            <w:r w:rsidRPr="00F62358">
              <w:rPr>
                <w:lang w:val="id-ID"/>
              </w:rPr>
              <w:t xml:space="preserve">Rp600.000 per bulan </w:t>
            </w:r>
          </w:p>
        </w:tc>
      </w:tr>
    </w:tbl>
    <w:p w14:paraId="6333B103" w14:textId="77777777" w:rsidR="00A4600E" w:rsidRPr="00F62358" w:rsidRDefault="00A4600E" w:rsidP="00A4600E">
      <w:pPr>
        <w:pStyle w:val="BodyText"/>
        <w:rPr>
          <w:rFonts w:cs="Open Sans"/>
          <w:szCs w:val="22"/>
          <w:lang w:val="id-ID"/>
        </w:rPr>
        <w:sectPr w:rsidR="00A4600E" w:rsidRPr="00F62358" w:rsidSect="004E19AD">
          <w:type w:val="continuous"/>
          <w:pgSz w:w="11900" w:h="16840" w:code="9"/>
          <w:pgMar w:top="1440" w:right="1440" w:bottom="1440" w:left="1440" w:header="567" w:footer="567" w:gutter="0"/>
          <w:cols w:space="720"/>
          <w:docGrid w:linePitch="360"/>
          <w15:footnoteColumns w:val="1"/>
        </w:sectPr>
      </w:pPr>
    </w:p>
    <w:p w14:paraId="78255729" w14:textId="77777777" w:rsidR="00CD73CB" w:rsidRPr="00F62358" w:rsidRDefault="00A4600E" w:rsidP="00D17DDF">
      <w:pPr>
        <w:pStyle w:val="AnnexHeading"/>
        <w:rPr>
          <w:lang w:val="id-ID"/>
        </w:rPr>
      </w:pPr>
      <w:bookmarkStart w:id="166" w:name="_Toc99140499"/>
      <w:bookmarkStart w:id="167" w:name="_Toc100514267"/>
      <w:r w:rsidRPr="00F62358">
        <w:rPr>
          <w:lang w:val="id-ID"/>
        </w:rPr>
        <w:lastRenderedPageBreak/>
        <w:t>Organisasi Penyandang Disabilitas yang Tergabung dalam Jaringan DPO untuk COVID-19 yang Lebih Responsif di Indonesi</w:t>
      </w:r>
      <w:bookmarkEnd w:id="166"/>
      <w:r w:rsidR="00D17DDF" w:rsidRPr="00F62358">
        <w:rPr>
          <w:lang w:val="id-ID"/>
        </w:rPr>
        <w:t>a</w:t>
      </w:r>
      <w:bookmarkEnd w:id="167"/>
      <w:r w:rsidR="00D17DDF" w:rsidRPr="00F62358">
        <w:rPr>
          <w:lang w:val="id-ID"/>
        </w:rPr>
        <w:t xml:space="preserve">  </w:t>
      </w:r>
    </w:p>
    <w:p w14:paraId="393545F3" w14:textId="77777777" w:rsidR="00D17DDF" w:rsidRPr="00F62358" w:rsidRDefault="00D17DDF"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sectPr w:rsidR="00D17DDF" w:rsidRPr="00F62358" w:rsidSect="004E19AD">
          <w:headerReference w:type="even" r:id="rId61"/>
          <w:headerReference w:type="default" r:id="rId62"/>
          <w:footerReference w:type="even" r:id="rId63"/>
          <w:headerReference w:type="first" r:id="rId64"/>
          <w:footerReference w:type="first" r:id="rId65"/>
          <w:type w:val="continuous"/>
          <w:pgSz w:w="11906" w:h="16838"/>
          <w:pgMar w:top="1440" w:right="1440" w:bottom="1440" w:left="1440" w:header="708" w:footer="708" w:gutter="0"/>
          <w:cols w:space="708"/>
          <w:docGrid w:linePitch="360"/>
        </w:sectPr>
      </w:pPr>
    </w:p>
    <w:p w14:paraId="100B6D23" w14:textId="35CD5093" w:rsidR="00D17DDF" w:rsidRPr="00F62358" w:rsidRDefault="00D17DDF"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Advokasi inklusi disabilitas (AUDISI Foundation)</w:t>
      </w:r>
    </w:p>
    <w:p w14:paraId="2490B3F8" w14:textId="2752015F"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Bandung Independent Living Center (BILiC)</w:t>
      </w:r>
    </w:p>
    <w:p w14:paraId="72F87DDA" w14:textId="46256B43" w:rsidR="00A4600E"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shd w:val="clear" w:color="auto" w:fill="FFFFFF"/>
          <w:lang w:val="id-ID"/>
        </w:rPr>
        <w:t>Center for Improving Qualified Activity in Life of People with Disabilities (</w:t>
      </w:r>
      <w:r w:rsidRPr="00F62358">
        <w:rPr>
          <w:lang w:val="id-ID"/>
        </w:rPr>
        <w:t>CIQAL)</w:t>
      </w:r>
    </w:p>
    <w:p w14:paraId="4201050A"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Difabel Siaga Bencana (DIFAGANA) Kulon Progo</w:t>
      </w:r>
    </w:p>
    <w:p w14:paraId="3C2B1964"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Disability-Leprosy Advocacy Network</w:t>
      </w:r>
    </w:p>
    <w:p w14:paraId="5C79D31D"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Disabled Motorcycle Community (DMC) Jakarta</w:t>
      </w:r>
    </w:p>
    <w:p w14:paraId="48A4EBC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Dewan Pengurus Cabang Persatuan Tuna Netra Indonesia (DPC PERTUNI) Kabupaten Wonogiri</w:t>
      </w:r>
    </w:p>
    <w:p w14:paraId="79F729BB"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Dewan Pengurus Daerah Perkumpulan Penyandang Disabilitas Indonesia (DPD PPDI) Kalimantan Timur</w:t>
      </w:r>
    </w:p>
    <w:p w14:paraId="1A08DA5B"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Dewan Pengurus Daerah Perkumpulan Penyandang Disabilitas Indonesia (DPD PPDI) Kalimantan Timur</w:t>
      </w:r>
    </w:p>
    <w:p w14:paraId="60AD8C6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Kelompok Difabel Desa (KDD) Guyub Rukun</w:t>
      </w:r>
    </w:p>
    <w:p w14:paraId="7CF13AB7"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Dewan Pengurus Pusat Persatuan Tuna Netra Indonesia (DPP PERTUNI)</w:t>
      </w:r>
    </w:p>
    <w:p w14:paraId="4D6667C1"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Dewan Pengurus Pusat Perkumpulan Penyandang Disabilitas Indonesia (DPP PPDI)</w:t>
      </w:r>
    </w:p>
    <w:p w14:paraId="6CA738E4"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Dewan Pembina Pusat Gerakan untuk Kesejahteraan Tunarungu Indonesia (DPP GERKATIN)</w:t>
      </w:r>
    </w:p>
    <w:p w14:paraId="663E849A"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Forum Komunikasi Difabel Cirebon</w:t>
      </w:r>
    </w:p>
    <w:p w14:paraId="0771F8D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shd w:val="clear" w:color="auto" w:fill="FFFFFF"/>
          <w:lang w:val="id-ID"/>
        </w:rPr>
        <w:t>Gerakan Advokasi Transformasi Disabilitas untuk Inklusi</w:t>
      </w:r>
      <w:r w:rsidRPr="00F62358">
        <w:rPr>
          <w:rFonts w:cstheme="minorHAnsi"/>
          <w:lang w:val="id-ID"/>
        </w:rPr>
        <w:t xml:space="preserve"> (Garamin) Nusa Tenggara Timur</w:t>
      </w:r>
    </w:p>
    <w:p w14:paraId="3A6505DC"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Gerakan Mandiri (GEMA) Difabel Mamuju</w:t>
      </w:r>
    </w:p>
    <w:p w14:paraId="0C3686F2"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rFonts w:cstheme="minorHAnsi"/>
          <w:lang w:val="id-ID"/>
        </w:rPr>
        <w:t xml:space="preserve">Gerakan Advokasi Kesetaraan Difabel (Garda) Pati </w:t>
      </w:r>
    </w:p>
    <w:p w14:paraId="2EB9E7E0"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Dewan Pembina Daerah Gerakan untuk Kesejahteraan Tunarungu Indonesia (DPD GERKATIN) Sulawesi Tengah</w:t>
      </w:r>
      <w:r w:rsidR="003407FA" w:rsidRPr="00F62358">
        <w:rPr>
          <w:lang w:val="id-ID"/>
        </w:rPr>
        <w:t xml:space="preserve"> </w:t>
      </w:r>
    </w:p>
    <w:p w14:paraId="3A151100"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Human Rights Working Groups (HRWG)</w:t>
      </w:r>
      <w:r w:rsidR="003407FA" w:rsidRPr="00F62358">
        <w:rPr>
          <w:lang w:val="id-ID"/>
        </w:rPr>
        <w:t xml:space="preserve"> </w:t>
      </w:r>
    </w:p>
    <w:p w14:paraId="0A6442B3"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Kota Padang</w:t>
      </w:r>
      <w:r w:rsidR="003407FA" w:rsidRPr="00F62358">
        <w:rPr>
          <w:lang w:val="id-ID"/>
        </w:rPr>
        <w:t xml:space="preserve"> </w:t>
      </w:r>
    </w:p>
    <w:p w14:paraId="55275AB2"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Maluku</w:t>
      </w:r>
      <w:r w:rsidR="003407FA" w:rsidRPr="00F62358">
        <w:rPr>
          <w:lang w:val="id-ID"/>
        </w:rPr>
        <w:t xml:space="preserve"> </w:t>
      </w:r>
    </w:p>
    <w:p w14:paraId="123EBD33"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 xml:space="preserve">Himpunan Wanita Disabilitas Indonesia (HWDI) Maluku Utara </w:t>
      </w:r>
      <w:r w:rsidR="003407FA" w:rsidRPr="00F62358">
        <w:rPr>
          <w:lang w:val="id-ID"/>
        </w:rPr>
        <w:t xml:space="preserve"> </w:t>
      </w:r>
    </w:p>
    <w:p w14:paraId="52B52A92"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NTB</w:t>
      </w:r>
      <w:r w:rsidR="003407FA" w:rsidRPr="00F62358">
        <w:rPr>
          <w:lang w:val="id-ID"/>
        </w:rPr>
        <w:t xml:space="preserve"> </w:t>
      </w:r>
    </w:p>
    <w:p w14:paraId="74356983"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Sulawesi Selatan</w:t>
      </w:r>
      <w:r w:rsidR="003407FA" w:rsidRPr="00F62358">
        <w:rPr>
          <w:lang w:val="id-ID"/>
        </w:rPr>
        <w:t xml:space="preserve"> </w:t>
      </w:r>
    </w:p>
    <w:p w14:paraId="525CC13E"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Sulawesi Tengah</w:t>
      </w:r>
      <w:r w:rsidR="003407FA" w:rsidRPr="00F62358">
        <w:rPr>
          <w:lang w:val="id-ID"/>
        </w:rPr>
        <w:t xml:space="preserve"> </w:t>
      </w:r>
    </w:p>
    <w:p w14:paraId="72993AA4" w14:textId="15D2C859" w:rsidR="00A4600E"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Himpunan Wanita Disabilitas Indonesia (HWDI) Sumatera Barat</w:t>
      </w:r>
    </w:p>
    <w:p w14:paraId="7B6B9B10"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Ikatan Difabel Enrekang (IDE) Inklusi, Sulawesi Selatan</w:t>
      </w:r>
    </w:p>
    <w:p w14:paraId="6A28ADD2"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Institut Inklusif Indonesia (I3)</w:t>
      </w:r>
    </w:p>
    <w:p w14:paraId="35A1389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 xml:space="preserve">Jakarta Barrier Free Tourism (JBFT) </w:t>
      </w:r>
    </w:p>
    <w:p w14:paraId="0505CB63"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Kampoeng Infinedua Peduli</w:t>
      </w:r>
    </w:p>
    <w:p w14:paraId="4A583B1A"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Perkumpulan Penyandang Disabilitas Indonesia (PPDI) Kabupaten Semarang</w:t>
      </w:r>
    </w:p>
    <w:p w14:paraId="35E03FB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Kelompok Difabel Desa (KDD) Cahaya Mandiri Desa Ngentakrejo, DIY</w:t>
      </w:r>
    </w:p>
    <w:p w14:paraId="76FA3A0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Kelompok Difabel Desa (KDD) Desa Pandowan</w:t>
      </w:r>
    </w:p>
    <w:p w14:paraId="789229B6"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 xml:space="preserve">Kelompok Difabel Desa (KDD) Giripeni </w:t>
      </w:r>
    </w:p>
    <w:p w14:paraId="1A572A6C"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Kelompok Difabel Desa (KDD) Sindutan</w:t>
      </w:r>
    </w:p>
    <w:p w14:paraId="1D033C17"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Kelas Volunteer Difabel Jombang</w:t>
      </w:r>
    </w:p>
    <w:p w14:paraId="20250371"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Kelas Volunter Difabel Kepulauan Bangka Belitung</w:t>
      </w:r>
    </w:p>
    <w:p w14:paraId="4701CBA9"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Kelas Volunter Difabel Kepulauan Riau</w:t>
      </w:r>
    </w:p>
    <w:p w14:paraId="2AEEE26B"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Komite Penyandang Disabilitas (KIPDA) Timor Tengah Selatan, Nusa Tenggara Timur</w:t>
      </w:r>
    </w:p>
    <w:p w14:paraId="2970FC69"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Komunitas Young Voices Indonesia, Nanggroe Aceh Darussalam</w:t>
      </w:r>
    </w:p>
    <w:p w14:paraId="6E90244E"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 xml:space="preserve">Koperasi Simpan Pinjam (KSP) Bank Difabel Ngaglik </w:t>
      </w:r>
    </w:p>
    <w:p w14:paraId="2ACDAE36"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Lembaga Bantuan Hukum (LBH) Disabilitas Indonesia</w:t>
      </w:r>
    </w:p>
    <w:p w14:paraId="3E0778B2"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Lingkaran Demokrasi Indonesia (LiDI) Foundation Nusa Tenggara Barat</w:t>
      </w:r>
    </w:p>
    <w:p w14:paraId="527F5BAD" w14:textId="30F18EFE" w:rsidR="00A4600E"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shd w:val="clear" w:color="auto" w:fill="FFFFFF"/>
          <w:lang w:val="id-ID"/>
        </w:rPr>
        <w:t>Lembaga Penelitian dan Pengabdian Masyarakat</w:t>
      </w:r>
      <w:r w:rsidRPr="00F62358">
        <w:rPr>
          <w:lang w:val="id-ID"/>
        </w:rPr>
        <w:t xml:space="preserve"> (LP2M) Kota Padang</w:t>
      </w:r>
    </w:p>
    <w:p w14:paraId="7AECEFC2"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NewsDifabel</w:t>
      </w:r>
    </w:p>
    <w:p w14:paraId="6EB6E59A"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shd w:val="clear" w:color="auto" w:fill="FFFFFF"/>
          <w:lang w:val="id-ID"/>
        </w:rPr>
        <w:t>National Paralympic Committee Indonesia</w:t>
      </w:r>
      <w:r w:rsidRPr="00F62358">
        <w:rPr>
          <w:rFonts w:cstheme="minorHAnsi"/>
          <w:lang w:val="id-ID"/>
        </w:rPr>
        <w:t xml:space="preserve"> (NPCI) Kabupaten Tegal</w:t>
      </w:r>
    </w:p>
    <w:p w14:paraId="79933629"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Organisasi Harapan Nusantara (OHANA)</w:t>
      </w:r>
    </w:p>
    <w:p w14:paraId="1F91AE6B"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Organisasi Peserta Didik Intra Sekolah (OPDIS)</w:t>
      </w:r>
    </w:p>
    <w:p w14:paraId="32DD0B86"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shd w:val="clear" w:color="auto" w:fill="FFFFFF"/>
          <w:lang w:val="id-ID"/>
        </w:rPr>
        <w:t>Perhimpunan Dokter Spesialis Kedokteran Fisik dan Rehabilitasi (</w:t>
      </w:r>
      <w:r w:rsidRPr="00F62358">
        <w:rPr>
          <w:rFonts w:cstheme="minorHAnsi"/>
          <w:lang w:val="id-ID"/>
        </w:rPr>
        <w:t>PERDOSRI)</w:t>
      </w:r>
    </w:p>
    <w:p w14:paraId="650FE68C"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Perhimpunan Jiwa Sehat (PJS)</w:t>
      </w:r>
    </w:p>
    <w:p w14:paraId="2E0C8504"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Paguyuban Sehati Sukoharjo</w:t>
      </w:r>
    </w:p>
    <w:p w14:paraId="3157C378" w14:textId="77777777" w:rsidR="00A4600E" w:rsidRPr="00F62358" w:rsidRDefault="00A4600E" w:rsidP="00A4600E">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Persatuan Kusta Perjuangan Sulawesi Selatan</w:t>
      </w:r>
    </w:p>
    <w:p w14:paraId="48B8F71B"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rFonts w:cstheme="minorHAnsi"/>
          <w:lang w:val="id-ID"/>
        </w:rPr>
        <w:t>Perkumpulan Penyandang Disabilitas Fisik Indonesia (PPDFI) Papua</w:t>
      </w:r>
      <w:r w:rsidR="003407FA" w:rsidRPr="00F62358">
        <w:rPr>
          <w:rFonts w:cstheme="minorHAnsi"/>
          <w:lang w:val="id-ID"/>
        </w:rPr>
        <w:t xml:space="preserve"> </w:t>
      </w:r>
    </w:p>
    <w:p w14:paraId="348E3668"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Perkumpulan Penyandang Disabilitas Indonesia (PPDI) Bengkulu</w:t>
      </w:r>
      <w:r w:rsidR="003407FA" w:rsidRPr="00F62358">
        <w:rPr>
          <w:lang w:val="id-ID"/>
        </w:rPr>
        <w:t xml:space="preserve"> </w:t>
      </w:r>
    </w:p>
    <w:p w14:paraId="2E1673FB"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Perkumpulan Penyandang Disabilitas Indonesia (PPDI) Kalimantan Barat</w:t>
      </w:r>
      <w:r w:rsidR="003407FA" w:rsidRPr="00F62358">
        <w:rPr>
          <w:lang w:val="id-ID"/>
        </w:rPr>
        <w:t xml:space="preserve"> </w:t>
      </w:r>
    </w:p>
    <w:p w14:paraId="0479680B"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 xml:space="preserve">Perkumpulan Penyandang Disabilitas Indonesia (PPDI) Padang </w:t>
      </w:r>
      <w:r w:rsidR="003407FA" w:rsidRPr="00F62358">
        <w:rPr>
          <w:lang w:val="id-ID"/>
        </w:rPr>
        <w:t xml:space="preserve"> </w:t>
      </w:r>
    </w:p>
    <w:p w14:paraId="74E72FF4"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Perkumpulan Penyandang Disabilitas Indonesia (PPDI) Sulawesi Tengah</w:t>
      </w:r>
      <w:r w:rsidR="003407FA" w:rsidRPr="00F62358">
        <w:rPr>
          <w:lang w:val="id-ID"/>
        </w:rPr>
        <w:t xml:space="preserve"> </w:t>
      </w:r>
    </w:p>
    <w:p w14:paraId="1F813075" w14:textId="77777777" w:rsidR="003407FA" w:rsidRPr="00F62358" w:rsidRDefault="00A4600E"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lastRenderedPageBreak/>
        <w:t>Forum Belarasa Difabel Nian Sikka (Forsadika) Maumere</w:t>
      </w:r>
      <w:r w:rsidR="003407FA" w:rsidRPr="00F62358">
        <w:rPr>
          <w:lang w:val="id-ID"/>
        </w:rPr>
        <w:t xml:space="preserve"> </w:t>
      </w:r>
    </w:p>
    <w:p w14:paraId="3401E34D"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Pelopor Peduli Disabilitas</w:t>
      </w:r>
      <w:r w:rsidRPr="00F62358">
        <w:rPr>
          <w:lang w:val="id-ID"/>
        </w:rPr>
        <w:t> </w:t>
      </w:r>
      <w:r w:rsidRPr="00F62358">
        <w:rPr>
          <w:rStyle w:val="Emphasis"/>
          <w:rFonts w:ascii="Arial" w:hAnsi="Arial Unicode MS"/>
          <w:bCs w:val="0"/>
          <w:iCs w:val="0"/>
          <w:sz w:val="20"/>
          <w:bdr w:val="nil"/>
          <w:lang w:val="id-ID"/>
        </w:rPr>
        <w:t>Situbondo (</w:t>
      </w:r>
      <w:r w:rsidRPr="00F62358">
        <w:rPr>
          <w:lang w:val="id-ID"/>
        </w:rPr>
        <w:t>PPDiS)</w:t>
      </w:r>
      <w:r w:rsidR="003407FA" w:rsidRPr="00F62358">
        <w:rPr>
          <w:lang w:val="id-ID"/>
        </w:rPr>
        <w:t xml:space="preserve"> </w:t>
      </w:r>
    </w:p>
    <w:p w14:paraId="13FD0550"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Kajian dan Advokasi Inklusi (PUSKADIN)</w:t>
      </w:r>
      <w:r w:rsidR="003407FA" w:rsidRPr="00F62358">
        <w:rPr>
          <w:lang w:val="id-ID"/>
        </w:rPr>
        <w:t xml:space="preserve"> </w:t>
      </w:r>
    </w:p>
    <w:p w14:paraId="2DB09198"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Layanan Juru Bahasa Isyarat</w:t>
      </w:r>
      <w:r w:rsidR="003407FA" w:rsidRPr="00F62358">
        <w:rPr>
          <w:lang w:val="id-ID"/>
        </w:rPr>
        <w:t xml:space="preserve"> </w:t>
      </w:r>
    </w:p>
    <w:p w14:paraId="0DF4C8C3"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Rehabilitasi Yayasan Kristen untuk Kesehatan Umum (YAKKUM)</w:t>
      </w:r>
      <w:r w:rsidR="003407FA" w:rsidRPr="00F62358">
        <w:rPr>
          <w:lang w:val="id-ID"/>
        </w:rPr>
        <w:t xml:space="preserve"> </w:t>
      </w:r>
    </w:p>
    <w:p w14:paraId="0D9247B5"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Studi Hukum dan Kebijakan Indonesia (PSHK)</w:t>
      </w:r>
      <w:r w:rsidR="003407FA" w:rsidRPr="00F62358">
        <w:rPr>
          <w:lang w:val="id-ID"/>
        </w:rPr>
        <w:t xml:space="preserve"> </w:t>
      </w:r>
    </w:p>
    <w:p w14:paraId="3FBD374D"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Studi Management Bencana (PSMB) Universitas Pembangunan Nasional</w:t>
      </w:r>
      <w:r w:rsidR="003407FA" w:rsidRPr="00F62358">
        <w:rPr>
          <w:lang w:val="id-ID"/>
        </w:rPr>
        <w:t xml:space="preserve"> </w:t>
      </w:r>
    </w:p>
    <w:p w14:paraId="4A665947"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Pusat Pemberdayaan Penyandang Disabilitas (Puspadi) Bali</w:t>
      </w:r>
      <w:r w:rsidR="003407FA" w:rsidRPr="00F62358">
        <w:rPr>
          <w:lang w:val="id-ID"/>
        </w:rPr>
        <w:t xml:space="preserve"> </w:t>
      </w:r>
    </w:p>
    <w:p w14:paraId="65F3D36F"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SAMMI Institut</w:t>
      </w:r>
      <w:r w:rsidR="003407FA" w:rsidRPr="00F62358">
        <w:rPr>
          <w:lang w:val="id-ID"/>
        </w:rPr>
        <w:t xml:space="preserve"> </w:t>
      </w:r>
    </w:p>
    <w:p w14:paraId="5B520609"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Sentra Advokasi Perempuan, Difabel dan Anak (SAPDA)</w:t>
      </w:r>
      <w:r w:rsidR="003407FA" w:rsidRPr="00F62358">
        <w:rPr>
          <w:lang w:val="id-ID"/>
        </w:rPr>
        <w:t xml:space="preserve"> </w:t>
      </w:r>
    </w:p>
    <w:p w14:paraId="1E7A38C6" w14:textId="77777777" w:rsidR="003407F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Yayasan Semai Jiwa Amini (SEJIWA)</w:t>
      </w:r>
      <w:r w:rsidR="003407FA" w:rsidRPr="00F62358">
        <w:rPr>
          <w:lang w:val="id-ID"/>
        </w:rPr>
        <w:t xml:space="preserve"> </w:t>
      </w:r>
    </w:p>
    <w:p w14:paraId="61D9B470" w14:textId="55790323" w:rsidR="00C30E8A" w:rsidRPr="00F62358" w:rsidRDefault="00C30E8A" w:rsidP="003407F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lang w:val="id-ID"/>
        </w:rPr>
      </w:pPr>
      <w:r w:rsidRPr="00F62358">
        <w:rPr>
          <w:lang w:val="id-ID"/>
        </w:rPr>
        <w:t>Sasana Inklusi dan Gerakan Advokasi Difabel (SIGAB) Indonesia</w:t>
      </w:r>
    </w:p>
    <w:p w14:paraId="77EC1CB4"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shd w:val="clear" w:color="auto" w:fill="FFFFFF"/>
          <w:lang w:val="id-ID"/>
        </w:rPr>
        <w:t>Severe and Profound Impairment Collective Empowerment</w:t>
      </w:r>
      <w:r w:rsidRPr="00F62358">
        <w:rPr>
          <w:rFonts w:hAnsi="Arial" w:cs="Arial"/>
          <w:sz w:val="21"/>
          <w:szCs w:val="21"/>
          <w:shd w:val="clear" w:color="auto" w:fill="FFFFFF"/>
          <w:lang w:val="id-ID"/>
        </w:rPr>
        <w:t xml:space="preserve"> </w:t>
      </w:r>
      <w:r w:rsidRPr="00F62358">
        <w:rPr>
          <w:rFonts w:hAnsi="Arial" w:cs="Arial"/>
          <w:color w:val="4D5156"/>
          <w:sz w:val="21"/>
          <w:szCs w:val="21"/>
          <w:shd w:val="clear" w:color="auto" w:fill="FFFFFF"/>
          <w:lang w:val="id-ID"/>
        </w:rPr>
        <w:t>(</w:t>
      </w:r>
      <w:r w:rsidRPr="00F62358">
        <w:rPr>
          <w:rFonts w:cstheme="minorHAnsi"/>
          <w:lang w:val="id-ID"/>
        </w:rPr>
        <w:t>SPICE)</w:t>
      </w:r>
    </w:p>
    <w:p w14:paraId="3816146F"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shd w:val="clear" w:color="auto" w:fill="FFFFFF"/>
          <w:lang w:val="id-ID"/>
        </w:rPr>
        <w:t>UCP Roda Untuk Kemanusiaan (</w:t>
      </w:r>
      <w:r w:rsidRPr="00F62358">
        <w:rPr>
          <w:rFonts w:cstheme="minorHAnsi"/>
          <w:lang w:val="id-ID"/>
        </w:rPr>
        <w:t>UCPRUK)</w:t>
      </w:r>
    </w:p>
    <w:p w14:paraId="421AC7A8"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Wahana Keluarga Cerebral Palsy (WKCP)</w:t>
      </w:r>
    </w:p>
    <w:p w14:paraId="186A5000"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Yayasan Nema Folok, Papua Barat</w:t>
      </w:r>
    </w:p>
    <w:p w14:paraId="418BCCEB"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 xml:space="preserve">Yayasan PerMata Bulukumba </w:t>
      </w:r>
    </w:p>
    <w:p w14:paraId="2B4120B3"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rPr>
          <w:rFonts w:cstheme="minorHAnsi"/>
          <w:lang w:val="id-ID"/>
        </w:rPr>
      </w:pPr>
      <w:r w:rsidRPr="00F62358">
        <w:rPr>
          <w:rFonts w:cstheme="minorHAnsi"/>
          <w:lang w:val="id-ID"/>
        </w:rPr>
        <w:t xml:space="preserve">Yayasan </w:t>
      </w:r>
      <w:r w:rsidRPr="00F62358">
        <w:rPr>
          <w:rFonts w:cstheme="minorHAnsi"/>
          <w:shd w:val="clear" w:color="auto" w:fill="FFFFFF"/>
          <w:lang w:val="id-ID"/>
        </w:rPr>
        <w:t>Pergerakan Difabel Indonesia untuk Kesetaraan</w:t>
      </w:r>
      <w:r w:rsidRPr="00F62358">
        <w:rPr>
          <w:rFonts w:cstheme="minorHAnsi"/>
          <w:lang w:val="id-ID"/>
        </w:rPr>
        <w:t xml:space="preserve"> (PerDIK)</w:t>
      </w:r>
    </w:p>
    <w:p w14:paraId="7C9037E2"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Yayasan Wahana Inklusif Indonesia</w:t>
      </w:r>
    </w:p>
    <w:p w14:paraId="43BCD688"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shd w:val="clear" w:color="auto" w:fill="FFFFFF"/>
          <w:lang w:val="id-ID"/>
        </w:rPr>
        <w:t>Pusat Rehabilitasi Bersumber Daya Masyarakat</w:t>
      </w:r>
      <w:r w:rsidRPr="00F62358">
        <w:rPr>
          <w:rFonts w:cstheme="minorHAnsi"/>
          <w:lang w:val="id-ID"/>
        </w:rPr>
        <w:t xml:space="preserve"> (PPRBM) Solo</w:t>
      </w:r>
    </w:p>
    <w:p w14:paraId="3E7EFBF1"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Jaringan Visi Solo Inklusi (JVSI)</w:t>
      </w:r>
    </w:p>
    <w:p w14:paraId="289432E8"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Jaringan Jawa Tengah Inklusi (Jangka Jati)</w:t>
      </w:r>
    </w:p>
    <w:p w14:paraId="5871A667"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Aliansi Rehabilitasi Berbasis Masyarakat (RBM) Indonesia</w:t>
      </w:r>
    </w:p>
    <w:p w14:paraId="1B099922"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Difabel Blora Mustika (DBM) Blora</w:t>
      </w:r>
    </w:p>
    <w:p w14:paraId="5A446D6A"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Difabel Slawi Mandiri (DSM) Slawi</w:t>
      </w:r>
    </w:p>
    <w:p w14:paraId="0E2660F7"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Gerakan Difabel Brebes Hebat (G-DEBAT) Brebes</w:t>
      </w:r>
    </w:p>
    <w:p w14:paraId="716294F5"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Forum Komunikasi Difabel Boyolali (FKDB) Boyolali</w:t>
      </w:r>
    </w:p>
    <w:p w14:paraId="6DF961CE"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Forum Buah Hati Intanpari, Sragen</w:t>
      </w:r>
    </w:p>
    <w:p w14:paraId="1329FDC5"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lang w:val="id-ID"/>
        </w:rPr>
        <w:t>Forum Buah Hati Berseri, Solo</w:t>
      </w:r>
    </w:p>
    <w:p w14:paraId="4CF931A0"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0" w:line="240" w:lineRule="auto"/>
        <w:ind w:left="426" w:hanging="437"/>
        <w:contextualSpacing/>
        <w:jc w:val="both"/>
        <w:rPr>
          <w:rFonts w:cstheme="minorHAnsi"/>
          <w:lang w:val="id-ID"/>
        </w:rPr>
      </w:pPr>
      <w:r w:rsidRPr="00F62358">
        <w:rPr>
          <w:rFonts w:cstheme="minorHAnsi"/>
          <w:shd w:val="clear" w:color="auto" w:fill="FFFFFF"/>
          <w:lang w:val="id-ID"/>
        </w:rPr>
        <w:t>Himpunan Wanita Disabilitas Indonesia (</w:t>
      </w:r>
      <w:r w:rsidRPr="00F62358">
        <w:rPr>
          <w:rFonts w:cstheme="minorHAnsi"/>
          <w:lang w:val="id-ID"/>
        </w:rPr>
        <w:t>HWDI) Nusa Tenggara Timur</w:t>
      </w:r>
    </w:p>
    <w:p w14:paraId="0EF1B6C5"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shd w:val="clear" w:color="auto" w:fill="FFFFFF"/>
          <w:lang w:val="id-ID"/>
        </w:rPr>
        <w:t>Himpunan Wanita Disabilitas Indonesia (</w:t>
      </w:r>
      <w:r w:rsidRPr="00F62358">
        <w:rPr>
          <w:rFonts w:cstheme="minorHAnsi"/>
          <w:lang w:val="id-ID"/>
        </w:rPr>
        <w:t>HWDI) Papua Barat</w:t>
      </w:r>
    </w:p>
    <w:p w14:paraId="69FD6FC4"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 xml:space="preserve">Universitas Brawijaya </w:t>
      </w:r>
      <w:r w:rsidRPr="00F62358">
        <w:rPr>
          <w:rFonts w:cstheme="minorHAnsi"/>
          <w:lang w:val="id-ID"/>
        </w:rPr>
        <w:t>–</w:t>
      </w:r>
      <w:r w:rsidRPr="00F62358">
        <w:rPr>
          <w:rFonts w:cstheme="minorHAnsi"/>
          <w:lang w:val="id-ID"/>
        </w:rPr>
        <w:t xml:space="preserve"> Australia-Indonesia Disability Research and Advocacy Network (AIDRAN)</w:t>
      </w:r>
    </w:p>
    <w:p w14:paraId="3AB5A7FE" w14:textId="77777777"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Universitas Negeri Yogyakarta</w:t>
      </w:r>
    </w:p>
    <w:p w14:paraId="65FA836D" w14:textId="0141D8DF" w:rsidR="00C30E8A" w:rsidRPr="00F62358" w:rsidRDefault="00C30E8A" w:rsidP="00C30E8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hanging="437"/>
        <w:contextualSpacing/>
        <w:rPr>
          <w:rFonts w:cstheme="minorHAnsi"/>
          <w:lang w:val="id-ID"/>
        </w:rPr>
      </w:pPr>
      <w:r w:rsidRPr="00F62358">
        <w:rPr>
          <w:rFonts w:cstheme="minorHAnsi"/>
          <w:lang w:val="id-ID"/>
        </w:rPr>
        <w:t>Universitas Hasanuddin</w:t>
      </w:r>
    </w:p>
    <w:p w14:paraId="4BC93C77" w14:textId="77777777" w:rsidR="00D17DDF" w:rsidRPr="00F62358" w:rsidRDefault="00D17DDF" w:rsidP="00D17DD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contextualSpacing/>
        <w:rPr>
          <w:rFonts w:cstheme="minorHAnsi"/>
          <w:lang w:val="id-ID"/>
        </w:rPr>
        <w:sectPr w:rsidR="00D17DDF" w:rsidRPr="00F62358" w:rsidSect="004E19AD">
          <w:type w:val="continuous"/>
          <w:pgSz w:w="11906" w:h="16838"/>
          <w:pgMar w:top="1440" w:right="1440" w:bottom="1440" w:left="1440" w:header="708" w:footer="708" w:gutter="0"/>
          <w:cols w:num="2" w:space="708"/>
          <w:docGrid w:linePitch="360"/>
        </w:sectPr>
      </w:pPr>
    </w:p>
    <w:p w14:paraId="562995D0" w14:textId="1F59A798" w:rsidR="00D17DDF" w:rsidRPr="00F62358" w:rsidRDefault="00D17DDF" w:rsidP="00D17DD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160" w:line="259" w:lineRule="auto"/>
        <w:ind w:left="426"/>
        <w:contextualSpacing/>
        <w:rPr>
          <w:rFonts w:cstheme="minorHAnsi"/>
          <w:lang w:val="id-ID"/>
        </w:rPr>
      </w:pPr>
    </w:p>
    <w:p w14:paraId="4D7F4085" w14:textId="77777777" w:rsidR="00D17DDF" w:rsidRPr="00F62358" w:rsidRDefault="00D17DDF">
      <w:pPr>
        <w:rPr>
          <w:rFonts w:ascii="Arial" w:eastAsia="Arial Unicode MS" w:hAnsi="Arial Unicode MS" w:cstheme="minorHAnsi"/>
          <w:color w:val="464646" w:themeColor="text2" w:themeShade="BF"/>
          <w:sz w:val="20"/>
          <w:szCs w:val="20"/>
          <w:u w:color="000000"/>
          <w:bdr w:val="nil"/>
          <w:lang w:val="id-ID"/>
        </w:rPr>
      </w:pPr>
      <w:r w:rsidRPr="00F62358">
        <w:rPr>
          <w:rFonts w:cstheme="minorHAnsi"/>
          <w:lang w:val="id-ID"/>
        </w:rPr>
        <w:br w:type="page"/>
      </w:r>
    </w:p>
    <w:p w14:paraId="59A37166" w14:textId="1B4A569C" w:rsidR="00D17DDF" w:rsidRPr="00F62358" w:rsidRDefault="00AA6898" w:rsidP="00AA6898">
      <w:pPr>
        <w:pStyle w:val="AnnexHeading"/>
        <w:rPr>
          <w:lang w:val="id-ID"/>
        </w:rPr>
      </w:pPr>
      <w:bookmarkStart w:id="168" w:name="_Toc100514268"/>
      <w:r w:rsidRPr="00F62358">
        <w:rPr>
          <w:lang w:val="id-ID"/>
        </w:rPr>
        <w:lastRenderedPageBreak/>
        <w:t>Kuesioner Survei Kedua: Dampak Pandemik COVID-19 terhadap Penyandang Disabilitas/Difabel</w:t>
      </w:r>
      <w:bookmarkEnd w:id="168"/>
      <w:r w:rsidR="00D17DDF" w:rsidRPr="00F62358">
        <w:rPr>
          <w:lang w:val="id-ID"/>
        </w:rPr>
        <w:t xml:space="preserve"> </w:t>
      </w:r>
    </w:p>
    <w:p w14:paraId="5BDFCB99" w14:textId="77777777" w:rsidR="007D0BDC" w:rsidRPr="007D0BDC" w:rsidRDefault="007D0BDC" w:rsidP="007D0BDC">
      <w:pPr>
        <w:rPr>
          <w:rFonts w:ascii="Arial" w:eastAsia="Calibri" w:hAnsi="Arial" w:cs="Times New Roman"/>
          <w:b/>
          <w:bCs/>
          <w:sz w:val="18"/>
          <w:szCs w:val="22"/>
          <w:lang w:val="id-ID"/>
        </w:rPr>
      </w:pPr>
      <w:bookmarkStart w:id="169" w:name="_Hlk100501432"/>
      <w:r w:rsidRPr="007D0BDC">
        <w:rPr>
          <w:rFonts w:ascii="Arial" w:eastAsia="Calibri" w:hAnsi="Arial" w:cs="Times New Roman"/>
          <w:b/>
          <w:bCs/>
          <w:sz w:val="18"/>
          <w:szCs w:val="22"/>
          <w:lang w:val="id-ID"/>
        </w:rPr>
        <w:t>Page 1 Gambaran Umum Survey</w:t>
      </w:r>
    </w:p>
    <w:p w14:paraId="3392885F" w14:textId="77777777" w:rsidR="007D0BDC" w:rsidRPr="007D0BDC" w:rsidRDefault="007D0BDC" w:rsidP="007D0BDC">
      <w:pPr>
        <w:rPr>
          <w:rFonts w:ascii="Arial" w:eastAsia="Calibri" w:hAnsi="Arial" w:cs="Times New Roman"/>
          <w:sz w:val="18"/>
          <w:szCs w:val="22"/>
          <w:lang w:val="id-ID"/>
        </w:rPr>
      </w:pPr>
    </w:p>
    <w:p w14:paraId="17866B8C" w14:textId="77777777" w:rsidR="007D0BDC" w:rsidRPr="007D0BDC" w:rsidRDefault="007D0BDC" w:rsidP="007D0BDC">
      <w:pPr>
        <w:rPr>
          <w:rFonts w:ascii="Arial" w:eastAsia="Calibri" w:hAnsi="Arial" w:cs="Times New Roman"/>
          <w:b/>
          <w:bCs/>
          <w:sz w:val="18"/>
          <w:szCs w:val="22"/>
          <w:lang w:val="id-ID"/>
        </w:rPr>
      </w:pPr>
      <w:r w:rsidRPr="007D0BDC">
        <w:rPr>
          <w:rFonts w:ascii="Arial" w:eastAsia="Calibri" w:hAnsi="Arial" w:cs="Times New Roman"/>
          <w:b/>
          <w:bCs/>
          <w:sz w:val="18"/>
          <w:szCs w:val="22"/>
          <w:lang w:val="id-ID"/>
        </w:rPr>
        <w:t xml:space="preserve">Salam sehat dan semangat </w:t>
      </w:r>
    </w:p>
    <w:p w14:paraId="1AD894D5" w14:textId="77777777" w:rsidR="007D0BDC" w:rsidRPr="007D0BDC" w:rsidRDefault="007D0BDC" w:rsidP="007D0BDC">
      <w:pPr>
        <w:rPr>
          <w:rFonts w:ascii="Arial" w:eastAsia="Calibri" w:hAnsi="Arial" w:cs="Times New Roman"/>
          <w:b/>
          <w:bCs/>
          <w:sz w:val="18"/>
          <w:szCs w:val="22"/>
          <w:lang w:val="id-ID"/>
        </w:rPr>
      </w:pPr>
    </w:p>
    <w:p w14:paraId="01D260FC"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 xml:space="preserve">Bapak/Ibu/Saudara/I(selanjutnya disingkat B/I/S) yang terhormat, kami, Jaringan Organisasi Penyandang Disabilitas/Difabel Respon Covid Inklusif, saat ini melakukan survei gelombang kedua untuk mengetahui dampak pandemi covid-19 bagi difabel/penyandang disabilitas di Indonesia.  </w:t>
      </w:r>
    </w:p>
    <w:p w14:paraId="7EDF6076" w14:textId="77777777" w:rsidR="007D0BDC" w:rsidRPr="007D0BDC" w:rsidRDefault="007D0BDC" w:rsidP="007D0BDC">
      <w:pPr>
        <w:rPr>
          <w:rFonts w:ascii="Arial" w:eastAsia="Calibri" w:hAnsi="Arial" w:cs="Times New Roman"/>
          <w:sz w:val="18"/>
          <w:szCs w:val="22"/>
          <w:lang w:val="id-ID"/>
        </w:rPr>
      </w:pPr>
    </w:p>
    <w:p w14:paraId="5A84828F"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 xml:space="preserve">Untuk itu, kami mengundang B/I/S untuk mengisi jawaban atas pertanyaan dalam survei ini. </w:t>
      </w:r>
    </w:p>
    <w:p w14:paraId="289183E3"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Survei ini bertujuan memetakan permasalahan dan kebutuhan penyandang disabilitas. Hasil survei ini akan digunakan sebagai dasar advokasi kepada pemerintah dan pihak lainnya untuk memastikan pemenuhan hak-hak penyandang disabilitas pada masa pandemi baik dalam penanganan maupun pemulihannya. Partisipasi B/I/S sangat kami butuhkan.</w:t>
      </w:r>
    </w:p>
    <w:p w14:paraId="717D706E" w14:textId="77777777" w:rsidR="007D0BDC" w:rsidRPr="007D0BDC" w:rsidRDefault="007D0BDC" w:rsidP="007D0BDC">
      <w:pPr>
        <w:rPr>
          <w:rFonts w:ascii="Arial" w:eastAsia="Calibri" w:hAnsi="Arial" w:cs="Times New Roman"/>
          <w:sz w:val="18"/>
          <w:szCs w:val="22"/>
          <w:lang w:val="id-ID"/>
        </w:rPr>
      </w:pPr>
    </w:p>
    <w:p w14:paraId="744F2B69"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 xml:space="preserve">Dalam survei ini, kami menjunjung tinggi kerahasiaan dan keamanan data yang B/I/S berikan. Kami menggunakan prinsip anonimitas (tanpa nama) dan kerahasiaan informasi, yakni tidak menyebutkan nama B/I/S dalam penulisan laporan maupun dokumen lainnya. Kami sangat berharap B/I/S berkontribusi dalam menyuarakan pemenuhan kebutuhan difabel/penyandang disabilitas pada masa tanggap bencana Covid-19 ini. Pengharagaan setingg-tingginya kami sampaikan atas kesediaan B/I/S. Semoga kita semua selalu sehat dan semangat. </w:t>
      </w:r>
    </w:p>
    <w:p w14:paraId="1C415A4D" w14:textId="77777777" w:rsidR="007D0BDC" w:rsidRPr="007D0BDC" w:rsidRDefault="007D0BDC" w:rsidP="007D0BDC">
      <w:pPr>
        <w:rPr>
          <w:rFonts w:ascii="Arial" w:eastAsia="Calibri" w:hAnsi="Arial" w:cs="Times New Roman"/>
          <w:sz w:val="18"/>
          <w:szCs w:val="22"/>
          <w:lang w:val="id-ID"/>
        </w:rPr>
      </w:pPr>
    </w:p>
    <w:p w14:paraId="1231F8E4"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 xml:space="preserve">Utuk informasi lebih lanjut mengenai survei tahap ke-2 ini, hasil, serta pemanfaatan informasinya, B/I/S dapat menghubungi: </w:t>
      </w:r>
    </w:p>
    <w:p w14:paraId="22261028" w14:textId="77777777" w:rsidR="007D0BDC" w:rsidRPr="007D0BDC" w:rsidRDefault="007D0BDC" w:rsidP="000E5E2D">
      <w:pPr>
        <w:pStyle w:val="ListParagraph"/>
        <w:numPr>
          <w:ilvl w:val="0"/>
          <w:numId w:val="57"/>
        </w:numPr>
        <w:rPr>
          <w:rFonts w:eastAsia="Calibri" w:hAnsi="Arial" w:cs="Times New Roman"/>
          <w:sz w:val="18"/>
          <w:szCs w:val="22"/>
          <w:lang w:val="id-ID"/>
        </w:rPr>
      </w:pPr>
      <w:r w:rsidRPr="007D0BDC">
        <w:rPr>
          <w:rFonts w:eastAsia="Calibri" w:hAnsi="Arial" w:cs="Times New Roman"/>
          <w:sz w:val="18"/>
          <w:szCs w:val="22"/>
          <w:lang w:val="id-ID"/>
        </w:rPr>
        <w:t xml:space="preserve">Dr. Ishak Salim; Jaringaan DPO Respon Covid Inklusif; No. HP 08124106722/e-mail: </w:t>
      </w:r>
      <w:hyperlink r:id="rId66" w:history="1">
        <w:r w:rsidRPr="007D0BDC">
          <w:rPr>
            <w:rFonts w:eastAsia="Calibri" w:hAnsi="Arial" w:cs="Arial"/>
            <w:color w:val="0563C1"/>
            <w:sz w:val="18"/>
            <w:szCs w:val="18"/>
            <w:u w:val="single"/>
            <w:lang w:val="id-ID"/>
          </w:rPr>
          <w:t>isangkilang@gmail.com</w:t>
        </w:r>
      </w:hyperlink>
    </w:p>
    <w:p w14:paraId="29469364" w14:textId="77777777" w:rsidR="007D0BDC" w:rsidRPr="007D0BDC" w:rsidRDefault="007D0BDC" w:rsidP="000E5E2D">
      <w:pPr>
        <w:pStyle w:val="ListParagraph"/>
        <w:numPr>
          <w:ilvl w:val="0"/>
          <w:numId w:val="57"/>
        </w:numPr>
        <w:rPr>
          <w:rFonts w:eastAsia="Calibri" w:hAnsi="Arial" w:cs="Times New Roman"/>
          <w:sz w:val="18"/>
          <w:szCs w:val="22"/>
          <w:lang w:val="id-ID"/>
        </w:rPr>
      </w:pPr>
      <w:r w:rsidRPr="007D0BDC">
        <w:rPr>
          <w:rFonts w:eastAsia="Calibri" w:hAnsi="Arial" w:cs="Times New Roman"/>
          <w:sz w:val="18"/>
          <w:szCs w:val="22"/>
          <w:lang w:val="id-ID"/>
        </w:rPr>
        <w:t xml:space="preserve">Haris Munandar; Koordinator Pendataan; SIGAB Indonesia; No HP 081802695133/e-mail: </w:t>
      </w:r>
      <w:hyperlink r:id="rId67" w:history="1">
        <w:r w:rsidRPr="007D0BDC">
          <w:rPr>
            <w:rFonts w:eastAsia="Calibri" w:hAnsi="Arial" w:cs="Arial"/>
            <w:color w:val="0563C1"/>
            <w:sz w:val="18"/>
            <w:szCs w:val="18"/>
            <w:u w:val="single"/>
            <w:lang w:val="id-ID"/>
          </w:rPr>
          <w:t>haris.munandar@sigab.or.id</w:t>
        </w:r>
      </w:hyperlink>
    </w:p>
    <w:p w14:paraId="13913A66" w14:textId="77777777" w:rsidR="007D0BDC" w:rsidRPr="007D0BDC" w:rsidRDefault="007D0BDC" w:rsidP="000E5E2D">
      <w:pPr>
        <w:pStyle w:val="ListParagraph"/>
        <w:numPr>
          <w:ilvl w:val="0"/>
          <w:numId w:val="57"/>
        </w:numPr>
        <w:rPr>
          <w:rFonts w:eastAsia="Calibri" w:hAnsi="Arial" w:cs="Times New Roman"/>
          <w:sz w:val="18"/>
          <w:szCs w:val="22"/>
          <w:lang w:val="id-ID"/>
        </w:rPr>
      </w:pPr>
      <w:r w:rsidRPr="007D0BDC">
        <w:rPr>
          <w:rFonts w:eastAsia="Calibri" w:hAnsi="Arial" w:cs="Times New Roman"/>
          <w:sz w:val="18"/>
          <w:szCs w:val="22"/>
          <w:lang w:val="id-ID"/>
        </w:rPr>
        <w:t xml:space="preserve">Rahmiatun Nur Khasanah; Asisten Koordinator Pendataan; SIGAB Indonesia; No. HP 089671869992/e-mail: </w:t>
      </w:r>
      <w:hyperlink r:id="rId68" w:history="1">
        <w:r w:rsidRPr="007D0BDC">
          <w:rPr>
            <w:rFonts w:eastAsia="Calibri" w:hAnsi="Arial" w:cs="Arial"/>
            <w:color w:val="0563C1"/>
            <w:sz w:val="18"/>
            <w:szCs w:val="18"/>
            <w:u w:val="single"/>
            <w:lang w:val="id-ID"/>
          </w:rPr>
          <w:t>rahmi.khasanah@sigab.or.id</w:t>
        </w:r>
      </w:hyperlink>
    </w:p>
    <w:p w14:paraId="457A1114" w14:textId="77777777" w:rsidR="007D0BDC" w:rsidRPr="007D0BDC" w:rsidRDefault="007D0BDC" w:rsidP="007D0BDC">
      <w:pPr>
        <w:rPr>
          <w:rFonts w:ascii="Arial" w:eastAsia="Calibri" w:hAnsi="Arial" w:cs="Times New Roman"/>
          <w:sz w:val="18"/>
          <w:szCs w:val="22"/>
          <w:lang w:val="id-ID"/>
        </w:rPr>
      </w:pPr>
    </w:p>
    <w:p w14:paraId="76EE04AE" w14:textId="77777777" w:rsidR="007D0BDC" w:rsidRPr="007D0BDC" w:rsidRDefault="007D0BDC" w:rsidP="007D0BDC">
      <w:pPr>
        <w:rPr>
          <w:rFonts w:ascii="Arial" w:eastAsia="Calibri" w:hAnsi="Arial" w:cs="Times New Roman"/>
          <w:sz w:val="18"/>
          <w:szCs w:val="22"/>
        </w:rPr>
      </w:pPr>
    </w:p>
    <w:p w14:paraId="24366DF1"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Demikian, terima kasih atas kesediaannya.</w:t>
      </w:r>
    </w:p>
    <w:p w14:paraId="57246B39" w14:textId="77777777" w:rsidR="007D0BDC" w:rsidRPr="007D0BDC" w:rsidRDefault="007D0BDC" w:rsidP="007D0BDC">
      <w:pPr>
        <w:rPr>
          <w:rFonts w:ascii="Arial" w:eastAsia="Calibri" w:hAnsi="Arial" w:cs="Times New Roman"/>
          <w:sz w:val="18"/>
          <w:szCs w:val="22"/>
          <w:lang w:val="id-ID"/>
        </w:rPr>
      </w:pPr>
      <w:r w:rsidRPr="007D0BDC">
        <w:rPr>
          <w:rFonts w:ascii="Arial" w:eastAsia="Calibri" w:hAnsi="Arial" w:cs="Times New Roman"/>
          <w:sz w:val="18"/>
          <w:szCs w:val="22"/>
          <w:lang w:val="id-ID"/>
        </w:rPr>
        <w:t>Salam Tangguh, salam inklusi.</w:t>
      </w:r>
    </w:p>
    <w:p w14:paraId="2B325E26" w14:textId="77777777" w:rsidR="007D0BDC" w:rsidRPr="007D0BDC" w:rsidRDefault="007D0BDC" w:rsidP="007D0BDC">
      <w:pPr>
        <w:rPr>
          <w:rFonts w:ascii="Arial" w:eastAsia="Georgia" w:hAnsi="Arial" w:cs="Arial"/>
          <w:sz w:val="18"/>
          <w:szCs w:val="18"/>
          <w:lang w:val="id-ID"/>
        </w:rPr>
      </w:pPr>
    </w:p>
    <w:p w14:paraId="4652959F" w14:textId="77777777" w:rsidR="007D0BDC" w:rsidRPr="007D0BDC" w:rsidRDefault="007D0BDC" w:rsidP="007D0BDC">
      <w:pPr>
        <w:rPr>
          <w:rFonts w:ascii="Arial" w:eastAsia="Calibri" w:hAnsi="Arial" w:cs="Arial"/>
          <w:b/>
          <w:bCs/>
          <w:sz w:val="18"/>
          <w:szCs w:val="18"/>
          <w:lang w:val="id-ID"/>
        </w:rPr>
      </w:pPr>
      <w:r w:rsidRPr="007D0BDC">
        <w:rPr>
          <w:rFonts w:ascii="Arial" w:eastAsia="Calibri" w:hAnsi="Arial" w:cs="Arial"/>
          <w:b/>
          <w:bCs/>
          <w:sz w:val="18"/>
          <w:szCs w:val="18"/>
          <w:lang w:val="id-ID"/>
        </w:rPr>
        <w:t>Atas nama Jaringan Organisasi Pemerhati Disabilitas/Difabel Indonesia</w:t>
      </w:r>
    </w:p>
    <w:p w14:paraId="6942C8FB" w14:textId="77777777" w:rsidR="007D0BDC" w:rsidRPr="007D0BDC" w:rsidRDefault="007D0BDC" w:rsidP="007D0BDC">
      <w:pPr>
        <w:rPr>
          <w:rFonts w:ascii="Arial" w:eastAsia="Calibri" w:hAnsi="Arial" w:cs="Arial"/>
          <w:b/>
          <w:bCs/>
          <w:sz w:val="18"/>
          <w:szCs w:val="18"/>
          <w:lang w:val="id-ID"/>
        </w:rPr>
      </w:pPr>
    </w:p>
    <w:p w14:paraId="42252551" w14:textId="77777777" w:rsidR="007D0BDC" w:rsidRPr="007D0BDC" w:rsidRDefault="007D0BDC" w:rsidP="007D0BDC">
      <w:pPr>
        <w:rPr>
          <w:rFonts w:ascii="Arial" w:eastAsia="Calibri" w:hAnsi="Arial" w:cs="Arial"/>
          <w:b/>
          <w:bCs/>
          <w:sz w:val="18"/>
          <w:szCs w:val="18"/>
          <w:lang w:val="id-ID"/>
        </w:rPr>
      </w:pPr>
    </w:p>
    <w:p w14:paraId="26156FFD" w14:textId="77777777" w:rsidR="007D0BDC" w:rsidRPr="007D0BDC" w:rsidRDefault="007D0BDC" w:rsidP="007D0BDC">
      <w:pPr>
        <w:rPr>
          <w:rFonts w:ascii="Arial" w:eastAsia="Georgia" w:hAnsi="Arial" w:cs="Arial"/>
          <w:b/>
          <w:bCs/>
          <w:sz w:val="18"/>
          <w:szCs w:val="18"/>
          <w:lang w:val="id-ID"/>
        </w:rPr>
      </w:pPr>
      <w:r w:rsidRPr="007D0BDC">
        <w:rPr>
          <w:rFonts w:ascii="Arial" w:eastAsia="Calibri" w:hAnsi="Arial" w:cs="Arial"/>
          <w:b/>
          <w:bCs/>
          <w:sz w:val="18"/>
          <w:szCs w:val="18"/>
          <w:lang w:val="id-ID"/>
        </w:rPr>
        <w:t>Catatan: * Pertanyaan wajib dijawab</w:t>
      </w:r>
    </w:p>
    <w:p w14:paraId="1F761567" w14:textId="77777777" w:rsidR="007D0BDC" w:rsidRPr="007D0BDC" w:rsidRDefault="007D0BDC" w:rsidP="007D0BDC">
      <w:pPr>
        <w:rPr>
          <w:rFonts w:ascii="Arial" w:eastAsia="Georgia" w:hAnsi="Arial" w:cs="Arial"/>
          <w:b/>
          <w:bCs/>
          <w:sz w:val="18"/>
          <w:szCs w:val="18"/>
          <w:lang w:val="id-ID"/>
        </w:rPr>
      </w:pPr>
    </w:p>
    <w:p w14:paraId="30A4B798" w14:textId="77777777" w:rsidR="007D0BDC" w:rsidRPr="007D0BDC" w:rsidRDefault="007D0BDC" w:rsidP="0096197C">
      <w:pPr>
        <w:rPr>
          <w:rFonts w:ascii="Arial" w:eastAsia="Georgia" w:hAnsi="Arial" w:cs="Arial"/>
          <w:b/>
          <w:bCs/>
          <w:sz w:val="18"/>
          <w:szCs w:val="18"/>
          <w:lang w:val="id-ID"/>
        </w:rPr>
        <w:sectPr w:rsidR="007D0BDC" w:rsidRPr="007D0BDC" w:rsidSect="004E19AD">
          <w:type w:val="continuous"/>
          <w:pgSz w:w="11906" w:h="16838"/>
          <w:pgMar w:top="1440" w:right="1440" w:bottom="1440" w:left="1440" w:header="706" w:footer="706" w:gutter="0"/>
          <w:cols w:space="708"/>
          <w:docGrid w:linePitch="360"/>
        </w:sectPr>
      </w:pPr>
    </w:p>
    <w:p w14:paraId="3A2409B3"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lastRenderedPageBreak/>
        <w:t>Page 2 Halaman Persetujuan</w:t>
      </w:r>
    </w:p>
    <w:p w14:paraId="1394FCCF" w14:textId="77777777" w:rsidR="007D0BDC" w:rsidRPr="007D0BDC" w:rsidRDefault="007D0BDC" w:rsidP="0056176C">
      <w:pPr>
        <w:rPr>
          <w:rFonts w:ascii="Arial" w:eastAsia="Georgia" w:hAnsi="Arial" w:cs="Arial"/>
          <w:b/>
          <w:bCs/>
          <w:color w:val="0070C0"/>
          <w:sz w:val="18"/>
          <w:szCs w:val="18"/>
          <w:lang w:val="id-ID"/>
        </w:rPr>
      </w:pPr>
    </w:p>
    <w:p w14:paraId="55B35070" w14:textId="77777777" w:rsidR="007D0BDC" w:rsidRPr="007D0BDC" w:rsidRDefault="007D0BDC" w:rsidP="0056176C">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Saya telah membaca dan memahami maksud dan tujuan serta mekanisme survei ini.</w:t>
      </w:r>
    </w:p>
    <w:p w14:paraId="5B21BE37" w14:textId="77777777" w:rsidR="007D0BDC" w:rsidRPr="007D0BDC" w:rsidRDefault="007D0BDC" w:rsidP="0056176C">
      <w:pPr>
        <w:rPr>
          <w:rFonts w:ascii="Arial" w:eastAsia="Calibri" w:hAnsi="Arial" w:cs="Arial"/>
          <w:color w:val="0070C0"/>
          <w:sz w:val="18"/>
          <w:szCs w:val="18"/>
          <w:lang w:val="id-ID"/>
        </w:rPr>
      </w:pPr>
    </w:p>
    <w:p w14:paraId="388B228A" w14:textId="77777777" w:rsidR="007D0BDC" w:rsidRPr="007D0BDC" w:rsidRDefault="007D0BDC" w:rsidP="0056176C">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1.*</w:t>
      </w:r>
      <w:r w:rsidRPr="007D0BDC">
        <w:rPr>
          <w:rFonts w:ascii="Arial" w:eastAsia="Calibri" w:hAnsi="Arial" w:cs="Arial"/>
          <w:b/>
          <w:bCs/>
          <w:color w:val="0070C0"/>
          <w:sz w:val="18"/>
          <w:szCs w:val="18"/>
          <w:lang w:val="id-ID"/>
        </w:rPr>
        <w:tab/>
        <w:t xml:space="preserve">Dengan ini saya menyatakan </w:t>
      </w:r>
      <w:r w:rsidRPr="007D0BDC">
        <w:rPr>
          <w:rFonts w:ascii="Arial" w:eastAsia="Calibri" w:hAnsi="Arial" w:cs="Arial"/>
          <w:b/>
          <w:bCs/>
          <w:color w:val="0070C0"/>
          <w:sz w:val="18"/>
          <w:szCs w:val="18"/>
          <w:lang w:val="id-ID"/>
        </w:rPr>
        <w:tab/>
      </w:r>
    </w:p>
    <w:p w14:paraId="4CB8EAD0" w14:textId="77777777" w:rsidR="007D0BDC" w:rsidRPr="007D0BDC" w:rsidRDefault="007D0BDC" w:rsidP="0056176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r w:rsidRPr="007D0BDC">
        <w:rPr>
          <w:rFonts w:ascii="Arial" w:eastAsia="Calibri" w:hAnsi="Arial" w:cs="Arial"/>
          <w:color w:val="0070C0"/>
          <w:sz w:val="18"/>
          <w:szCs w:val="18"/>
          <w:lang w:val="id-ID"/>
        </w:rPr>
        <w:tab/>
        <w:t>Bersedia mengikuti survey ini &gt;&gt; Lanjut Page 3</w:t>
      </w:r>
    </w:p>
    <w:p w14:paraId="6D150FDE" w14:textId="77777777" w:rsidR="007D0BDC" w:rsidRPr="007D0BDC" w:rsidRDefault="007D0BDC" w:rsidP="0056176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r w:rsidRPr="007D0BDC">
        <w:rPr>
          <w:rFonts w:ascii="Arial" w:eastAsia="Calibri" w:hAnsi="Arial" w:cs="Arial"/>
          <w:color w:val="0070C0"/>
          <w:sz w:val="18"/>
          <w:szCs w:val="18"/>
          <w:lang w:val="id-ID"/>
        </w:rPr>
        <w:tab/>
        <w:t>Tidak bersedia mengikuti survey ini &gt;&gt; Lanjut Page 68</w:t>
      </w:r>
    </w:p>
    <w:p w14:paraId="5C0E9D79" w14:textId="77777777" w:rsidR="007D0BDC" w:rsidRPr="007D0BDC" w:rsidRDefault="007D0BDC" w:rsidP="0056176C">
      <w:pPr>
        <w:rPr>
          <w:rFonts w:ascii="Arial" w:eastAsia="Calibri" w:hAnsi="Arial" w:cs="Arial"/>
          <w:color w:val="0070C0"/>
          <w:sz w:val="18"/>
          <w:szCs w:val="18"/>
          <w:lang w:val="id-ID"/>
        </w:rPr>
      </w:pPr>
    </w:p>
    <w:p w14:paraId="37BC2577"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 Metode Pengisian Survei</w:t>
      </w:r>
    </w:p>
    <w:p w14:paraId="47F61F65" w14:textId="77777777" w:rsidR="007D0BDC" w:rsidRPr="007D0BDC" w:rsidRDefault="007D0BDC" w:rsidP="0056176C">
      <w:pPr>
        <w:rPr>
          <w:rFonts w:ascii="Arial" w:eastAsia="Calibri" w:hAnsi="Arial" w:cs="Arial"/>
          <w:b/>
          <w:bCs/>
          <w:color w:val="0070C0"/>
          <w:sz w:val="18"/>
          <w:szCs w:val="18"/>
          <w:lang w:val="id-ID"/>
        </w:rPr>
      </w:pPr>
    </w:p>
    <w:p w14:paraId="481F4560" w14:textId="77777777" w:rsidR="007D0BDC" w:rsidRPr="007D0BDC" w:rsidRDefault="007D0BDC" w:rsidP="0056176C">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2.*</w:t>
      </w:r>
      <w:r w:rsidRPr="007D0BDC">
        <w:rPr>
          <w:rFonts w:ascii="Arial" w:eastAsia="Calibri" w:hAnsi="Arial" w:cs="Arial"/>
          <w:b/>
          <w:bCs/>
          <w:color w:val="0070C0"/>
          <w:sz w:val="18"/>
          <w:szCs w:val="18"/>
          <w:lang w:val="id-ID"/>
        </w:rPr>
        <w:tab/>
        <w:t>Apa metode yang B/I/S gunakan dalam mengisi survey ini?</w:t>
      </w:r>
      <w:r w:rsidRPr="007D0BDC">
        <w:rPr>
          <w:rFonts w:ascii="Arial" w:eastAsia="Calibri" w:hAnsi="Arial" w:cs="Arial"/>
          <w:b/>
          <w:bCs/>
          <w:color w:val="0070C0"/>
          <w:sz w:val="18"/>
          <w:szCs w:val="18"/>
          <w:lang w:val="id-ID"/>
        </w:rPr>
        <w:tab/>
      </w:r>
    </w:p>
    <w:p w14:paraId="72B54BFD" w14:textId="77777777" w:rsidR="007D0BDC" w:rsidRPr="007D0BDC" w:rsidRDefault="007D0BDC" w:rsidP="0056176C">
      <w:pPr>
        <w:rPr>
          <w:rFonts w:ascii="Arial" w:eastAsia="Calibri" w:hAnsi="Arial" w:cs="Times New Roman"/>
          <w:color w:val="0070C0"/>
          <w:sz w:val="18"/>
          <w:szCs w:val="22"/>
          <w:lang w:val="id-ID"/>
        </w:rPr>
      </w:pPr>
      <w:r w:rsidRPr="007D0BDC">
        <w:rPr>
          <w:rFonts w:ascii="Arial" w:eastAsia="Calibri" w:hAnsi="Arial" w:cs="Times New Roman"/>
          <w:color w:val="0070C0"/>
          <w:sz w:val="18"/>
          <w:szCs w:val="22"/>
          <w:lang w:val="id-ID"/>
        </w:rPr>
        <w:t>□</w:t>
      </w:r>
      <w:r w:rsidRPr="007D0BDC">
        <w:rPr>
          <w:rFonts w:ascii="Arial" w:eastAsia="Calibri" w:hAnsi="Arial" w:cs="Times New Roman"/>
          <w:color w:val="0070C0"/>
          <w:sz w:val="18"/>
          <w:szCs w:val="22"/>
          <w:lang w:val="id-ID"/>
        </w:rPr>
        <w:tab/>
        <w:t>Dengan enumerator &gt;&gt; Lanjut Page 4</w:t>
      </w:r>
    </w:p>
    <w:p w14:paraId="30311A21" w14:textId="77777777" w:rsidR="007D0BDC" w:rsidRPr="007D0BDC" w:rsidRDefault="007D0BDC" w:rsidP="0056176C">
      <w:pPr>
        <w:rPr>
          <w:rFonts w:ascii="Arial" w:eastAsia="Calibri" w:hAnsi="Arial" w:cs="Times New Roman"/>
          <w:color w:val="0070C0"/>
          <w:sz w:val="18"/>
          <w:szCs w:val="22"/>
          <w:lang w:val="id-ID"/>
        </w:rPr>
      </w:pPr>
      <w:r w:rsidRPr="007D0BDC">
        <w:rPr>
          <w:rFonts w:ascii="Arial" w:eastAsia="Calibri" w:hAnsi="Arial" w:cs="Times New Roman"/>
          <w:color w:val="0070C0"/>
          <w:sz w:val="18"/>
          <w:szCs w:val="22"/>
          <w:lang w:val="id-ID"/>
        </w:rPr>
        <w:t>□</w:t>
      </w:r>
      <w:r w:rsidRPr="007D0BDC">
        <w:rPr>
          <w:rFonts w:ascii="Arial" w:eastAsia="Calibri" w:hAnsi="Arial" w:cs="Times New Roman"/>
          <w:color w:val="0070C0"/>
          <w:sz w:val="18"/>
          <w:szCs w:val="22"/>
          <w:lang w:val="id-ID"/>
        </w:rPr>
        <w:tab/>
        <w:t>Menjawab sendiri &gt;&gt; Lanjut Page 5</w:t>
      </w:r>
    </w:p>
    <w:p w14:paraId="66C42925" w14:textId="77777777" w:rsidR="007D0BDC" w:rsidRPr="007D0BDC" w:rsidRDefault="007D0BDC" w:rsidP="0056176C">
      <w:pPr>
        <w:rPr>
          <w:rFonts w:ascii="Arial" w:eastAsia="Calibri" w:hAnsi="Arial" w:cs="Arial"/>
          <w:color w:val="0070C0"/>
          <w:sz w:val="18"/>
          <w:szCs w:val="18"/>
          <w:lang w:val="id-ID"/>
        </w:rPr>
      </w:pPr>
    </w:p>
    <w:p w14:paraId="0E6B6362"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 Informasi Pendataan oleh Enumerator</w:t>
      </w:r>
    </w:p>
    <w:p w14:paraId="48D07281"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3.*</w:t>
      </w:r>
      <w:r w:rsidRPr="007D0BDC">
        <w:rPr>
          <w:rFonts w:ascii="Arial" w:eastAsia="Calibri" w:hAnsi="Arial" w:cs="Arial"/>
          <w:b/>
          <w:bCs/>
          <w:color w:val="0070C0"/>
          <w:sz w:val="18"/>
          <w:szCs w:val="18"/>
        </w:rPr>
        <w:tab/>
        <w:t>Kode Wilayah</w:t>
      </w:r>
    </w:p>
    <w:p w14:paraId="7FC598C6" w14:textId="77777777" w:rsidR="007D0BDC" w:rsidRPr="007D0BDC" w:rsidRDefault="007D0BDC" w:rsidP="0056176C">
      <w:pPr>
        <w:rPr>
          <w:rFonts w:ascii="Arial" w:eastAsia="Calibri" w:hAnsi="Arial" w:cs="Arial"/>
          <w:b/>
          <w:bCs/>
          <w:color w:val="0070C0"/>
          <w:sz w:val="18"/>
          <w:szCs w:val="18"/>
        </w:rPr>
        <w:sectPr w:rsidR="007D0BDC" w:rsidRPr="007D0BDC" w:rsidSect="004E19AD">
          <w:footerReference w:type="default" r:id="rId69"/>
          <w:pgSz w:w="11906" w:h="16838"/>
          <w:pgMar w:top="1440" w:right="1440" w:bottom="1440" w:left="1440" w:header="709" w:footer="709" w:gutter="0"/>
          <w:pgNumType w:fmt="numberInDash" w:start="1" w:chapStyle="1"/>
          <w:cols w:space="708"/>
          <w:docGrid w:linePitch="360"/>
        </w:sectPr>
      </w:pPr>
    </w:p>
    <w:p w14:paraId="5A82E2EF"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Barat 01</w:t>
      </w:r>
      <w:r w:rsidRPr="007D0BDC">
        <w:rPr>
          <w:rFonts w:ascii="Arial" w:eastAsia="Calibri" w:hAnsi="Arial" w:cs="Times New Roman"/>
          <w:color w:val="0070C0"/>
          <w:sz w:val="18"/>
          <w:szCs w:val="22"/>
        </w:rPr>
        <w:tab/>
      </w:r>
      <w:r w:rsidRPr="007D0BDC">
        <w:rPr>
          <w:rFonts w:ascii="Arial" w:eastAsia="Calibri" w:hAnsi="Arial" w:cs="Times New Roman"/>
          <w:color w:val="0070C0"/>
          <w:sz w:val="18"/>
          <w:szCs w:val="22"/>
        </w:rPr>
        <w:tab/>
      </w:r>
    </w:p>
    <w:p w14:paraId="6A48C02A"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Barat 02</w:t>
      </w:r>
    </w:p>
    <w:p w14:paraId="04010731"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Barat 03</w:t>
      </w:r>
      <w:r w:rsidRPr="007D0BDC">
        <w:rPr>
          <w:rFonts w:ascii="Arial" w:eastAsia="Calibri" w:hAnsi="Arial" w:cs="Times New Roman"/>
          <w:color w:val="0070C0"/>
          <w:sz w:val="18"/>
          <w:szCs w:val="22"/>
        </w:rPr>
        <w:tab/>
      </w:r>
      <w:r w:rsidRPr="007D0BDC">
        <w:rPr>
          <w:rFonts w:ascii="Arial" w:eastAsia="Calibri" w:hAnsi="Arial" w:cs="Times New Roman"/>
          <w:color w:val="0070C0"/>
          <w:sz w:val="18"/>
          <w:szCs w:val="22"/>
        </w:rPr>
        <w:tab/>
      </w:r>
    </w:p>
    <w:p w14:paraId="367DA6E9"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Barat 04</w:t>
      </w:r>
      <w:r w:rsidRPr="007D0BDC">
        <w:rPr>
          <w:rFonts w:ascii="Arial" w:eastAsia="Calibri" w:hAnsi="Arial" w:cs="Times New Roman"/>
          <w:color w:val="0070C0"/>
          <w:sz w:val="18"/>
          <w:szCs w:val="22"/>
        </w:rPr>
        <w:tab/>
      </w:r>
      <w:r w:rsidRPr="007D0BDC">
        <w:rPr>
          <w:rFonts w:ascii="Arial" w:eastAsia="Calibri" w:hAnsi="Arial" w:cs="Times New Roman"/>
          <w:color w:val="0070C0"/>
          <w:sz w:val="18"/>
          <w:szCs w:val="22"/>
        </w:rPr>
        <w:tab/>
      </w:r>
    </w:p>
    <w:p w14:paraId="0D7916C2"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Barat 05</w:t>
      </w:r>
      <w:r w:rsidRPr="007D0BDC">
        <w:rPr>
          <w:rFonts w:ascii="Arial" w:eastAsia="Calibri" w:hAnsi="Arial" w:cs="Times New Roman"/>
          <w:color w:val="0070C0"/>
          <w:sz w:val="18"/>
          <w:szCs w:val="22"/>
        </w:rPr>
        <w:tab/>
      </w:r>
    </w:p>
    <w:p w14:paraId="796AC958" w14:textId="55E9606F" w:rsidR="007D0BDC" w:rsidRPr="007D0BDC" w:rsidRDefault="007D0BDC" w:rsidP="0056176C">
      <w:pPr>
        <w:rPr>
          <w:rFonts w:ascii="Arial" w:eastAsia="Calibri" w:hAnsi="Arial" w:cs="Times New Roman"/>
          <w:color w:val="0070C0"/>
          <w:sz w:val="18"/>
          <w:szCs w:val="22"/>
        </w:rPr>
      </w:pPr>
      <w:r w:rsidRPr="0025255D">
        <w:rPr>
          <w:rFonts w:ascii="Arial" w:eastAsia="Calibri" w:hAnsi="Arial" w:cs="Times New Roman"/>
          <w:color w:val="0070C0"/>
          <w:sz w:val="18"/>
          <w:szCs w:val="22"/>
        </w:rPr>
        <w:br w:type="column"/>
      </w:r>
      <w:r w:rsidRPr="007D0BDC">
        <w:rPr>
          <w:rFonts w:ascii="Arial" w:eastAsia="Calibri" w:hAnsi="Arial" w:cs="Times New Roman"/>
          <w:color w:val="0070C0"/>
          <w:sz w:val="18"/>
          <w:szCs w:val="22"/>
        </w:rPr>
        <w:t>□ Tengah 01</w:t>
      </w:r>
    </w:p>
    <w:p w14:paraId="10BB3001" w14:textId="752576E9"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Tengah 02</w:t>
      </w:r>
      <w:r w:rsidRPr="007D0BDC">
        <w:rPr>
          <w:rFonts w:ascii="Arial" w:eastAsia="Calibri" w:hAnsi="Arial" w:cs="Times New Roman"/>
          <w:color w:val="0070C0"/>
          <w:sz w:val="18"/>
          <w:szCs w:val="22"/>
        </w:rPr>
        <w:tab/>
      </w:r>
      <w:r w:rsidRPr="007D0BDC">
        <w:rPr>
          <w:rFonts w:ascii="Arial" w:eastAsia="Calibri" w:hAnsi="Arial" w:cs="Times New Roman"/>
          <w:color w:val="0070C0"/>
          <w:sz w:val="18"/>
          <w:szCs w:val="22"/>
        </w:rPr>
        <w:tab/>
      </w:r>
    </w:p>
    <w:p w14:paraId="782D53BA"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Tengah 03</w:t>
      </w:r>
    </w:p>
    <w:p w14:paraId="7DF1FDB4"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Tengah 04</w:t>
      </w:r>
      <w:r w:rsidRPr="007D0BDC">
        <w:rPr>
          <w:rFonts w:ascii="Arial" w:eastAsia="Calibri" w:hAnsi="Arial" w:cs="Times New Roman"/>
          <w:color w:val="0070C0"/>
          <w:sz w:val="18"/>
          <w:szCs w:val="22"/>
        </w:rPr>
        <w:tab/>
      </w:r>
    </w:p>
    <w:p w14:paraId="479EDB66" w14:textId="394FBAC3" w:rsidR="007D0BDC" w:rsidRPr="007D0BDC" w:rsidRDefault="007D0BDC" w:rsidP="0056176C">
      <w:pPr>
        <w:rPr>
          <w:rFonts w:ascii="Arial" w:eastAsia="Calibri" w:hAnsi="Arial" w:cs="Times New Roman"/>
          <w:color w:val="0070C0"/>
          <w:sz w:val="18"/>
          <w:szCs w:val="22"/>
        </w:rPr>
      </w:pPr>
      <w:r w:rsidRPr="0025255D">
        <w:rPr>
          <w:rFonts w:ascii="Arial" w:eastAsia="Calibri" w:hAnsi="Arial" w:cs="Times New Roman"/>
          <w:color w:val="0070C0"/>
          <w:sz w:val="18"/>
          <w:szCs w:val="22"/>
        </w:rPr>
        <w:br w:type="column"/>
      </w:r>
      <w:r w:rsidRPr="007D0BDC">
        <w:rPr>
          <w:rFonts w:ascii="Arial" w:eastAsia="Calibri" w:hAnsi="Arial" w:cs="Times New Roman"/>
          <w:color w:val="0070C0"/>
          <w:sz w:val="18"/>
          <w:szCs w:val="22"/>
        </w:rPr>
        <w:t>□ Timur 01</w:t>
      </w:r>
    </w:p>
    <w:p w14:paraId="3453BF62"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Timur 02</w:t>
      </w:r>
    </w:p>
    <w:p w14:paraId="0BE1D897" w14:textId="77777777" w:rsidR="007D0BDC" w:rsidRPr="007D0BDC" w:rsidRDefault="007D0BDC" w:rsidP="0056176C">
      <w:pPr>
        <w:rPr>
          <w:rFonts w:ascii="Arial" w:eastAsia="Calibri" w:hAnsi="Arial" w:cs="Arial"/>
          <w:color w:val="0070C0"/>
          <w:sz w:val="18"/>
          <w:szCs w:val="18"/>
        </w:rPr>
        <w:sectPr w:rsidR="007D0BDC" w:rsidRPr="007D0BDC" w:rsidSect="004E19AD">
          <w:type w:val="continuous"/>
          <w:pgSz w:w="11906" w:h="16838"/>
          <w:pgMar w:top="1440" w:right="1440" w:bottom="1440" w:left="1440" w:header="709" w:footer="709" w:gutter="0"/>
          <w:cols w:num="3" w:space="708"/>
          <w:docGrid w:linePitch="360"/>
        </w:sectPr>
      </w:pPr>
    </w:p>
    <w:p w14:paraId="6C320192"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4.*</w:t>
      </w:r>
      <w:r w:rsidRPr="007D0BDC">
        <w:rPr>
          <w:rFonts w:ascii="Arial" w:eastAsia="Calibri" w:hAnsi="Arial" w:cs="Arial"/>
          <w:b/>
          <w:bCs/>
          <w:color w:val="0070C0"/>
          <w:sz w:val="18"/>
          <w:szCs w:val="18"/>
        </w:rPr>
        <w:tab/>
        <w:t xml:space="preserve">Nomer Responden </w:t>
      </w:r>
      <w:r w:rsidRPr="007D0BDC">
        <w:rPr>
          <w:rFonts w:ascii="Arial" w:eastAsia="Calibri" w:hAnsi="Arial" w:cs="Arial"/>
          <w:b/>
          <w:bCs/>
          <w:color w:val="0070C0"/>
          <w:sz w:val="18"/>
          <w:szCs w:val="18"/>
        </w:rPr>
        <w:tab/>
      </w:r>
    </w:p>
    <w:p w14:paraId="55731C13"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5.*</w:t>
      </w:r>
      <w:r w:rsidRPr="007D0BDC">
        <w:rPr>
          <w:rFonts w:ascii="Arial" w:eastAsia="Calibri" w:hAnsi="Arial" w:cs="Arial"/>
          <w:b/>
          <w:bCs/>
          <w:color w:val="0070C0"/>
          <w:sz w:val="18"/>
          <w:szCs w:val="18"/>
        </w:rPr>
        <w:tab/>
        <w:t>Nama Enumerator:</w:t>
      </w:r>
    </w:p>
    <w:p w14:paraId="3C08DD3E"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ab/>
      </w:r>
    </w:p>
    <w:p w14:paraId="3B1C7348" w14:textId="77777777" w:rsidR="007D0BDC" w:rsidRPr="007D0BDC" w:rsidRDefault="007D0BDC" w:rsidP="0056176C">
      <w:pPr>
        <w:rPr>
          <w:rFonts w:ascii="Arial" w:eastAsia="Calibri" w:hAnsi="Arial" w:cs="Arial"/>
          <w:color w:val="0070C0"/>
          <w:sz w:val="18"/>
          <w:szCs w:val="18"/>
        </w:rPr>
        <w:sectPr w:rsidR="007D0BDC" w:rsidRPr="007D0BDC" w:rsidSect="004E19AD">
          <w:type w:val="continuous"/>
          <w:pgSz w:w="11906" w:h="16838"/>
          <w:pgMar w:top="1440" w:right="1440" w:bottom="1440" w:left="1440" w:header="709" w:footer="709" w:gutter="0"/>
          <w:cols w:space="708"/>
          <w:docGrid w:linePitch="360"/>
        </w:sectPr>
      </w:pPr>
    </w:p>
    <w:p w14:paraId="4D7F703D"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6.*</w:t>
      </w:r>
      <w:r w:rsidRPr="007D0BDC">
        <w:rPr>
          <w:rFonts w:ascii="Arial" w:eastAsia="Calibri" w:hAnsi="Arial" w:cs="Arial"/>
          <w:color w:val="0070C0"/>
          <w:sz w:val="18"/>
          <w:szCs w:val="18"/>
        </w:rPr>
        <w:tab/>
      </w:r>
      <w:r w:rsidRPr="007D0BDC">
        <w:rPr>
          <w:rFonts w:ascii="Arial" w:eastAsia="Calibri" w:hAnsi="Arial" w:cs="Arial"/>
          <w:b/>
          <w:bCs/>
          <w:color w:val="0070C0"/>
          <w:sz w:val="18"/>
          <w:szCs w:val="18"/>
        </w:rPr>
        <w:t>Apa metode wawancara yang digunakan dalam survei ini?</w:t>
      </w:r>
      <w:r w:rsidRPr="007D0BDC">
        <w:rPr>
          <w:rFonts w:ascii="Arial" w:eastAsia="Calibri" w:hAnsi="Arial" w:cs="Arial"/>
          <w:color w:val="0070C0"/>
          <w:sz w:val="18"/>
          <w:szCs w:val="18"/>
        </w:rPr>
        <w:tab/>
      </w:r>
    </w:p>
    <w:p w14:paraId="2D01C142"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Tatap muka langsung dengan dengan hard copy</w:t>
      </w:r>
    </w:p>
    <w:p w14:paraId="375FC670"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xml:space="preserve">□ Tatap muka langsung dengan form online </w:t>
      </w:r>
    </w:p>
    <w:p w14:paraId="704C78C6"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Wawancara dengan telepon</w:t>
      </w:r>
    </w:p>
    <w:p w14:paraId="40C225B6"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Lainnya</w:t>
      </w:r>
    </w:p>
    <w:p w14:paraId="732D929A" w14:textId="77777777" w:rsidR="007D0BDC" w:rsidRPr="007D0BDC" w:rsidRDefault="007D0BDC" w:rsidP="0056176C">
      <w:pPr>
        <w:rPr>
          <w:rFonts w:ascii="Arial" w:eastAsia="Calibri" w:hAnsi="Arial" w:cs="Arial"/>
          <w:color w:val="0070C0"/>
          <w:sz w:val="18"/>
          <w:szCs w:val="18"/>
        </w:rPr>
      </w:pPr>
    </w:p>
    <w:p w14:paraId="365E15D5"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7.*</w:t>
      </w:r>
      <w:r w:rsidRPr="007D0BDC">
        <w:rPr>
          <w:rFonts w:ascii="Arial" w:eastAsia="Calibri" w:hAnsi="Arial" w:cs="Arial"/>
          <w:b/>
          <w:bCs/>
          <w:color w:val="0070C0"/>
          <w:sz w:val="18"/>
          <w:szCs w:val="18"/>
        </w:rPr>
        <w:tab/>
        <w:t>Mengapa anda menggunakan metode tersebut?</w:t>
      </w:r>
      <w:r w:rsidRPr="007D0BDC">
        <w:rPr>
          <w:rFonts w:ascii="Arial" w:eastAsia="Calibri" w:hAnsi="Arial" w:cs="Arial"/>
          <w:b/>
          <w:bCs/>
          <w:color w:val="0070C0"/>
          <w:sz w:val="18"/>
          <w:szCs w:val="18"/>
        </w:rPr>
        <w:tab/>
      </w:r>
    </w:p>
    <w:p w14:paraId="42BC96E4" w14:textId="77777777" w:rsidR="007D0BDC" w:rsidRPr="0025255D" w:rsidRDefault="007D0BDC" w:rsidP="0056176C">
      <w:pPr>
        <w:rPr>
          <w:rFonts w:ascii="Arial" w:eastAsia="Calibri" w:hAnsi="Arial" w:cs="Arial"/>
          <w:color w:val="0070C0"/>
          <w:sz w:val="18"/>
          <w:szCs w:val="18"/>
        </w:rPr>
        <w:sectPr w:rsidR="007D0BDC" w:rsidRPr="0025255D" w:rsidSect="004E19AD">
          <w:type w:val="continuous"/>
          <w:pgSz w:w="11906" w:h="16838"/>
          <w:pgMar w:top="1440" w:right="1440" w:bottom="1440" w:left="1440" w:header="709" w:footer="709" w:gutter="0"/>
          <w:cols w:space="708"/>
          <w:docGrid w:linePitch="360"/>
        </w:sectPr>
      </w:pPr>
    </w:p>
    <w:p w14:paraId="527857D5"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Terkendalan jaringan internet</w:t>
      </w:r>
    </w:p>
    <w:p w14:paraId="6DCE5CD8"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Terkendala sinyal</w:t>
      </w:r>
    </w:p>
    <w:p w14:paraId="20CCBBD6"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Menghemat waktu dan tenaga</w:t>
      </w:r>
    </w:p>
    <w:p w14:paraId="694ED3D6"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Pertanyaan lebih mudah disampaikan</w:t>
      </w:r>
    </w:p>
    <w:p w14:paraId="1021A371"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Daerah sulit dijangkau</w:t>
      </w:r>
    </w:p>
    <w:p w14:paraId="7587F2B3"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7B76B642" w14:textId="77777777" w:rsidR="007D0BDC" w:rsidRPr="007D0BDC" w:rsidRDefault="007D0BDC" w:rsidP="0056176C">
      <w:pPr>
        <w:rPr>
          <w:rFonts w:ascii="Arial" w:eastAsia="Calibri" w:hAnsi="Arial" w:cs="Arial"/>
          <w:color w:val="0070C0"/>
          <w:sz w:val="18"/>
          <w:szCs w:val="18"/>
        </w:rPr>
        <w:sectPr w:rsidR="007D0BDC" w:rsidRPr="007D0BDC" w:rsidSect="004E19AD">
          <w:type w:val="continuous"/>
          <w:pgSz w:w="11906" w:h="16838"/>
          <w:pgMar w:top="1440" w:right="1440" w:bottom="1440" w:left="1440" w:header="709" w:footer="709" w:gutter="0"/>
          <w:cols w:num="2" w:space="708"/>
          <w:docGrid w:linePitch="360"/>
        </w:sectPr>
      </w:pPr>
    </w:p>
    <w:p w14:paraId="143AFE49"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57F590AD" w14:textId="77777777" w:rsidR="007D0BDC" w:rsidRPr="0025255D" w:rsidRDefault="007D0BDC" w:rsidP="0056176C">
      <w:pPr>
        <w:rPr>
          <w:rFonts w:ascii="Arial" w:eastAsia="Calibri" w:hAnsi="Arial" w:cs="Times New Roman"/>
          <w:b/>
          <w:bCs/>
          <w:color w:val="0070C0"/>
          <w:sz w:val="18"/>
          <w:szCs w:val="22"/>
          <w:lang w:val="id-ID"/>
        </w:rPr>
        <w:sectPr w:rsidR="007D0BDC" w:rsidRPr="0025255D" w:rsidSect="004E19AD">
          <w:type w:val="continuous"/>
          <w:pgSz w:w="11906" w:h="16838"/>
          <w:pgMar w:top="1440" w:right="1440" w:bottom="1440" w:left="1440" w:header="709" w:footer="709" w:gutter="0"/>
          <w:cols w:num="2" w:space="708"/>
          <w:docGrid w:linePitch="360"/>
        </w:sectPr>
      </w:pPr>
    </w:p>
    <w:p w14:paraId="3639F72F"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 Pemberi Informasi</w:t>
      </w:r>
    </w:p>
    <w:p w14:paraId="68CC968C"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8.* Apakah B/I/S (menjawab sendiri/diwakilkan) dalam mengikuti survei ini? </w:t>
      </w:r>
      <w:r w:rsidRPr="007D0BDC">
        <w:rPr>
          <w:rFonts w:ascii="Arial" w:eastAsia="Calibri" w:hAnsi="Arial" w:cs="Arial"/>
          <w:b/>
          <w:bCs/>
          <w:color w:val="0070C0"/>
          <w:sz w:val="18"/>
          <w:szCs w:val="18"/>
        </w:rPr>
        <w:tab/>
      </w:r>
    </w:p>
    <w:p w14:paraId="0BB855D9"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Diwakilkan &gt;&gt; Lanjut Page 6</w:t>
      </w:r>
    </w:p>
    <w:p w14:paraId="39C22945"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Menjawab sendiri &gt;&gt; Lanjut Page 8</w:t>
      </w:r>
    </w:p>
    <w:p w14:paraId="68B601D3" w14:textId="77777777" w:rsidR="007D0BDC" w:rsidRPr="007D0BDC" w:rsidRDefault="007D0BDC" w:rsidP="0056176C">
      <w:pPr>
        <w:rPr>
          <w:rFonts w:ascii="Arial" w:eastAsia="Calibri" w:hAnsi="Arial" w:cs="Arial"/>
          <w:b/>
          <w:bCs/>
          <w:color w:val="0070C0"/>
          <w:sz w:val="18"/>
          <w:szCs w:val="18"/>
        </w:rPr>
      </w:pPr>
    </w:p>
    <w:p w14:paraId="69592D55"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 Identitas Pemberi Informasi</w:t>
      </w:r>
    </w:p>
    <w:p w14:paraId="1D2CF2CB"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9.*</w:t>
      </w:r>
      <w:r w:rsidRPr="007D0BDC">
        <w:rPr>
          <w:rFonts w:ascii="Arial" w:eastAsia="Calibri" w:hAnsi="Arial" w:cs="Arial"/>
          <w:b/>
          <w:bCs/>
          <w:color w:val="0070C0"/>
          <w:sz w:val="18"/>
          <w:szCs w:val="18"/>
        </w:rPr>
        <w:tab/>
        <w:t>Nama Pemberi informasi:</w:t>
      </w:r>
      <w:r w:rsidRPr="007D0BDC">
        <w:rPr>
          <w:rFonts w:ascii="Arial" w:eastAsia="Calibri" w:hAnsi="Arial" w:cs="Arial"/>
          <w:b/>
          <w:bCs/>
          <w:color w:val="0070C0"/>
          <w:sz w:val="18"/>
          <w:szCs w:val="18"/>
        </w:rPr>
        <w:tab/>
      </w:r>
    </w:p>
    <w:p w14:paraId="606B1236"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10.*</w:t>
      </w:r>
      <w:r w:rsidRPr="007D0BDC">
        <w:rPr>
          <w:rFonts w:ascii="Arial" w:eastAsia="Calibri" w:hAnsi="Arial" w:cs="Arial"/>
          <w:b/>
          <w:bCs/>
          <w:color w:val="0070C0"/>
          <w:sz w:val="18"/>
          <w:szCs w:val="18"/>
        </w:rPr>
        <w:tab/>
        <w:t>Hubungan dengan responden:</w:t>
      </w:r>
    </w:p>
    <w:p w14:paraId="06A691DD" w14:textId="77777777" w:rsidR="007D0BDC" w:rsidRPr="007D0BDC" w:rsidRDefault="007D0BDC" w:rsidP="0056176C">
      <w:pPr>
        <w:rPr>
          <w:rFonts w:ascii="Arial" w:eastAsia="Calibri" w:hAnsi="Arial" w:cs="Arial"/>
          <w:b/>
          <w:bCs/>
          <w:color w:val="0070C0"/>
          <w:sz w:val="18"/>
          <w:szCs w:val="18"/>
        </w:rPr>
        <w:sectPr w:rsidR="007D0BDC" w:rsidRPr="007D0BDC" w:rsidSect="004E19AD">
          <w:type w:val="continuous"/>
          <w:pgSz w:w="11906" w:h="16838"/>
          <w:pgMar w:top="1440" w:right="1440" w:bottom="1440" w:left="1440" w:header="709" w:footer="709" w:gutter="0"/>
          <w:cols w:space="708"/>
          <w:docGrid w:linePitch="360"/>
        </w:sectPr>
      </w:pPr>
    </w:p>
    <w:p w14:paraId="3F368282"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Kakek/ Nenek</w:t>
      </w:r>
    </w:p>
    <w:p w14:paraId="29398A0C"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Orangtua</w:t>
      </w:r>
    </w:p>
    <w:p w14:paraId="1F71B984"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Anak/menantu</w:t>
      </w:r>
    </w:p>
    <w:p w14:paraId="68E6B78B"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Saudara (kakak/adik/ipar)</w:t>
      </w:r>
    </w:p>
    <w:p w14:paraId="761C5158"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Paman/bibi</w:t>
      </w:r>
    </w:p>
    <w:p w14:paraId="376994DB" w14:textId="77777777" w:rsidR="007D0BDC" w:rsidRPr="007D0BDC" w:rsidRDefault="007D0BDC" w:rsidP="007D0BDC">
      <w:pPr>
        <w:ind w:left="-288"/>
        <w:rPr>
          <w:rFonts w:ascii="Arial" w:eastAsia="Calibri" w:hAnsi="Arial" w:cs="Arial"/>
          <w:color w:val="0070C0"/>
          <w:sz w:val="18"/>
          <w:szCs w:val="18"/>
        </w:rPr>
      </w:pPr>
      <w:r w:rsidRPr="007D0BDC">
        <w:rPr>
          <w:rFonts w:ascii="Arial" w:eastAsia="Calibri" w:hAnsi="Arial" w:cs="Arial"/>
          <w:color w:val="0070C0"/>
          <w:sz w:val="18"/>
          <w:szCs w:val="18"/>
        </w:rPr>
        <w:t>□ Keponakan</w:t>
      </w:r>
    </w:p>
    <w:p w14:paraId="68806102" w14:textId="77777777" w:rsidR="007D0BDC" w:rsidRPr="007D0BDC" w:rsidRDefault="007D0BDC" w:rsidP="007D0BDC">
      <w:pPr>
        <w:ind w:left="-288"/>
        <w:rPr>
          <w:rFonts w:ascii="Arial" w:eastAsia="Calibri" w:hAnsi="Arial" w:cs="Arial"/>
          <w:color w:val="0070C0"/>
          <w:sz w:val="18"/>
          <w:szCs w:val="18"/>
        </w:rPr>
      </w:pPr>
      <w:r w:rsidRPr="007D0BDC">
        <w:rPr>
          <w:rFonts w:ascii="Arial" w:eastAsia="Calibri" w:hAnsi="Arial" w:cs="Arial"/>
          <w:color w:val="0070C0"/>
          <w:sz w:val="18"/>
          <w:szCs w:val="18"/>
        </w:rPr>
        <w:t xml:space="preserve">□ Cucu </w:t>
      </w:r>
    </w:p>
    <w:p w14:paraId="2016868F" w14:textId="77777777" w:rsidR="007D0BDC" w:rsidRPr="007D0BDC" w:rsidRDefault="007D0BDC" w:rsidP="007D0BDC">
      <w:pPr>
        <w:ind w:left="-288"/>
        <w:rPr>
          <w:rFonts w:ascii="Arial" w:eastAsia="Calibri" w:hAnsi="Arial" w:cs="Arial"/>
          <w:color w:val="0070C0"/>
          <w:sz w:val="18"/>
          <w:szCs w:val="18"/>
        </w:rPr>
      </w:pPr>
      <w:r w:rsidRPr="007D0BDC">
        <w:rPr>
          <w:rFonts w:ascii="Arial" w:eastAsia="Calibri" w:hAnsi="Arial" w:cs="Arial"/>
          <w:color w:val="0070C0"/>
          <w:sz w:val="18"/>
          <w:szCs w:val="18"/>
        </w:rPr>
        <w:t>□ Teman</w:t>
      </w:r>
    </w:p>
    <w:p w14:paraId="1B34E6F4" w14:textId="77777777" w:rsidR="007D0BDC" w:rsidRPr="007D0BDC" w:rsidRDefault="007D0BDC" w:rsidP="007D0BDC">
      <w:pPr>
        <w:ind w:left="-288"/>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578CF1A9"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pgMar w:top="1440" w:right="1440" w:bottom="1440" w:left="1440" w:header="709" w:footer="709" w:gutter="0"/>
          <w:cols w:num="2" w:space="708"/>
          <w:docGrid w:linePitch="360"/>
        </w:sectPr>
      </w:pPr>
    </w:p>
    <w:p w14:paraId="551FC42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3EB3D066"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11.*</w:t>
      </w:r>
      <w:r w:rsidRPr="007D0BDC">
        <w:rPr>
          <w:rFonts w:ascii="Arial" w:eastAsia="Calibri" w:hAnsi="Arial" w:cs="Arial"/>
          <w:b/>
          <w:bCs/>
          <w:color w:val="0070C0"/>
          <w:sz w:val="18"/>
          <w:szCs w:val="18"/>
        </w:rPr>
        <w:tab/>
        <w:t>Apakah pemberi informasi tinggal serumah dengan responden?</w:t>
      </w:r>
      <w:r w:rsidRPr="007D0BDC">
        <w:rPr>
          <w:rFonts w:ascii="Arial" w:eastAsia="Calibri" w:hAnsi="Arial" w:cs="Arial"/>
          <w:b/>
          <w:bCs/>
          <w:color w:val="0070C0"/>
          <w:sz w:val="18"/>
          <w:szCs w:val="18"/>
        </w:rPr>
        <w:tab/>
      </w:r>
    </w:p>
    <w:p w14:paraId="134EAB8E"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Ya &gt;&gt; Lanjut Page 8</w:t>
      </w:r>
    </w:p>
    <w:p w14:paraId="4C181989"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&gt;&gt; Lanjut Page 7</w:t>
      </w:r>
    </w:p>
    <w:p w14:paraId="53988A64" w14:textId="77777777" w:rsidR="007D0BDC" w:rsidRPr="007D0BDC" w:rsidRDefault="007D0BDC" w:rsidP="0056176C">
      <w:pPr>
        <w:rPr>
          <w:rFonts w:ascii="Arial" w:eastAsia="Calibri" w:hAnsi="Arial" w:cs="Arial"/>
          <w:b/>
          <w:bCs/>
          <w:color w:val="0070C0"/>
          <w:sz w:val="18"/>
          <w:szCs w:val="18"/>
        </w:rPr>
      </w:pPr>
    </w:p>
    <w:p w14:paraId="1E01EE34"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7 Alamat Pemberi Informasi</w:t>
      </w:r>
    </w:p>
    <w:p w14:paraId="4B1C0C7E"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12.*</w:t>
      </w:r>
      <w:r w:rsidRPr="007D0BDC">
        <w:rPr>
          <w:rFonts w:ascii="Arial" w:eastAsia="Calibri" w:hAnsi="Arial" w:cs="Arial"/>
          <w:b/>
          <w:bCs/>
          <w:color w:val="0070C0"/>
          <w:sz w:val="18"/>
          <w:szCs w:val="18"/>
        </w:rPr>
        <w:tab/>
        <w:t>Alamat tempat tinggal pemberi informasi</w:t>
      </w:r>
    </w:p>
    <w:p w14:paraId="0E18222E"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Alamat</w:t>
      </w:r>
      <w:r w:rsidRPr="007D0BDC">
        <w:rPr>
          <w:rFonts w:ascii="Arial" w:eastAsia="Calibri" w:hAnsi="Arial" w:cs="Arial"/>
          <w:color w:val="0070C0"/>
          <w:sz w:val="18"/>
          <w:szCs w:val="18"/>
        </w:rPr>
        <w:tab/>
        <w:t>:</w:t>
      </w:r>
      <w:r w:rsidRPr="007D0BDC">
        <w:rPr>
          <w:rFonts w:ascii="Arial" w:eastAsia="Calibri" w:hAnsi="Arial" w:cs="Arial"/>
          <w:color w:val="0070C0"/>
          <w:sz w:val="18"/>
          <w:szCs w:val="18"/>
        </w:rPr>
        <w:tab/>
      </w:r>
    </w:p>
    <w:p w14:paraId="4EE40179"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Kota/Kabupaten</w:t>
      </w:r>
      <w:r w:rsidRPr="007D0BDC">
        <w:rPr>
          <w:rFonts w:ascii="Arial" w:eastAsia="Calibri" w:hAnsi="Arial" w:cs="Arial"/>
          <w:color w:val="0070C0"/>
          <w:sz w:val="18"/>
          <w:szCs w:val="18"/>
        </w:rPr>
        <w:tab/>
        <w:t>:</w:t>
      </w:r>
      <w:r w:rsidRPr="007D0BDC">
        <w:rPr>
          <w:rFonts w:ascii="Arial" w:eastAsia="Calibri" w:hAnsi="Arial" w:cs="Arial"/>
          <w:color w:val="0070C0"/>
          <w:sz w:val="18"/>
          <w:szCs w:val="18"/>
        </w:rPr>
        <w:tab/>
      </w:r>
    </w:p>
    <w:p w14:paraId="1C1952BB"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color w:val="0070C0"/>
          <w:sz w:val="18"/>
          <w:szCs w:val="18"/>
        </w:rPr>
        <w:t>Provinsi</w:t>
      </w:r>
      <w:r w:rsidRPr="007D0BDC">
        <w:rPr>
          <w:rFonts w:ascii="Arial" w:eastAsia="Calibri" w:hAnsi="Arial" w:cs="Arial"/>
          <w:color w:val="0070C0"/>
          <w:sz w:val="18"/>
          <w:szCs w:val="18"/>
        </w:rPr>
        <w:tab/>
        <w:t>:</w:t>
      </w:r>
    </w:p>
    <w:p w14:paraId="12878642" w14:textId="77777777" w:rsidR="007D0BDC" w:rsidRPr="007D0BDC" w:rsidRDefault="007D0BDC" w:rsidP="0056176C">
      <w:pPr>
        <w:rPr>
          <w:rFonts w:ascii="Arial" w:eastAsia="Calibri" w:hAnsi="Arial" w:cs="Arial"/>
          <w:b/>
          <w:bCs/>
          <w:color w:val="0070C0"/>
          <w:sz w:val="18"/>
          <w:szCs w:val="18"/>
        </w:rPr>
      </w:pPr>
    </w:p>
    <w:p w14:paraId="74365FE6" w14:textId="77777777" w:rsidR="007D0BDC" w:rsidRPr="007D0BDC" w:rsidRDefault="007D0BDC" w:rsidP="0056176C">
      <w:pPr>
        <w:rPr>
          <w:rFonts w:ascii="Arial" w:eastAsia="Calibri" w:hAnsi="Arial" w:cs="Arial"/>
          <w:b/>
          <w:bCs/>
          <w:color w:val="0070C0"/>
          <w:sz w:val="18"/>
          <w:szCs w:val="18"/>
        </w:rPr>
      </w:pPr>
    </w:p>
    <w:p w14:paraId="6509F729"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8 Informasi Umum Responden</w:t>
      </w:r>
    </w:p>
    <w:p w14:paraId="4A5BBC6E" w14:textId="77777777"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13.*</w:t>
      </w:r>
      <w:r w:rsidRPr="007D0BDC">
        <w:rPr>
          <w:rFonts w:ascii="Arial" w:eastAsia="Calibri" w:hAnsi="Arial" w:cs="Arial"/>
          <w:b/>
          <w:bCs/>
          <w:color w:val="0070C0"/>
          <w:sz w:val="18"/>
          <w:szCs w:val="18"/>
        </w:rPr>
        <w:tab/>
        <w:t>Apakah B/I/S mengikuti survei jaringan OPD Respon Covid Inklusif yang pertama?</w:t>
      </w:r>
      <w:r w:rsidRPr="007D0BDC">
        <w:rPr>
          <w:rFonts w:ascii="Arial" w:eastAsia="Calibri" w:hAnsi="Arial" w:cs="Arial"/>
          <w:b/>
          <w:bCs/>
          <w:color w:val="0070C0"/>
          <w:sz w:val="18"/>
          <w:szCs w:val="18"/>
        </w:rPr>
        <w:tab/>
      </w:r>
    </w:p>
    <w:p w14:paraId="3C58AE50"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Ya</w:t>
      </w:r>
    </w:p>
    <w:p w14:paraId="3124118C"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Tidak</w:t>
      </w:r>
    </w:p>
    <w:p w14:paraId="4FC20392"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610FDE77" w14:textId="77777777" w:rsidR="007D0BDC" w:rsidRPr="007D0BDC" w:rsidRDefault="007D0BDC" w:rsidP="007D0BDC">
      <w:pPr>
        <w:rPr>
          <w:rFonts w:ascii="Arial" w:eastAsia="Calibri" w:hAnsi="Arial" w:cs="Arial"/>
          <w:b/>
          <w:bCs/>
          <w:color w:val="0070C0"/>
          <w:sz w:val="18"/>
          <w:szCs w:val="18"/>
        </w:rPr>
      </w:pPr>
    </w:p>
    <w:p w14:paraId="38D660A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lastRenderedPageBreak/>
        <w:t>14.*</w:t>
      </w:r>
      <w:r w:rsidRPr="007D0BDC">
        <w:rPr>
          <w:rFonts w:ascii="Arial" w:eastAsia="Calibri" w:hAnsi="Arial" w:cs="Arial"/>
          <w:b/>
          <w:bCs/>
          <w:color w:val="0070C0"/>
          <w:sz w:val="18"/>
          <w:szCs w:val="18"/>
        </w:rPr>
        <w:tab/>
        <w:t>a. Nama Lengkap Responden:</w:t>
      </w:r>
      <w:r w:rsidRPr="007D0BDC">
        <w:rPr>
          <w:rFonts w:ascii="Arial" w:eastAsia="Calibri" w:hAnsi="Arial" w:cs="Arial"/>
          <w:b/>
          <w:bCs/>
          <w:color w:val="0070C0"/>
          <w:sz w:val="18"/>
          <w:szCs w:val="18"/>
        </w:rPr>
        <w:tab/>
      </w:r>
    </w:p>
    <w:p w14:paraId="1347F12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t>b. No. Telepon Responden:</w:t>
      </w:r>
      <w:r w:rsidRPr="007D0BDC">
        <w:rPr>
          <w:rFonts w:ascii="Arial" w:eastAsia="Calibri" w:hAnsi="Arial" w:cs="Arial"/>
          <w:b/>
          <w:bCs/>
          <w:color w:val="0070C0"/>
          <w:sz w:val="18"/>
          <w:szCs w:val="18"/>
        </w:rPr>
        <w:tab/>
      </w:r>
    </w:p>
    <w:p w14:paraId="49FBBF0F" w14:textId="77777777" w:rsidR="007D0BDC" w:rsidRPr="007D0BDC" w:rsidRDefault="007D0BDC" w:rsidP="00C2557C">
      <w:pPr>
        <w:jc w:val="center"/>
        <w:rPr>
          <w:rFonts w:ascii="Arial" w:eastAsia="Calibri" w:hAnsi="Arial" w:cs="Arial"/>
          <w:b/>
          <w:bCs/>
          <w:color w:val="0070C0"/>
          <w:sz w:val="18"/>
          <w:szCs w:val="18"/>
        </w:rPr>
      </w:pPr>
    </w:p>
    <w:p w14:paraId="59DD8461" w14:textId="77777777" w:rsidR="007D0BDC" w:rsidRPr="007D0BDC" w:rsidRDefault="007D0BDC" w:rsidP="007D0BDC">
      <w:pPr>
        <w:rPr>
          <w:rFonts w:ascii="Arial" w:eastAsia="Calibri" w:hAnsi="Arial" w:cs="Arial"/>
          <w:b/>
          <w:bCs/>
          <w:color w:val="0070C0"/>
          <w:sz w:val="18"/>
          <w:szCs w:val="18"/>
        </w:rPr>
      </w:pPr>
    </w:p>
    <w:p w14:paraId="222C669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15.*</w:t>
      </w:r>
      <w:r w:rsidRPr="007D0BDC">
        <w:rPr>
          <w:rFonts w:ascii="Arial" w:eastAsia="Calibri" w:hAnsi="Arial" w:cs="Arial"/>
          <w:b/>
          <w:bCs/>
          <w:color w:val="0070C0"/>
          <w:sz w:val="18"/>
          <w:szCs w:val="18"/>
        </w:rPr>
        <w:tab/>
        <w:t>Jenis Kelamin</w:t>
      </w:r>
      <w:r w:rsidRPr="007D0BDC">
        <w:rPr>
          <w:rFonts w:ascii="Arial" w:eastAsia="Calibri" w:hAnsi="Arial" w:cs="Arial"/>
          <w:b/>
          <w:bCs/>
          <w:color w:val="0070C0"/>
          <w:sz w:val="18"/>
          <w:szCs w:val="18"/>
        </w:rPr>
        <w:tab/>
      </w:r>
    </w:p>
    <w:p w14:paraId="293C7A0B"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fmt="upperLetter"/>
          <w:cols w:space="708"/>
          <w:docGrid w:linePitch="360"/>
        </w:sectPr>
      </w:pPr>
    </w:p>
    <w:p w14:paraId="1C6871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Laki-laki</w:t>
      </w:r>
    </w:p>
    <w:p w14:paraId="6DCA4E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Perempuan</w:t>
      </w:r>
    </w:p>
    <w:p w14:paraId="054368F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bersedia menjawab</w:t>
      </w:r>
    </w:p>
    <w:p w14:paraId="061E977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w:t>
      </w:r>
    </w:p>
    <w:p w14:paraId="1022B6DD"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5EA63C06" w14:textId="77777777" w:rsidR="007D0BDC" w:rsidRPr="007D0BDC" w:rsidRDefault="007D0BDC" w:rsidP="007D0BDC">
      <w:pPr>
        <w:rPr>
          <w:rFonts w:ascii="Arial" w:eastAsia="Calibri" w:hAnsi="Arial" w:cs="Arial"/>
          <w:b/>
          <w:bCs/>
          <w:color w:val="0070C0"/>
          <w:sz w:val="18"/>
          <w:szCs w:val="18"/>
        </w:rPr>
      </w:pPr>
    </w:p>
    <w:p w14:paraId="2A59931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16.*</w:t>
      </w:r>
      <w:r w:rsidRPr="007D0BDC">
        <w:rPr>
          <w:rFonts w:ascii="Arial" w:eastAsia="Calibri" w:hAnsi="Arial" w:cs="Arial"/>
          <w:b/>
          <w:bCs/>
          <w:color w:val="0070C0"/>
          <w:sz w:val="18"/>
          <w:szCs w:val="18"/>
        </w:rPr>
        <w:tab/>
        <w:t>Usia dan tahun lahir (pilih usia dan isikan tahun lahir B/I/S):</w:t>
      </w:r>
    </w:p>
    <w:p w14:paraId="1ECDFEF9"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496BA15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&lt;12 tahun</w:t>
      </w:r>
    </w:p>
    <w:p w14:paraId="41190F8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11-15 tahun</w:t>
      </w:r>
    </w:p>
    <w:p w14:paraId="797552C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16-17 tahun</w:t>
      </w:r>
    </w:p>
    <w:p w14:paraId="24F4B67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18-60 tahun</w:t>
      </w:r>
    </w:p>
    <w:p w14:paraId="5B08D2E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&gt;60 tahun</w:t>
      </w:r>
    </w:p>
    <w:p w14:paraId="7C9033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Tahun lahir:</w:t>
      </w:r>
    </w:p>
    <w:p w14:paraId="5FBB6342"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43061D7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p>
    <w:p w14:paraId="5CA5BCD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17.*</w:t>
      </w:r>
      <w:r w:rsidRPr="007D0BDC">
        <w:rPr>
          <w:rFonts w:ascii="Arial" w:eastAsia="Calibri" w:hAnsi="Arial" w:cs="Arial"/>
          <w:b/>
          <w:bCs/>
          <w:color w:val="0070C0"/>
          <w:sz w:val="18"/>
          <w:szCs w:val="18"/>
        </w:rPr>
        <w:tab/>
        <w:t>Dokumen kependudukan yang dimiliki responden (boleh lebih dari 1 jawaban):</w:t>
      </w:r>
      <w:r w:rsidRPr="007D0BDC">
        <w:rPr>
          <w:rFonts w:ascii="Arial" w:eastAsia="Calibri" w:hAnsi="Arial" w:cs="Arial"/>
          <w:b/>
          <w:bCs/>
          <w:color w:val="0070C0"/>
          <w:sz w:val="18"/>
          <w:szCs w:val="18"/>
        </w:rPr>
        <w:tab/>
      </w:r>
    </w:p>
    <w:p w14:paraId="32DBBBC9"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5D4A770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Kartu Tanda Penduduk (KTP)</w:t>
      </w:r>
    </w:p>
    <w:p w14:paraId="0CC5D3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Kartu Keluarga (KK)</w:t>
      </w:r>
    </w:p>
    <w:p w14:paraId="1C468B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Akta Kelahiran</w:t>
      </w:r>
    </w:p>
    <w:p w14:paraId="5959154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Kartu Identitas Anak (KIA)</w:t>
      </w:r>
    </w:p>
    <w:p w14:paraId="499133E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memiliki satu pun</w:t>
      </w:r>
    </w:p>
    <w:p w14:paraId="32BFDB92"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628033B3" w14:textId="77777777" w:rsidR="007D0BDC" w:rsidRPr="007D0BDC" w:rsidRDefault="007D0BDC" w:rsidP="007D0BDC">
      <w:pPr>
        <w:rPr>
          <w:rFonts w:ascii="Arial" w:eastAsia="Calibri" w:hAnsi="Arial" w:cs="Arial"/>
          <w:b/>
          <w:bCs/>
          <w:color w:val="0070C0"/>
          <w:sz w:val="18"/>
          <w:szCs w:val="18"/>
        </w:rPr>
      </w:pPr>
    </w:p>
    <w:p w14:paraId="6B4C489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18.*</w:t>
      </w:r>
      <w:r w:rsidRPr="007D0BDC">
        <w:rPr>
          <w:rFonts w:ascii="Arial" w:eastAsia="Calibri" w:hAnsi="Arial" w:cs="Arial"/>
          <w:b/>
          <w:bCs/>
          <w:color w:val="0070C0"/>
          <w:sz w:val="18"/>
          <w:szCs w:val="18"/>
        </w:rPr>
        <w:tab/>
        <w:t>Status dalam keluarga:</w:t>
      </w:r>
    </w:p>
    <w:p w14:paraId="055749CF"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688AD9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Kepala keluarga</w:t>
      </w:r>
    </w:p>
    <w:p w14:paraId="31C6BFF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Suami/istri</w:t>
      </w:r>
    </w:p>
    <w:p w14:paraId="30BF56F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Kakek/nenek</w:t>
      </w:r>
    </w:p>
    <w:p w14:paraId="37786C0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Orangtua</w:t>
      </w:r>
    </w:p>
    <w:p w14:paraId="21D5B6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Anak/menantu</w:t>
      </w:r>
    </w:p>
    <w:p w14:paraId="1ED33B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Saudara (kakak/adik/ipar)</w:t>
      </w:r>
    </w:p>
    <w:p w14:paraId="288E4F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Paman/bibi</w:t>
      </w:r>
    </w:p>
    <w:p w14:paraId="768219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Keponakan</w:t>
      </w:r>
    </w:p>
    <w:p w14:paraId="780D64A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Cucu </w:t>
      </w:r>
    </w:p>
    <w:p w14:paraId="34DC7F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00B72E8B"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0A0FF5E0" w14:textId="77777777" w:rsidR="007D0BDC" w:rsidRPr="007D0BDC" w:rsidRDefault="007D0BDC" w:rsidP="007D0BDC">
      <w:pPr>
        <w:rPr>
          <w:rFonts w:ascii="Arial" w:eastAsia="Calibri" w:hAnsi="Arial" w:cs="Arial"/>
          <w:b/>
          <w:bCs/>
          <w:color w:val="0070C0"/>
          <w:sz w:val="18"/>
          <w:szCs w:val="18"/>
        </w:rPr>
      </w:pPr>
    </w:p>
    <w:p w14:paraId="5479E88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19.*</w:t>
      </w:r>
      <w:r w:rsidRPr="007D0BDC">
        <w:rPr>
          <w:rFonts w:ascii="Arial" w:eastAsia="Calibri" w:hAnsi="Arial" w:cs="Arial"/>
          <w:b/>
          <w:bCs/>
          <w:color w:val="0070C0"/>
          <w:sz w:val="18"/>
          <w:szCs w:val="18"/>
        </w:rPr>
        <w:tab/>
        <w:t>Status Pernikahan:</w:t>
      </w:r>
    </w:p>
    <w:p w14:paraId="0E8141A6"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63DA03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Menikah</w:t>
      </w:r>
    </w:p>
    <w:p w14:paraId="3DC7B5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Belum Menikah</w:t>
      </w:r>
    </w:p>
    <w:p w14:paraId="319B46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Janda/Duda</w:t>
      </w:r>
    </w:p>
    <w:p w14:paraId="2CF22A5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Menikah</w:t>
      </w:r>
    </w:p>
    <w:p w14:paraId="0FC024CC"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614E415C" w14:textId="77777777" w:rsidR="007D0BDC" w:rsidRPr="007D0BDC" w:rsidRDefault="007D0BDC" w:rsidP="007D0BDC">
      <w:pPr>
        <w:rPr>
          <w:rFonts w:ascii="Arial" w:eastAsia="Calibri" w:hAnsi="Arial" w:cs="Arial"/>
          <w:b/>
          <w:bCs/>
          <w:color w:val="0070C0"/>
          <w:sz w:val="18"/>
          <w:szCs w:val="18"/>
        </w:rPr>
      </w:pPr>
    </w:p>
    <w:p w14:paraId="18690235"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9 Alamat Responden dan Status Tempat Tinggal</w:t>
      </w:r>
    </w:p>
    <w:tbl>
      <w:tblPr>
        <w:tblStyle w:val="TableGrid4"/>
        <w:tblW w:w="6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12"/>
      </w:tblGrid>
      <w:tr w:rsidR="0025255D" w:rsidRPr="0025255D" w14:paraId="18A9C857" w14:textId="77777777" w:rsidTr="001A5F28">
        <w:tc>
          <w:tcPr>
            <w:tcW w:w="562" w:type="dxa"/>
          </w:tcPr>
          <w:p w14:paraId="0F865D9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20.*</w:t>
            </w:r>
          </w:p>
        </w:tc>
        <w:tc>
          <w:tcPr>
            <w:tcW w:w="5612" w:type="dxa"/>
          </w:tcPr>
          <w:p w14:paraId="30C1DF8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Provinsi</w:t>
            </w:r>
          </w:p>
        </w:tc>
      </w:tr>
    </w:tbl>
    <w:p w14:paraId="44777A36" w14:textId="77777777" w:rsidR="007D0BDC" w:rsidRPr="007D0BDC" w:rsidRDefault="007D0BDC" w:rsidP="007D0BDC">
      <w:pPr>
        <w:rPr>
          <w:rFonts w:ascii="Arial" w:eastAsia="Calibri" w:hAnsi="Arial" w:cs="Arial"/>
          <w:color w:val="0070C0"/>
          <w:sz w:val="18"/>
          <w:szCs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984"/>
        <w:gridCol w:w="431"/>
        <w:gridCol w:w="2121"/>
        <w:gridCol w:w="431"/>
        <w:gridCol w:w="1837"/>
      </w:tblGrid>
      <w:tr w:rsidR="0025255D" w:rsidRPr="0025255D" w14:paraId="66B18672" w14:textId="77777777" w:rsidTr="001A5F28">
        <w:tc>
          <w:tcPr>
            <w:tcW w:w="421" w:type="dxa"/>
          </w:tcPr>
          <w:p w14:paraId="369843D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0A6F108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Aceh</w:t>
            </w:r>
          </w:p>
        </w:tc>
        <w:tc>
          <w:tcPr>
            <w:tcW w:w="431" w:type="dxa"/>
          </w:tcPr>
          <w:p w14:paraId="61D9F63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01C685E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Jawa Barat</w:t>
            </w:r>
          </w:p>
        </w:tc>
        <w:tc>
          <w:tcPr>
            <w:tcW w:w="431" w:type="dxa"/>
          </w:tcPr>
          <w:p w14:paraId="380BA91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3261A2D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Kalimantan Barat</w:t>
            </w:r>
          </w:p>
        </w:tc>
      </w:tr>
      <w:tr w:rsidR="0025255D" w:rsidRPr="0025255D" w14:paraId="20CC7797" w14:textId="77777777" w:rsidTr="001A5F28">
        <w:tc>
          <w:tcPr>
            <w:tcW w:w="421" w:type="dxa"/>
          </w:tcPr>
          <w:p w14:paraId="437FA9E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13A6626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Sumatera Utara</w:t>
            </w:r>
          </w:p>
        </w:tc>
        <w:tc>
          <w:tcPr>
            <w:tcW w:w="431" w:type="dxa"/>
          </w:tcPr>
          <w:p w14:paraId="711AE96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307A082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D.I. Yogyakarta</w:t>
            </w:r>
          </w:p>
        </w:tc>
        <w:tc>
          <w:tcPr>
            <w:tcW w:w="431" w:type="dxa"/>
          </w:tcPr>
          <w:p w14:paraId="5497053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40AF513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Kalimantan Selatan</w:t>
            </w:r>
          </w:p>
        </w:tc>
      </w:tr>
      <w:tr w:rsidR="0025255D" w:rsidRPr="0025255D" w14:paraId="62036F7C" w14:textId="77777777" w:rsidTr="001A5F28">
        <w:tc>
          <w:tcPr>
            <w:tcW w:w="421" w:type="dxa"/>
          </w:tcPr>
          <w:p w14:paraId="5F149AF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34890D8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Riau</w:t>
            </w:r>
          </w:p>
        </w:tc>
        <w:tc>
          <w:tcPr>
            <w:tcW w:w="431" w:type="dxa"/>
          </w:tcPr>
          <w:p w14:paraId="08D7F4A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5FD1FFB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Jawa Tengah</w:t>
            </w:r>
          </w:p>
        </w:tc>
        <w:tc>
          <w:tcPr>
            <w:tcW w:w="431" w:type="dxa"/>
          </w:tcPr>
          <w:p w14:paraId="164AEC4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5357953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Kalimantan Timur</w:t>
            </w:r>
          </w:p>
        </w:tc>
      </w:tr>
      <w:tr w:rsidR="0025255D" w:rsidRPr="0025255D" w14:paraId="6695F074" w14:textId="77777777" w:rsidTr="001A5F28">
        <w:tc>
          <w:tcPr>
            <w:tcW w:w="421" w:type="dxa"/>
          </w:tcPr>
          <w:p w14:paraId="38D8DD7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72B4C38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Sumatera Barat</w:t>
            </w:r>
          </w:p>
        </w:tc>
        <w:tc>
          <w:tcPr>
            <w:tcW w:w="431" w:type="dxa"/>
          </w:tcPr>
          <w:p w14:paraId="1BBE96D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79AEA7B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Jawa Timur</w:t>
            </w:r>
          </w:p>
        </w:tc>
        <w:tc>
          <w:tcPr>
            <w:tcW w:w="431" w:type="dxa"/>
          </w:tcPr>
          <w:p w14:paraId="3C6565A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18FABF9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Bali</w:t>
            </w:r>
          </w:p>
        </w:tc>
      </w:tr>
      <w:tr w:rsidR="0025255D" w:rsidRPr="0025255D" w14:paraId="1DA9FBAF" w14:textId="77777777" w:rsidTr="001A5F28">
        <w:tc>
          <w:tcPr>
            <w:tcW w:w="421" w:type="dxa"/>
          </w:tcPr>
          <w:p w14:paraId="21368D1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44CFD4B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Jambi</w:t>
            </w:r>
          </w:p>
        </w:tc>
        <w:tc>
          <w:tcPr>
            <w:tcW w:w="431" w:type="dxa"/>
          </w:tcPr>
          <w:p w14:paraId="741F779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763CE91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Sulawesi Barat</w:t>
            </w:r>
          </w:p>
        </w:tc>
        <w:tc>
          <w:tcPr>
            <w:tcW w:w="431" w:type="dxa"/>
          </w:tcPr>
          <w:p w14:paraId="19C84CD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343984D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NTT</w:t>
            </w:r>
          </w:p>
        </w:tc>
      </w:tr>
      <w:tr w:rsidR="0025255D" w:rsidRPr="0025255D" w14:paraId="5054CDCB" w14:textId="77777777" w:rsidTr="001A5F28">
        <w:tc>
          <w:tcPr>
            <w:tcW w:w="421" w:type="dxa"/>
          </w:tcPr>
          <w:p w14:paraId="1D29184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4C9636D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Sumatera Selatan</w:t>
            </w:r>
          </w:p>
        </w:tc>
        <w:tc>
          <w:tcPr>
            <w:tcW w:w="431" w:type="dxa"/>
          </w:tcPr>
          <w:p w14:paraId="39C37D8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1BB445B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Sulawesi Tengah</w:t>
            </w:r>
          </w:p>
        </w:tc>
        <w:tc>
          <w:tcPr>
            <w:tcW w:w="431" w:type="dxa"/>
          </w:tcPr>
          <w:p w14:paraId="6DE35FD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46E167B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NTB</w:t>
            </w:r>
          </w:p>
        </w:tc>
      </w:tr>
      <w:tr w:rsidR="0025255D" w:rsidRPr="0025255D" w14:paraId="38261FCE" w14:textId="77777777" w:rsidTr="001A5F28">
        <w:tc>
          <w:tcPr>
            <w:tcW w:w="421" w:type="dxa"/>
          </w:tcPr>
          <w:p w14:paraId="6067B75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05F07EB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Bengkulu</w:t>
            </w:r>
          </w:p>
        </w:tc>
        <w:tc>
          <w:tcPr>
            <w:tcW w:w="431" w:type="dxa"/>
          </w:tcPr>
          <w:p w14:paraId="7639CF4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22D0C0D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Gorontalo</w:t>
            </w:r>
          </w:p>
        </w:tc>
        <w:tc>
          <w:tcPr>
            <w:tcW w:w="431" w:type="dxa"/>
          </w:tcPr>
          <w:p w14:paraId="3D83A67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7E9513D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Maluku</w:t>
            </w:r>
          </w:p>
        </w:tc>
      </w:tr>
      <w:tr w:rsidR="0025255D" w:rsidRPr="0025255D" w14:paraId="7C4E4878" w14:textId="77777777" w:rsidTr="001A5F28">
        <w:tc>
          <w:tcPr>
            <w:tcW w:w="421" w:type="dxa"/>
          </w:tcPr>
          <w:p w14:paraId="299EE47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4FAED59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Lampung</w:t>
            </w:r>
          </w:p>
        </w:tc>
        <w:tc>
          <w:tcPr>
            <w:tcW w:w="431" w:type="dxa"/>
          </w:tcPr>
          <w:p w14:paraId="0145A69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68152F1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Sulawesi Utara</w:t>
            </w:r>
          </w:p>
        </w:tc>
        <w:tc>
          <w:tcPr>
            <w:tcW w:w="431" w:type="dxa"/>
          </w:tcPr>
          <w:p w14:paraId="0FBD958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771F06A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Maluku Utara</w:t>
            </w:r>
          </w:p>
        </w:tc>
      </w:tr>
      <w:tr w:rsidR="0025255D" w:rsidRPr="0025255D" w14:paraId="5A76734A" w14:textId="77777777" w:rsidTr="001A5F28">
        <w:tc>
          <w:tcPr>
            <w:tcW w:w="421" w:type="dxa"/>
          </w:tcPr>
          <w:p w14:paraId="623F18B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29A3AE0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Kep Bangka Belitung</w:t>
            </w:r>
          </w:p>
        </w:tc>
        <w:tc>
          <w:tcPr>
            <w:tcW w:w="431" w:type="dxa"/>
          </w:tcPr>
          <w:p w14:paraId="0756EC1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2CAC5A7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Sulawesi Selatan</w:t>
            </w:r>
          </w:p>
        </w:tc>
        <w:tc>
          <w:tcPr>
            <w:tcW w:w="431" w:type="dxa"/>
          </w:tcPr>
          <w:p w14:paraId="6B1769D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7C44121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Papua</w:t>
            </w:r>
          </w:p>
        </w:tc>
      </w:tr>
      <w:tr w:rsidR="0025255D" w:rsidRPr="0025255D" w14:paraId="7F0A4B29" w14:textId="77777777" w:rsidTr="001A5F28">
        <w:tc>
          <w:tcPr>
            <w:tcW w:w="421" w:type="dxa"/>
          </w:tcPr>
          <w:p w14:paraId="0D31B8A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4784845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Kepulauan Riau</w:t>
            </w:r>
          </w:p>
        </w:tc>
        <w:tc>
          <w:tcPr>
            <w:tcW w:w="431" w:type="dxa"/>
          </w:tcPr>
          <w:p w14:paraId="41D558D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30BD1CA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Sulawesi Tenggara</w:t>
            </w:r>
          </w:p>
        </w:tc>
        <w:tc>
          <w:tcPr>
            <w:tcW w:w="431" w:type="dxa"/>
          </w:tcPr>
          <w:p w14:paraId="6200D42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837" w:type="dxa"/>
          </w:tcPr>
          <w:p w14:paraId="54D80A2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Papua Barat</w:t>
            </w:r>
          </w:p>
        </w:tc>
      </w:tr>
      <w:tr w:rsidR="0025255D" w:rsidRPr="0025255D" w14:paraId="2F7BFAA5" w14:textId="77777777" w:rsidTr="001A5F28">
        <w:tc>
          <w:tcPr>
            <w:tcW w:w="421" w:type="dxa"/>
          </w:tcPr>
          <w:p w14:paraId="48F271A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17FF2D5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DKI Jakarta</w:t>
            </w:r>
          </w:p>
        </w:tc>
        <w:tc>
          <w:tcPr>
            <w:tcW w:w="431" w:type="dxa"/>
          </w:tcPr>
          <w:p w14:paraId="337B77B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22AC6CC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Kalimantan Utara</w:t>
            </w:r>
          </w:p>
        </w:tc>
        <w:tc>
          <w:tcPr>
            <w:tcW w:w="431" w:type="dxa"/>
          </w:tcPr>
          <w:p w14:paraId="4BD65BE5" w14:textId="77777777" w:rsidR="007D0BDC" w:rsidRPr="007D0BDC" w:rsidRDefault="007D0BDC" w:rsidP="007D0BDC">
            <w:pPr>
              <w:rPr>
                <w:rFonts w:ascii="Arial" w:eastAsia="Calibri" w:hAnsi="Arial" w:cs="Arial"/>
                <w:b/>
                <w:bCs/>
                <w:color w:val="0070C0"/>
                <w:sz w:val="18"/>
                <w:szCs w:val="18"/>
              </w:rPr>
            </w:pPr>
          </w:p>
        </w:tc>
        <w:tc>
          <w:tcPr>
            <w:tcW w:w="1837" w:type="dxa"/>
          </w:tcPr>
          <w:p w14:paraId="79904A36" w14:textId="77777777" w:rsidR="007D0BDC" w:rsidRPr="007D0BDC" w:rsidRDefault="007D0BDC" w:rsidP="007D0BDC">
            <w:pPr>
              <w:rPr>
                <w:rFonts w:ascii="Arial" w:eastAsia="Calibri" w:hAnsi="Arial" w:cs="Arial"/>
                <w:b/>
                <w:bCs/>
                <w:color w:val="0070C0"/>
                <w:sz w:val="18"/>
                <w:szCs w:val="18"/>
              </w:rPr>
            </w:pPr>
          </w:p>
        </w:tc>
      </w:tr>
      <w:tr w:rsidR="0025255D" w:rsidRPr="0025255D" w14:paraId="3C096819" w14:textId="77777777" w:rsidTr="001A5F28">
        <w:tc>
          <w:tcPr>
            <w:tcW w:w="421" w:type="dxa"/>
          </w:tcPr>
          <w:p w14:paraId="424B5DB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1984" w:type="dxa"/>
          </w:tcPr>
          <w:p w14:paraId="6056094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Banten</w:t>
            </w:r>
          </w:p>
        </w:tc>
        <w:tc>
          <w:tcPr>
            <w:tcW w:w="431" w:type="dxa"/>
          </w:tcPr>
          <w:p w14:paraId="5FAF72B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lang w:val="id-ID"/>
              </w:rPr>
              <w:t>□</w:t>
            </w:r>
          </w:p>
        </w:tc>
        <w:tc>
          <w:tcPr>
            <w:tcW w:w="2121" w:type="dxa"/>
          </w:tcPr>
          <w:p w14:paraId="68D0A29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color w:val="0070C0"/>
                <w:sz w:val="18"/>
                <w:szCs w:val="18"/>
              </w:rPr>
              <w:t>Kalimantan Tengah</w:t>
            </w:r>
          </w:p>
        </w:tc>
        <w:tc>
          <w:tcPr>
            <w:tcW w:w="431" w:type="dxa"/>
          </w:tcPr>
          <w:p w14:paraId="26FB0321" w14:textId="77777777" w:rsidR="007D0BDC" w:rsidRPr="007D0BDC" w:rsidRDefault="007D0BDC" w:rsidP="007D0BDC">
            <w:pPr>
              <w:rPr>
                <w:rFonts w:ascii="Arial" w:eastAsia="Calibri" w:hAnsi="Arial" w:cs="Arial"/>
                <w:b/>
                <w:bCs/>
                <w:color w:val="0070C0"/>
                <w:sz w:val="18"/>
                <w:szCs w:val="18"/>
              </w:rPr>
            </w:pPr>
          </w:p>
        </w:tc>
        <w:tc>
          <w:tcPr>
            <w:tcW w:w="1837" w:type="dxa"/>
          </w:tcPr>
          <w:p w14:paraId="06B3D545" w14:textId="77777777" w:rsidR="007D0BDC" w:rsidRPr="007D0BDC" w:rsidRDefault="007D0BDC" w:rsidP="007D0BDC">
            <w:pPr>
              <w:rPr>
                <w:rFonts w:ascii="Arial" w:eastAsia="Calibri" w:hAnsi="Arial" w:cs="Arial"/>
                <w:b/>
                <w:bCs/>
                <w:color w:val="0070C0"/>
                <w:sz w:val="18"/>
                <w:szCs w:val="18"/>
              </w:rPr>
            </w:pPr>
          </w:p>
        </w:tc>
      </w:tr>
    </w:tbl>
    <w:p w14:paraId="4FEB4B1E" w14:textId="77777777" w:rsidR="007D0BDC" w:rsidRPr="007D0BDC" w:rsidRDefault="007D0BDC" w:rsidP="007D0BDC">
      <w:pPr>
        <w:rPr>
          <w:rFonts w:ascii="Arial" w:eastAsia="Calibri" w:hAnsi="Arial" w:cs="Arial"/>
          <w:color w:val="0070C0"/>
          <w:sz w:val="18"/>
          <w:szCs w:val="18"/>
        </w:rPr>
      </w:pPr>
    </w:p>
    <w:p w14:paraId="6E3B83F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21.</w:t>
      </w:r>
      <w:r w:rsidRPr="007D0BDC">
        <w:rPr>
          <w:rFonts w:ascii="Arial" w:eastAsia="Calibri" w:hAnsi="Arial" w:cs="Arial"/>
          <w:b/>
          <w:bCs/>
          <w:color w:val="0070C0"/>
          <w:sz w:val="18"/>
          <w:szCs w:val="18"/>
        </w:rPr>
        <w:tab/>
        <w:t>Kabupaten/Kota</w:t>
      </w:r>
      <w:r w:rsidRPr="007D0BDC">
        <w:rPr>
          <w:rFonts w:ascii="Arial" w:eastAsia="Calibri" w:hAnsi="Arial" w:cs="Arial"/>
          <w:b/>
          <w:bCs/>
          <w:color w:val="0070C0"/>
          <w:sz w:val="18"/>
          <w:szCs w:val="18"/>
        </w:rPr>
        <w:tab/>
        <w:t>:</w:t>
      </w:r>
      <w:r w:rsidRPr="007D0BDC">
        <w:rPr>
          <w:rFonts w:ascii="Arial" w:eastAsia="Calibri" w:hAnsi="Arial" w:cs="Arial"/>
          <w:b/>
          <w:bCs/>
          <w:color w:val="0070C0"/>
          <w:sz w:val="18"/>
          <w:szCs w:val="18"/>
        </w:rPr>
        <w:tab/>
      </w:r>
    </w:p>
    <w:p w14:paraId="7C43553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22.</w:t>
      </w:r>
      <w:r w:rsidRPr="007D0BDC">
        <w:rPr>
          <w:rFonts w:ascii="Arial" w:eastAsia="Calibri" w:hAnsi="Arial" w:cs="Arial"/>
          <w:b/>
          <w:bCs/>
          <w:color w:val="0070C0"/>
          <w:sz w:val="18"/>
          <w:szCs w:val="18"/>
        </w:rPr>
        <w:tab/>
        <w:t>Kecamatan</w:t>
      </w:r>
      <w:r w:rsidRPr="007D0BDC">
        <w:rPr>
          <w:rFonts w:ascii="Arial" w:eastAsia="Calibri" w:hAnsi="Arial" w:cs="Arial"/>
          <w:b/>
          <w:bCs/>
          <w:color w:val="0070C0"/>
          <w:sz w:val="18"/>
          <w:szCs w:val="18"/>
        </w:rPr>
        <w:tab/>
        <w:t>:</w:t>
      </w:r>
      <w:r w:rsidRPr="007D0BDC">
        <w:rPr>
          <w:rFonts w:ascii="Arial" w:eastAsia="Calibri" w:hAnsi="Arial" w:cs="Arial"/>
          <w:b/>
          <w:bCs/>
          <w:color w:val="0070C0"/>
          <w:sz w:val="18"/>
          <w:szCs w:val="18"/>
        </w:rPr>
        <w:tab/>
      </w:r>
    </w:p>
    <w:p w14:paraId="3E28931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23.</w:t>
      </w:r>
      <w:r w:rsidRPr="007D0BDC">
        <w:rPr>
          <w:rFonts w:ascii="Arial" w:eastAsia="Calibri" w:hAnsi="Arial" w:cs="Arial"/>
          <w:b/>
          <w:bCs/>
          <w:color w:val="0070C0"/>
          <w:sz w:val="18"/>
          <w:szCs w:val="18"/>
        </w:rPr>
        <w:tab/>
        <w:t>Desa/Kelurahan</w:t>
      </w:r>
      <w:r w:rsidRPr="007D0BDC">
        <w:rPr>
          <w:rFonts w:ascii="Arial" w:eastAsia="Calibri" w:hAnsi="Arial" w:cs="Arial"/>
          <w:b/>
          <w:bCs/>
          <w:color w:val="0070C0"/>
          <w:sz w:val="18"/>
          <w:szCs w:val="18"/>
        </w:rPr>
        <w:tab/>
        <w:t>:</w:t>
      </w:r>
      <w:r w:rsidRPr="007D0BDC">
        <w:rPr>
          <w:rFonts w:ascii="Arial" w:eastAsia="Calibri" w:hAnsi="Arial" w:cs="Arial"/>
          <w:b/>
          <w:bCs/>
          <w:color w:val="0070C0"/>
          <w:sz w:val="18"/>
          <w:szCs w:val="18"/>
        </w:rPr>
        <w:tab/>
      </w:r>
    </w:p>
    <w:p w14:paraId="359ED1A9" w14:textId="77777777" w:rsidR="007D0BDC" w:rsidRPr="007D0BDC" w:rsidRDefault="007D0BDC" w:rsidP="007D0BDC">
      <w:pPr>
        <w:rPr>
          <w:rFonts w:ascii="Arial" w:eastAsia="Calibri" w:hAnsi="Arial" w:cs="Arial"/>
          <w:b/>
          <w:bCs/>
          <w:color w:val="0070C0"/>
          <w:sz w:val="18"/>
          <w:szCs w:val="18"/>
        </w:rPr>
      </w:pPr>
    </w:p>
    <w:p w14:paraId="28DE1C1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24.*</w:t>
      </w:r>
      <w:r w:rsidRPr="007D0BDC">
        <w:rPr>
          <w:rFonts w:ascii="Arial" w:eastAsia="Calibri" w:hAnsi="Arial" w:cs="Arial"/>
          <w:b/>
          <w:bCs/>
          <w:color w:val="0070C0"/>
          <w:sz w:val="18"/>
          <w:szCs w:val="18"/>
        </w:rPr>
        <w:tab/>
        <w:t>Kategori wilayah tempat tinggal responden</w:t>
      </w:r>
      <w:r w:rsidRPr="007D0BDC">
        <w:rPr>
          <w:rFonts w:ascii="Arial" w:eastAsia="Calibri" w:hAnsi="Arial" w:cs="Arial"/>
          <w:b/>
          <w:bCs/>
          <w:color w:val="0070C0"/>
          <w:sz w:val="18"/>
          <w:szCs w:val="18"/>
        </w:rPr>
        <w:tab/>
      </w:r>
    </w:p>
    <w:p w14:paraId="6BE91E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Perkotaan</w:t>
      </w:r>
    </w:p>
    <w:p w14:paraId="6939C93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Semi Perkotaan </w:t>
      </w:r>
    </w:p>
    <w:p w14:paraId="68EA73F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Perdesaan/Pesisir (Agraris/Maritim)</w:t>
      </w:r>
    </w:p>
    <w:p w14:paraId="0570A5A7" w14:textId="77777777" w:rsidR="007D0BDC" w:rsidRPr="007D0BDC" w:rsidRDefault="007D0BDC" w:rsidP="007D0BDC">
      <w:pPr>
        <w:rPr>
          <w:rFonts w:ascii="Arial" w:eastAsia="Calibri" w:hAnsi="Arial" w:cs="Arial"/>
          <w:b/>
          <w:bCs/>
          <w:color w:val="0070C0"/>
          <w:sz w:val="18"/>
          <w:szCs w:val="18"/>
        </w:rPr>
      </w:pPr>
    </w:p>
    <w:p w14:paraId="4D8FAAF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w:t>
      </w:r>
      <w:r w:rsidRPr="007D0BDC">
        <w:rPr>
          <w:rFonts w:ascii="Arial" w:eastAsia="Calibri" w:hAnsi="Arial" w:cs="Arial"/>
          <w:b/>
          <w:bCs/>
          <w:color w:val="0070C0"/>
          <w:sz w:val="18"/>
          <w:szCs w:val="18"/>
        </w:rPr>
        <w:tab/>
        <w:t>Status rumah atau tempat tinggal responden</w:t>
      </w:r>
      <w:r w:rsidRPr="007D0BDC">
        <w:rPr>
          <w:rFonts w:ascii="Arial" w:eastAsia="Calibri" w:hAnsi="Arial" w:cs="Arial"/>
          <w:b/>
          <w:bCs/>
          <w:color w:val="0070C0"/>
          <w:sz w:val="18"/>
          <w:szCs w:val="18"/>
        </w:rPr>
        <w:tab/>
      </w:r>
    </w:p>
    <w:p w14:paraId="59505A85"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1B9FBC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Milik sendiri</w:t>
      </w:r>
    </w:p>
    <w:p w14:paraId="5A0A6A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Kontrak/sewa</w:t>
      </w:r>
    </w:p>
    <w:p w14:paraId="5C96DAE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Bebas sewa</w:t>
      </w:r>
    </w:p>
    <w:p w14:paraId="22593C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Rumah dinas</w:t>
      </w:r>
    </w:p>
    <w:p w14:paraId="54660C7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Asrama/kost</w:t>
      </w:r>
    </w:p>
    <w:p w14:paraId="69F84E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Asrama Sekolah Luar Biasa</w:t>
      </w:r>
    </w:p>
    <w:p w14:paraId="75EA489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Panti Rehabilitasi</w:t>
      </w:r>
    </w:p>
    <w:p w14:paraId="37EFD31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Panti Asuhan</w:t>
      </w:r>
    </w:p>
    <w:p w14:paraId="068244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Menumpang (keluarga/teman/tetangga, dsb)</w:t>
      </w:r>
    </w:p>
    <w:p w14:paraId="4E98C9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7AAD8F8B" w14:textId="77777777" w:rsidR="007D0BDC" w:rsidRPr="0025255D" w:rsidRDefault="007D0BDC" w:rsidP="007D0BDC">
      <w:pPr>
        <w:rPr>
          <w:rFonts w:ascii="Arial" w:eastAsia="Calibri" w:hAnsi="Arial" w:cs="Arial"/>
          <w:b/>
          <w:bCs/>
          <w:color w:val="0070C0"/>
          <w:sz w:val="18"/>
          <w:szCs w:val="18"/>
        </w:rPr>
        <w:sectPr w:rsidR="007D0BDC" w:rsidRPr="0025255D" w:rsidSect="004E19AD">
          <w:type w:val="continuous"/>
          <w:pgSz w:w="11906" w:h="16838" w:code="9"/>
          <w:pgMar w:top="1440" w:right="1440" w:bottom="1440" w:left="1440" w:header="709" w:footer="709" w:gutter="0"/>
          <w:pgNumType w:start="3"/>
          <w:cols w:num="2" w:space="708"/>
          <w:docGrid w:linePitch="360"/>
        </w:sectPr>
      </w:pPr>
    </w:p>
    <w:p w14:paraId="568545F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2159F8BA"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10 Pendidikan dan Pekerjaan/Mata Pencaharian Responden</w:t>
      </w:r>
    </w:p>
    <w:p w14:paraId="2A504A22" w14:textId="77777777" w:rsidR="009A6439" w:rsidRPr="0025255D" w:rsidRDefault="009A6439" w:rsidP="007D0BDC">
      <w:pPr>
        <w:rPr>
          <w:rFonts w:ascii="Arial" w:eastAsia="Calibri" w:hAnsi="Arial" w:cs="Arial"/>
          <w:b/>
          <w:bCs/>
          <w:color w:val="0070C0"/>
          <w:sz w:val="18"/>
          <w:szCs w:val="18"/>
        </w:rPr>
        <w:sectPr w:rsidR="009A6439" w:rsidRPr="0025255D" w:rsidSect="004E19AD">
          <w:type w:val="continuous"/>
          <w:pgSz w:w="11906" w:h="16838" w:code="9"/>
          <w:pgMar w:top="1440" w:right="1440" w:bottom="1440" w:left="1440" w:header="709" w:footer="709" w:gutter="0"/>
          <w:pgNumType w:start="3"/>
          <w:cols w:space="708"/>
          <w:docGrid w:linePitch="360"/>
        </w:sectPr>
      </w:pPr>
    </w:p>
    <w:p w14:paraId="13A7B25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26.*</w:t>
      </w:r>
      <w:r w:rsidRPr="007D0BDC">
        <w:rPr>
          <w:rFonts w:ascii="Arial" w:eastAsia="Calibri" w:hAnsi="Arial" w:cs="Arial"/>
          <w:b/>
          <w:bCs/>
          <w:color w:val="0070C0"/>
          <w:sz w:val="18"/>
          <w:szCs w:val="18"/>
        </w:rPr>
        <w:tab/>
        <w:t>Pendidikan terakhir responden</w:t>
      </w:r>
      <w:r w:rsidRPr="007D0BDC">
        <w:rPr>
          <w:rFonts w:ascii="Arial" w:eastAsia="Calibri" w:hAnsi="Arial" w:cs="Arial"/>
          <w:b/>
          <w:bCs/>
          <w:color w:val="0070C0"/>
          <w:sz w:val="18"/>
          <w:szCs w:val="18"/>
        </w:rPr>
        <w:tab/>
      </w:r>
    </w:p>
    <w:p w14:paraId="6F68CD51" w14:textId="77777777" w:rsidR="007D0BDC" w:rsidRPr="0025255D" w:rsidRDefault="007D0BDC" w:rsidP="007D0BDC">
      <w:pPr>
        <w:rPr>
          <w:rFonts w:ascii="Arial" w:eastAsia="Calibri" w:hAnsi="Arial" w:cs="Arial"/>
          <w:color w:val="0070C0"/>
          <w:sz w:val="18"/>
          <w:szCs w:val="18"/>
        </w:rPr>
        <w:sectPr w:rsidR="007D0BDC" w:rsidRPr="0025255D" w:rsidSect="004E19AD">
          <w:type w:val="continuous"/>
          <w:pgSz w:w="11906" w:h="16838" w:code="9"/>
          <w:pgMar w:top="1440" w:right="1440" w:bottom="1440" w:left="1440" w:header="709" w:footer="709" w:gutter="0"/>
          <w:pgNumType w:start="3"/>
          <w:cols w:space="708"/>
          <w:docGrid w:linePitch="360"/>
        </w:sectPr>
      </w:pPr>
    </w:p>
    <w:p w14:paraId="2370907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sekolah</w:t>
      </w:r>
    </w:p>
    <w:p w14:paraId="3063D4B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SD/sederajat</w:t>
      </w:r>
    </w:p>
    <w:p w14:paraId="00E3568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SDLB</w:t>
      </w:r>
    </w:p>
    <w:p w14:paraId="2C7A62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SMP/sederajat</w:t>
      </w:r>
    </w:p>
    <w:p w14:paraId="6E1979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SMPLB</w:t>
      </w:r>
    </w:p>
    <w:p w14:paraId="624556E6" w14:textId="4758BAEB" w:rsidR="007D0BDC" w:rsidRPr="0025255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SMA/sederajat</w:t>
      </w:r>
    </w:p>
    <w:p w14:paraId="1923AB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SMALB</w:t>
      </w:r>
    </w:p>
    <w:p w14:paraId="0868778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Diploma (D1/D2/D3)</w:t>
      </w:r>
    </w:p>
    <w:p w14:paraId="2ABDBF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 Sarjana/DIV</w:t>
      </w:r>
    </w:p>
    <w:p w14:paraId="4C70DB9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Master (S2)</w:t>
      </w:r>
    </w:p>
    <w:p w14:paraId="0285A2D9" w14:textId="77777777" w:rsidR="007D0BDC" w:rsidRPr="0025255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Do</w:t>
      </w:r>
    </w:p>
    <w:p w14:paraId="7E4E87A3" w14:textId="77777777" w:rsidR="009A6439" w:rsidRPr="0025255D" w:rsidRDefault="009A6439" w:rsidP="007D0BDC">
      <w:pPr>
        <w:rPr>
          <w:rFonts w:ascii="Arial" w:eastAsia="Calibri" w:hAnsi="Arial" w:cs="Arial"/>
          <w:color w:val="0070C0"/>
          <w:sz w:val="18"/>
          <w:szCs w:val="18"/>
        </w:rPr>
        <w:sectPr w:rsidR="009A6439" w:rsidRPr="0025255D" w:rsidSect="004E19AD">
          <w:type w:val="continuous"/>
          <w:pgSz w:w="11906" w:h="16838" w:code="9"/>
          <w:pgMar w:top="1440" w:right="1440" w:bottom="1440" w:left="1440" w:header="709" w:footer="709" w:gutter="0"/>
          <w:pgNumType w:start="3"/>
          <w:cols w:num="2" w:space="708"/>
          <w:docGrid w:linePitch="360"/>
        </w:sectPr>
      </w:pPr>
    </w:p>
    <w:p w14:paraId="58DDBF4B" w14:textId="77777777" w:rsidR="009A6439" w:rsidRPr="0025255D" w:rsidRDefault="009A6439" w:rsidP="007D0BDC">
      <w:pPr>
        <w:rPr>
          <w:rFonts w:ascii="Arial" w:eastAsia="Calibri" w:hAnsi="Arial" w:cs="Arial"/>
          <w:color w:val="0070C0"/>
          <w:sz w:val="18"/>
          <w:szCs w:val="18"/>
        </w:rPr>
      </w:pPr>
    </w:p>
    <w:p w14:paraId="4E007391" w14:textId="77777777" w:rsidR="007D0BDC" w:rsidRPr="007D0BDC" w:rsidRDefault="007D0BDC" w:rsidP="009A6439">
      <w:pPr>
        <w:rPr>
          <w:rFonts w:ascii="Arial" w:eastAsia="Calibri" w:hAnsi="Arial" w:cs="Arial"/>
          <w:b/>
          <w:bCs/>
          <w:color w:val="0070C0"/>
          <w:sz w:val="18"/>
          <w:szCs w:val="18"/>
        </w:rPr>
      </w:pPr>
      <w:r w:rsidRPr="007D0BDC">
        <w:rPr>
          <w:rFonts w:ascii="Arial" w:eastAsia="Calibri" w:hAnsi="Arial" w:cs="Arial"/>
          <w:b/>
          <w:bCs/>
          <w:color w:val="0070C0"/>
          <w:sz w:val="18"/>
          <w:szCs w:val="18"/>
        </w:rPr>
        <w:t>27.*</w:t>
      </w:r>
      <w:r w:rsidRPr="007D0BDC">
        <w:rPr>
          <w:rFonts w:ascii="Arial" w:eastAsia="Calibri" w:hAnsi="Arial" w:cs="Arial"/>
          <w:b/>
          <w:bCs/>
          <w:color w:val="0070C0"/>
          <w:sz w:val="18"/>
          <w:szCs w:val="18"/>
        </w:rPr>
        <w:tab/>
        <w:t>Apakah B/I/S bekerja?</w:t>
      </w:r>
      <w:r w:rsidRPr="007D0BDC">
        <w:rPr>
          <w:rFonts w:ascii="Arial" w:eastAsia="Calibri" w:hAnsi="Arial" w:cs="Arial"/>
          <w:b/>
          <w:bCs/>
          <w:color w:val="0070C0"/>
          <w:sz w:val="18"/>
          <w:szCs w:val="18"/>
        </w:rPr>
        <w:tab/>
      </w:r>
    </w:p>
    <w:p w14:paraId="025E5AEB" w14:textId="77777777" w:rsidR="007D0BDC" w:rsidRPr="007D0BDC" w:rsidRDefault="007D0BDC" w:rsidP="009A6439">
      <w:pPr>
        <w:rPr>
          <w:rFonts w:ascii="Arial" w:eastAsia="Calibri" w:hAnsi="Arial" w:cs="Arial"/>
          <w:color w:val="0070C0"/>
          <w:sz w:val="18"/>
          <w:szCs w:val="18"/>
        </w:rPr>
      </w:pPr>
      <w:r w:rsidRPr="007D0BDC">
        <w:rPr>
          <w:rFonts w:ascii="Arial" w:eastAsia="Calibri" w:hAnsi="Arial" w:cs="Arial"/>
          <w:color w:val="0070C0"/>
          <w:sz w:val="18"/>
          <w:szCs w:val="18"/>
        </w:rPr>
        <w:t>□ Ya &gt;&gt; Lanjut Page 11</w:t>
      </w:r>
    </w:p>
    <w:p w14:paraId="53AA608E" w14:textId="1B649B09" w:rsidR="009A6439" w:rsidRPr="0025255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&gt;&gt; Lanjut Page 12</w:t>
      </w:r>
      <w:r w:rsidR="000C765E" w:rsidRPr="0025255D">
        <w:rPr>
          <w:rFonts w:ascii="Arial" w:eastAsia="Calibri" w:hAnsi="Arial" w:cs="Arial"/>
          <w:color w:val="0070C0"/>
          <w:sz w:val="18"/>
          <w:szCs w:val="18"/>
        </w:rPr>
        <w:t xml:space="preserve"> </w:t>
      </w:r>
    </w:p>
    <w:p w14:paraId="69F33C96" w14:textId="77777777" w:rsidR="007D0BDC" w:rsidRPr="007D0BDC" w:rsidRDefault="00B106D9" w:rsidP="00B106D9">
      <w:pPr>
        <w:rPr>
          <w:rFonts w:ascii="Arial" w:eastAsia="Calibri" w:hAnsi="Arial" w:cs="Times New Roman"/>
          <w:b/>
          <w:bCs/>
          <w:color w:val="0070C0"/>
          <w:sz w:val="18"/>
          <w:szCs w:val="22"/>
          <w:lang w:val="id-ID"/>
        </w:rPr>
      </w:pPr>
      <w:r w:rsidRPr="0025255D">
        <w:rPr>
          <w:rFonts w:ascii="Arial" w:eastAsia="Calibri" w:hAnsi="Arial" w:cs="Times New Roman"/>
          <w:b/>
          <w:bCs/>
          <w:color w:val="0070C0"/>
          <w:sz w:val="18"/>
          <w:szCs w:val="22"/>
        </w:rPr>
        <w:t>P</w:t>
      </w:r>
      <w:r w:rsidR="007D0BDC" w:rsidRPr="007D0BDC">
        <w:rPr>
          <w:rFonts w:ascii="Arial" w:eastAsia="Calibri" w:hAnsi="Arial" w:cs="Times New Roman"/>
          <w:b/>
          <w:bCs/>
          <w:color w:val="0070C0"/>
          <w:sz w:val="18"/>
          <w:szCs w:val="22"/>
          <w:lang w:val="id-ID"/>
        </w:rPr>
        <w:t xml:space="preserve">age 11 Informasi Pekerjaan </w:t>
      </w:r>
    </w:p>
    <w:p w14:paraId="3368279A"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28.</w:t>
      </w:r>
      <w:r w:rsidRPr="007D0BDC">
        <w:rPr>
          <w:rFonts w:ascii="Arial" w:eastAsia="Calibri" w:hAnsi="Arial" w:cs="Arial"/>
          <w:b/>
          <w:bCs/>
          <w:color w:val="0070C0"/>
          <w:sz w:val="18"/>
          <w:szCs w:val="18"/>
        </w:rPr>
        <w:tab/>
        <w:t>Di sektor apa bidang pekerjaan B/I/S?</w:t>
      </w:r>
    </w:p>
    <w:p w14:paraId="3DC40202" w14:textId="77777777" w:rsidR="007D0BDC" w:rsidRPr="007D0BDC" w:rsidRDefault="007D0BDC" w:rsidP="00B106D9">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fmt="upperLetter"/>
          <w:cols w:space="708"/>
          <w:docGrid w:linePitch="360"/>
        </w:sectPr>
      </w:pPr>
    </w:p>
    <w:p w14:paraId="238DD00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Pemerintahan</w:t>
      </w:r>
      <w:r w:rsidRPr="007D0BDC">
        <w:rPr>
          <w:rFonts w:ascii="Arial" w:eastAsia="Calibri" w:hAnsi="Arial" w:cs="Arial"/>
          <w:color w:val="0070C0"/>
          <w:sz w:val="18"/>
          <w:szCs w:val="18"/>
        </w:rPr>
        <w:tab/>
      </w:r>
    </w:p>
    <w:p w14:paraId="1271A8E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Peternakan </w:t>
      </w:r>
      <w:r w:rsidRPr="007D0BDC">
        <w:rPr>
          <w:rFonts w:ascii="Arial" w:eastAsia="Calibri" w:hAnsi="Arial" w:cs="Arial"/>
          <w:color w:val="0070C0"/>
          <w:sz w:val="18"/>
          <w:szCs w:val="18"/>
        </w:rPr>
        <w:tab/>
      </w:r>
    </w:p>
    <w:p w14:paraId="2D6A81E3"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Keamanan</w:t>
      </w:r>
    </w:p>
    <w:p w14:paraId="6A05A99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□Perdagangan</w:t>
      </w:r>
      <w:r w:rsidRPr="007D0BDC">
        <w:rPr>
          <w:rFonts w:ascii="Arial" w:eastAsia="Calibri" w:hAnsi="Arial" w:cs="Arial"/>
          <w:color w:val="0070C0"/>
          <w:sz w:val="18"/>
          <w:szCs w:val="18"/>
        </w:rPr>
        <w:tab/>
      </w:r>
    </w:p>
    <w:p w14:paraId="76490F87"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Transportasi </w:t>
      </w:r>
      <w:r w:rsidRPr="007D0BDC">
        <w:rPr>
          <w:rFonts w:ascii="Arial" w:eastAsia="Calibri" w:hAnsi="Arial" w:cs="Arial"/>
          <w:color w:val="0070C0"/>
          <w:sz w:val="18"/>
          <w:szCs w:val="18"/>
        </w:rPr>
        <w:tab/>
      </w:r>
    </w:p>
    <w:p w14:paraId="6BE594EB"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Media</w:t>
      </w:r>
    </w:p>
    <w:p w14:paraId="618EE458"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Konveksi</w:t>
      </w:r>
      <w:r w:rsidRPr="007D0BDC">
        <w:rPr>
          <w:rFonts w:ascii="Arial" w:eastAsia="Calibri" w:hAnsi="Arial" w:cs="Arial"/>
          <w:color w:val="0070C0"/>
          <w:sz w:val="18"/>
          <w:szCs w:val="18"/>
        </w:rPr>
        <w:tab/>
      </w:r>
    </w:p>
    <w:p w14:paraId="41DAF03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Periklanan </w:t>
      </w:r>
      <w:r w:rsidRPr="007D0BDC">
        <w:rPr>
          <w:rFonts w:ascii="Arial" w:eastAsia="Calibri" w:hAnsi="Arial" w:cs="Arial"/>
          <w:color w:val="0070C0"/>
          <w:sz w:val="18"/>
          <w:szCs w:val="18"/>
        </w:rPr>
        <w:tab/>
      </w:r>
    </w:p>
    <w:p w14:paraId="073F4010"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Pendidikan</w:t>
      </w:r>
    </w:p>
    <w:p w14:paraId="2089488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Kerajinan</w:t>
      </w:r>
      <w:r w:rsidRPr="007D0BDC">
        <w:rPr>
          <w:rFonts w:ascii="Arial" w:eastAsia="Calibri" w:hAnsi="Arial" w:cs="Arial"/>
          <w:color w:val="0070C0"/>
          <w:sz w:val="18"/>
          <w:szCs w:val="18"/>
        </w:rPr>
        <w:tab/>
      </w:r>
    </w:p>
    <w:p w14:paraId="4DAF5A86"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Jasa Keuangan</w:t>
      </w:r>
      <w:r w:rsidRPr="007D0BDC">
        <w:rPr>
          <w:rFonts w:ascii="Arial" w:eastAsia="Calibri" w:hAnsi="Arial" w:cs="Arial"/>
          <w:color w:val="0070C0"/>
          <w:sz w:val="18"/>
          <w:szCs w:val="18"/>
        </w:rPr>
        <w:tab/>
      </w:r>
    </w:p>
    <w:p w14:paraId="5B30A277"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Perbengkelan</w:t>
      </w:r>
    </w:p>
    <w:p w14:paraId="73D59C9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Konstruksi/bangunan</w:t>
      </w:r>
      <w:r w:rsidRPr="007D0BDC">
        <w:rPr>
          <w:rFonts w:ascii="Arial" w:eastAsia="Calibri" w:hAnsi="Arial" w:cs="Arial"/>
          <w:color w:val="0070C0"/>
          <w:sz w:val="18"/>
          <w:szCs w:val="18"/>
        </w:rPr>
        <w:tab/>
      </w:r>
    </w:p>
    <w:p w14:paraId="64E68774"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Pariwisata</w:t>
      </w:r>
      <w:r w:rsidRPr="007D0BDC">
        <w:rPr>
          <w:rFonts w:ascii="Arial" w:eastAsia="Calibri" w:hAnsi="Arial" w:cs="Arial"/>
          <w:color w:val="0070C0"/>
          <w:sz w:val="18"/>
          <w:szCs w:val="18"/>
        </w:rPr>
        <w:tab/>
      </w:r>
    </w:p>
    <w:p w14:paraId="7AE76B8B"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Kecantikan/perawatan diri</w:t>
      </w:r>
    </w:p>
    <w:p w14:paraId="1B159DB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Olahan makanan</w:t>
      </w:r>
      <w:r w:rsidRPr="007D0BDC">
        <w:rPr>
          <w:rFonts w:ascii="Arial" w:eastAsia="Calibri" w:hAnsi="Arial" w:cs="Arial"/>
          <w:color w:val="0070C0"/>
          <w:sz w:val="18"/>
          <w:szCs w:val="18"/>
        </w:rPr>
        <w:tab/>
      </w:r>
    </w:p>
    <w:p w14:paraId="275171B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Pertambangan</w:t>
      </w:r>
      <w:r w:rsidRPr="007D0BDC">
        <w:rPr>
          <w:rFonts w:ascii="Arial" w:eastAsia="Calibri" w:hAnsi="Arial" w:cs="Arial"/>
          <w:color w:val="0070C0"/>
          <w:sz w:val="18"/>
          <w:szCs w:val="18"/>
        </w:rPr>
        <w:tab/>
      </w:r>
    </w:p>
    <w:p w14:paraId="7A855931"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Hiburan </w:t>
      </w:r>
    </w:p>
    <w:p w14:paraId="68BB9E77"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Pertanian/perkebunan</w:t>
      </w:r>
      <w:r w:rsidRPr="007D0BDC">
        <w:rPr>
          <w:rFonts w:ascii="Arial" w:eastAsia="Calibri" w:hAnsi="Arial" w:cs="Arial"/>
          <w:color w:val="0070C0"/>
          <w:sz w:val="18"/>
          <w:szCs w:val="18"/>
        </w:rPr>
        <w:tab/>
      </w:r>
    </w:p>
    <w:p w14:paraId="00BB2A34"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Kesehatan</w:t>
      </w:r>
      <w:r w:rsidRPr="007D0BDC">
        <w:rPr>
          <w:rFonts w:ascii="Arial" w:eastAsia="Calibri" w:hAnsi="Arial" w:cs="Arial"/>
          <w:color w:val="0070C0"/>
          <w:sz w:val="18"/>
          <w:szCs w:val="18"/>
        </w:rPr>
        <w:tab/>
      </w:r>
    </w:p>
    <w:p w14:paraId="274EC0B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Olahraga</w:t>
      </w:r>
    </w:p>
    <w:p w14:paraId="1345072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Perikanan </w:t>
      </w:r>
      <w:r w:rsidRPr="007D0BDC">
        <w:rPr>
          <w:rFonts w:ascii="Arial" w:eastAsia="Calibri" w:hAnsi="Arial" w:cs="Arial"/>
          <w:color w:val="0070C0"/>
          <w:sz w:val="18"/>
          <w:szCs w:val="18"/>
        </w:rPr>
        <w:tab/>
      </w:r>
    </w:p>
    <w:p w14:paraId="5A3119A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Kebugaran</w:t>
      </w:r>
      <w:r w:rsidRPr="007D0BDC">
        <w:rPr>
          <w:rFonts w:ascii="Arial" w:eastAsia="Calibri" w:hAnsi="Arial" w:cs="Arial"/>
          <w:color w:val="0070C0"/>
          <w:sz w:val="18"/>
          <w:szCs w:val="18"/>
        </w:rPr>
        <w:tab/>
      </w:r>
    </w:p>
    <w:p w14:paraId="28B13A9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Layanan Masyarakat/LSM/Organisasi Sosial Kemasyarakatan/Keagamaan</w:t>
      </w:r>
    </w:p>
    <w:p w14:paraId="3221E08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58AFE99E" w14:textId="77777777" w:rsidR="007D0BDC" w:rsidRPr="007D0BDC" w:rsidRDefault="007D0BDC" w:rsidP="00B106D9">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3"/>
          <w:cols w:num="3" w:space="708"/>
          <w:docGrid w:linePitch="360"/>
        </w:sectPr>
      </w:pPr>
    </w:p>
    <w:p w14:paraId="6FA24A48" w14:textId="77777777" w:rsidR="007D0BDC" w:rsidRPr="007D0BDC" w:rsidRDefault="007D0BDC" w:rsidP="00B106D9">
      <w:pPr>
        <w:rPr>
          <w:rFonts w:ascii="Arial" w:eastAsia="Calibri" w:hAnsi="Arial" w:cs="Arial"/>
          <w:b/>
          <w:bCs/>
          <w:color w:val="0070C0"/>
          <w:sz w:val="18"/>
          <w:szCs w:val="18"/>
        </w:rPr>
      </w:pPr>
    </w:p>
    <w:p w14:paraId="40089DF9"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29.*</w:t>
      </w:r>
      <w:r w:rsidRPr="007D0BDC">
        <w:rPr>
          <w:rFonts w:ascii="Arial" w:eastAsia="Calibri" w:hAnsi="Arial" w:cs="Arial"/>
          <w:b/>
          <w:bCs/>
          <w:color w:val="0070C0"/>
          <w:sz w:val="18"/>
          <w:szCs w:val="18"/>
        </w:rPr>
        <w:tab/>
        <w:t>Apa status ketenagekerjaan B/I/S?</w:t>
      </w:r>
      <w:r w:rsidRPr="007D0BDC">
        <w:rPr>
          <w:rFonts w:ascii="Arial" w:eastAsia="Calibri" w:hAnsi="Arial" w:cs="Arial"/>
          <w:b/>
          <w:bCs/>
          <w:color w:val="0070C0"/>
          <w:sz w:val="18"/>
          <w:szCs w:val="18"/>
        </w:rPr>
        <w:tab/>
      </w:r>
    </w:p>
    <w:p w14:paraId="25A13000" w14:textId="77777777" w:rsidR="007D0BDC" w:rsidRPr="007D0BDC" w:rsidRDefault="007D0BDC" w:rsidP="00B106D9">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3"/>
          <w:cols w:space="708"/>
          <w:docGrid w:linePitch="360"/>
        </w:sectPr>
      </w:pPr>
    </w:p>
    <w:p w14:paraId="33BB41F9"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PNS &gt;&gt; Lanjut Page 15</w:t>
      </w:r>
    </w:p>
    <w:p w14:paraId="31DEBC5C"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Karyawan Tetap &gt;&gt; Lanjut Page 15</w:t>
      </w:r>
    </w:p>
    <w:p w14:paraId="48ECD32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Karyawan Tidak Tetap/Kontrak &gt;&gt;</w:t>
      </w:r>
    </w:p>
    <w:p w14:paraId="406DBF8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Lanjut Page 15</w:t>
      </w:r>
    </w:p>
    <w:p w14:paraId="4D58C27B"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xml:space="preserve">□ Pekerja lepas/serabutan/buruh &gt;&gt; </w:t>
      </w:r>
    </w:p>
    <w:p w14:paraId="6129C3D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Lanjut Page 15</w:t>
      </w:r>
    </w:p>
    <w:p w14:paraId="1A4C1E07"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Usaha mandiri/wirausaha &gt;&gt; Lanjut Page 15</w:t>
      </w:r>
    </w:p>
    <w:p w14:paraId="7528A81D"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Magang &gt;&gt; Lanjut Page 15</w:t>
      </w:r>
    </w:p>
    <w:p w14:paraId="33C65BD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Sukarelawan &gt;&gt; Lanjut Page 15</w:t>
      </w:r>
    </w:p>
    <w:p w14:paraId="5BBF2CE3"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Pensiunan &gt;&gt; Lanjut Page 15</w:t>
      </w:r>
    </w:p>
    <w:p w14:paraId="5029E71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(Sebutkan)&gt;&gt; Lanjut Page 15</w:t>
      </w:r>
    </w:p>
    <w:p w14:paraId="72943DE4" w14:textId="77777777" w:rsidR="007D0BDC" w:rsidRPr="007D0BDC" w:rsidRDefault="007D0BDC" w:rsidP="00B106D9">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3"/>
          <w:cols w:num="2" w:space="708"/>
          <w:docGrid w:linePitch="360"/>
        </w:sectPr>
      </w:pPr>
    </w:p>
    <w:p w14:paraId="3C17456C"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63CF01CB" w14:textId="77777777" w:rsidR="007D0BDC" w:rsidRPr="007D0BDC" w:rsidRDefault="007D0BDC" w:rsidP="00B106D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12 Pemerolehan Biaya Hidup</w:t>
      </w:r>
    </w:p>
    <w:p w14:paraId="1784C67B"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30*</w:t>
      </w:r>
      <w:r w:rsidRPr="007D0BDC">
        <w:rPr>
          <w:rFonts w:ascii="Arial" w:eastAsia="Calibri" w:hAnsi="Arial" w:cs="Arial"/>
          <w:b/>
          <w:bCs/>
          <w:color w:val="0070C0"/>
          <w:sz w:val="18"/>
          <w:szCs w:val="18"/>
        </w:rPr>
        <w:tab/>
        <w:t>Kenapa B/I/S tidak bekerja? (boleh lebih dari 1 jawaban)</w:t>
      </w:r>
      <w:r w:rsidRPr="007D0BDC">
        <w:rPr>
          <w:rFonts w:ascii="Arial" w:eastAsia="Calibri" w:hAnsi="Arial" w:cs="Arial"/>
          <w:b/>
          <w:bCs/>
          <w:color w:val="0070C0"/>
          <w:sz w:val="18"/>
          <w:szCs w:val="18"/>
        </w:rPr>
        <w:tab/>
      </w:r>
    </w:p>
    <w:p w14:paraId="5BBF0837" w14:textId="77777777" w:rsidR="007D0BDC" w:rsidRPr="007D0BDC" w:rsidRDefault="007D0BDC" w:rsidP="00B106D9">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3"/>
          <w:cols w:space="708"/>
          <w:docGrid w:linePitch="360"/>
        </w:sectPr>
      </w:pPr>
    </w:p>
    <w:p w14:paraId="4AAB1446"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Masih sekolah/kuliah</w:t>
      </w:r>
    </w:p>
    <w:p w14:paraId="2035A9A8"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Masih usia anak</w:t>
      </w:r>
    </w:p>
    <w:p w14:paraId="45BA5EE8"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Masih Mencari pekerjaan sejak sebelum pandemik</w:t>
      </w:r>
    </w:p>
    <w:p w14:paraId="19D7D20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Kehilangan pekerjaan akibat pandemik</w:t>
      </w:r>
    </w:p>
    <w:p w14:paraId="07A252E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Kesulitan bekerja/tidak mendapatkan pekerjaan karena disabilitas</w:t>
      </w:r>
    </w:p>
    <w:p w14:paraId="79525BE0"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bekerja sejak sebelum pandemik</w:t>
      </w:r>
    </w:p>
    <w:p w14:paraId="679B8DEB"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Pensiun</w:t>
      </w:r>
    </w:p>
    <w:p w14:paraId="55A05FC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0487A60C" w14:textId="77777777" w:rsidR="007D0BDC" w:rsidRPr="007D0BDC" w:rsidRDefault="007D0BDC" w:rsidP="00B106D9">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3"/>
          <w:cols w:num="2" w:space="708"/>
          <w:docGrid w:linePitch="360"/>
        </w:sectPr>
      </w:pPr>
    </w:p>
    <w:p w14:paraId="62F9CFC8"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24A5190E"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31.*</w:t>
      </w:r>
      <w:r w:rsidRPr="007D0BDC">
        <w:rPr>
          <w:rFonts w:ascii="Arial" w:eastAsia="Calibri" w:hAnsi="Arial" w:cs="Arial"/>
          <w:b/>
          <w:bCs/>
          <w:color w:val="0070C0"/>
          <w:sz w:val="18"/>
          <w:szCs w:val="18"/>
        </w:rPr>
        <w:tab/>
        <w:t>Jika B/I/S tidak bekerja, dari mana B/I/S memperoleh biaya hidup?</w:t>
      </w:r>
      <w:r w:rsidRPr="007D0BDC">
        <w:rPr>
          <w:rFonts w:ascii="Arial" w:eastAsia="Calibri" w:hAnsi="Arial" w:cs="Arial"/>
          <w:b/>
          <w:bCs/>
          <w:color w:val="0070C0"/>
          <w:sz w:val="18"/>
          <w:szCs w:val="18"/>
        </w:rPr>
        <w:tab/>
      </w:r>
    </w:p>
    <w:p w14:paraId="6CBEE90D"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Masih ditanggung orangtua/saudara/suami/istri/anak &gt;&gt; Lanjut Page 15</w:t>
      </w:r>
    </w:p>
    <w:p w14:paraId="72FF960D"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Bantuan &gt;&gt; Lanjut Page 13</w:t>
      </w:r>
    </w:p>
    <w:p w14:paraId="522C5427" w14:textId="77777777" w:rsidR="007D0BDC" w:rsidRPr="007D0BDC" w:rsidRDefault="007D0BDC" w:rsidP="00B106D9">
      <w:pPr>
        <w:rPr>
          <w:rFonts w:ascii="Arial" w:eastAsia="Calibri" w:hAnsi="Arial" w:cs="Arial"/>
          <w:color w:val="0070C0"/>
          <w:sz w:val="18"/>
          <w:szCs w:val="18"/>
        </w:rPr>
      </w:pPr>
    </w:p>
    <w:p w14:paraId="09A53782" w14:textId="77777777" w:rsidR="007D0BDC" w:rsidRPr="007D0BDC" w:rsidRDefault="007D0BDC" w:rsidP="00B106D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13 Bantuan</w:t>
      </w:r>
    </w:p>
    <w:p w14:paraId="224F39D0" w14:textId="77777777" w:rsidR="00B106D9" w:rsidRPr="0025255D"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32.</w:t>
      </w:r>
      <w:r w:rsidRPr="007D0BDC">
        <w:rPr>
          <w:rFonts w:ascii="Arial" w:eastAsia="Calibri" w:hAnsi="Arial" w:cs="Arial"/>
          <w:b/>
          <w:bCs/>
          <w:color w:val="0070C0"/>
          <w:sz w:val="18"/>
          <w:szCs w:val="18"/>
        </w:rPr>
        <w:tab/>
        <w:t>Siapa yang memberikan B/I/S bantuan untuk memenuhi kebutuhan hidup? (bisa lebih dari 1 jawaban)</w:t>
      </w:r>
    </w:p>
    <w:p w14:paraId="5469B442" w14:textId="77777777" w:rsidR="00B106D9" w:rsidRPr="0025255D" w:rsidRDefault="00B106D9" w:rsidP="00B106D9">
      <w:pPr>
        <w:rPr>
          <w:rFonts w:ascii="Arial" w:eastAsia="Calibri" w:hAnsi="Arial" w:cs="Arial"/>
          <w:color w:val="0070C0"/>
          <w:sz w:val="18"/>
          <w:szCs w:val="18"/>
        </w:rPr>
        <w:sectPr w:rsidR="00B106D9" w:rsidRPr="0025255D" w:rsidSect="004E19AD">
          <w:type w:val="continuous"/>
          <w:pgSz w:w="11906" w:h="16838" w:code="9"/>
          <w:pgMar w:top="1440" w:right="1440" w:bottom="1440" w:left="1440" w:header="709" w:footer="709" w:gutter="0"/>
          <w:pgNumType w:start="3"/>
          <w:cols w:space="708"/>
          <w:docGrid w:linePitch="360"/>
        </w:sectPr>
      </w:pPr>
    </w:p>
    <w:p w14:paraId="76351DB1"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Perorangan di luar keluarga</w:t>
      </w:r>
    </w:p>
    <w:p w14:paraId="6EC107B5"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Institusi/organisasi swasta/keagamaan</w:t>
      </w:r>
    </w:p>
    <w:p w14:paraId="7E51A70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Tetangga</w:t>
      </w:r>
    </w:p>
    <w:p w14:paraId="1D82D17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Kerabat jauh</w:t>
      </w:r>
    </w:p>
    <w:p w14:paraId="3EAB05DE" w14:textId="77777777" w:rsidR="007D0BDC" w:rsidRPr="007D0BDC" w:rsidRDefault="007D0BDC" w:rsidP="00B106D9">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3"/>
          <w:cols w:num="2" w:space="708"/>
          <w:docGrid w:linePitch="360"/>
        </w:sectPr>
      </w:pPr>
      <w:r w:rsidRPr="007D0BDC">
        <w:rPr>
          <w:rFonts w:ascii="Arial" w:eastAsia="Calibri" w:hAnsi="Arial" w:cs="Arial"/>
          <w:color w:val="0070C0"/>
          <w:sz w:val="18"/>
          <w:szCs w:val="18"/>
        </w:rPr>
        <w:t>□ Teman</w:t>
      </w:r>
    </w:p>
    <w:p w14:paraId="420CF99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06D06EA0" w14:textId="77777777" w:rsidR="00B106D9" w:rsidRPr="0025255D" w:rsidRDefault="00B106D9" w:rsidP="00B106D9">
      <w:pPr>
        <w:rPr>
          <w:rFonts w:ascii="Arial" w:eastAsia="Calibri" w:hAnsi="Arial" w:cs="Arial"/>
          <w:color w:val="0070C0"/>
          <w:sz w:val="18"/>
          <w:szCs w:val="18"/>
        </w:rPr>
        <w:sectPr w:rsidR="00B106D9" w:rsidRPr="0025255D" w:rsidSect="004E19AD">
          <w:footerReference w:type="default" r:id="rId70"/>
          <w:type w:val="continuous"/>
          <w:pgSz w:w="11906" w:h="16838" w:code="9"/>
          <w:pgMar w:top="1440" w:right="1440" w:bottom="1440" w:left="1440" w:header="709" w:footer="709" w:gutter="0"/>
          <w:pgNumType w:start="7"/>
          <w:cols w:num="2" w:space="708"/>
          <w:docGrid w:linePitch="360"/>
        </w:sectPr>
      </w:pPr>
    </w:p>
    <w:p w14:paraId="0530B643"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38CCDC6A"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33.*</w:t>
      </w:r>
      <w:r w:rsidRPr="007D0BDC">
        <w:rPr>
          <w:rFonts w:ascii="Arial" w:eastAsia="Calibri" w:hAnsi="Arial" w:cs="Arial"/>
          <w:b/>
          <w:bCs/>
          <w:color w:val="0070C0"/>
          <w:sz w:val="18"/>
          <w:szCs w:val="18"/>
        </w:rPr>
        <w:tab/>
        <w:t>Apakah B/I/S mendapatkan bantuan dari pemerintah untuk memenuhi kebutuhan hidup?</w:t>
      </w:r>
      <w:r w:rsidRPr="007D0BDC">
        <w:rPr>
          <w:rFonts w:ascii="Arial" w:eastAsia="Calibri" w:hAnsi="Arial" w:cs="Arial"/>
          <w:b/>
          <w:bCs/>
          <w:color w:val="0070C0"/>
          <w:sz w:val="18"/>
          <w:szCs w:val="18"/>
        </w:rPr>
        <w:tab/>
      </w:r>
    </w:p>
    <w:p w14:paraId="2630B191"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Ya &gt;&gt; Lanjut Page 14</w:t>
      </w:r>
    </w:p>
    <w:p w14:paraId="3518C019"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&gt;&gt; Lanjut Page 15</w:t>
      </w:r>
    </w:p>
    <w:p w14:paraId="118E504F" w14:textId="77777777" w:rsidR="007D0BDC" w:rsidRPr="007D0BDC" w:rsidRDefault="007D0BDC" w:rsidP="00B106D9">
      <w:pPr>
        <w:rPr>
          <w:rFonts w:ascii="Arial" w:eastAsia="Calibri" w:hAnsi="Arial" w:cs="Arial"/>
          <w:color w:val="0070C0"/>
          <w:sz w:val="18"/>
          <w:szCs w:val="18"/>
        </w:rPr>
      </w:pPr>
    </w:p>
    <w:p w14:paraId="1BAB9648" w14:textId="77777777" w:rsidR="007D0BDC" w:rsidRPr="007D0BDC" w:rsidRDefault="007D0BDC" w:rsidP="00B106D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14 Skema Bantuan Pemerintah</w:t>
      </w:r>
    </w:p>
    <w:p w14:paraId="20B108BF"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34.*</w:t>
      </w:r>
      <w:r w:rsidRPr="007D0BDC">
        <w:rPr>
          <w:rFonts w:ascii="Arial" w:eastAsia="Calibri" w:hAnsi="Arial" w:cs="Arial"/>
          <w:b/>
          <w:bCs/>
          <w:color w:val="0070C0"/>
          <w:sz w:val="18"/>
          <w:szCs w:val="18"/>
        </w:rPr>
        <w:tab/>
        <w:t>Apa skema bantuan dari pemerintah yang B/I/S terima? (bisa lebih dari 1 jawaban)</w:t>
      </w:r>
      <w:r w:rsidRPr="007D0BDC">
        <w:rPr>
          <w:rFonts w:ascii="Arial" w:eastAsia="Calibri" w:hAnsi="Arial" w:cs="Arial"/>
          <w:b/>
          <w:bCs/>
          <w:color w:val="0070C0"/>
          <w:sz w:val="18"/>
          <w:szCs w:val="18"/>
        </w:rPr>
        <w:tab/>
      </w:r>
    </w:p>
    <w:p w14:paraId="42A950E4" w14:textId="77777777" w:rsidR="00B106D9" w:rsidRPr="0025255D" w:rsidRDefault="00B106D9" w:rsidP="00B106D9">
      <w:pPr>
        <w:rPr>
          <w:rFonts w:ascii="Arial" w:eastAsia="Calibri" w:hAnsi="Arial" w:cs="Arial"/>
          <w:color w:val="0070C0"/>
          <w:sz w:val="18"/>
          <w:szCs w:val="18"/>
        </w:rPr>
        <w:sectPr w:rsidR="00B106D9" w:rsidRPr="0025255D" w:rsidSect="004E19AD">
          <w:type w:val="continuous"/>
          <w:pgSz w:w="11906" w:h="16838" w:code="9"/>
          <w:pgMar w:top="1440" w:right="1440" w:bottom="1440" w:left="1440" w:header="709" w:footer="709" w:gutter="0"/>
          <w:pgNumType w:start="7"/>
          <w:cols w:space="708"/>
          <w:docGrid w:linePitch="360"/>
        </w:sectPr>
      </w:pPr>
    </w:p>
    <w:p w14:paraId="74911BE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BLT-DD (Bantuan Langsung Tunai Dana Desa)</w:t>
      </w:r>
    </w:p>
    <w:p w14:paraId="7DE9893F"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ASPD (Asistensi Sosial Penyandang Disabilitas)</w:t>
      </w:r>
    </w:p>
    <w:p w14:paraId="0343259C"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PKH (Program Keluarga Harapan)</w:t>
      </w:r>
    </w:p>
    <w:p w14:paraId="42067E8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BST (Bantuan Sembako Tunai)</w:t>
      </w:r>
    </w:p>
    <w:p w14:paraId="0E31DFDD"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2A65D656"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1FDC6BCC" w14:textId="77777777" w:rsidR="00B106D9" w:rsidRPr="0025255D" w:rsidRDefault="00B106D9" w:rsidP="00B106D9">
      <w:pPr>
        <w:rPr>
          <w:rFonts w:ascii="Arial" w:eastAsia="Calibri" w:hAnsi="Arial" w:cs="Arial"/>
          <w:b/>
          <w:bCs/>
          <w:color w:val="0070C0"/>
          <w:sz w:val="18"/>
          <w:szCs w:val="18"/>
        </w:rPr>
        <w:sectPr w:rsidR="00B106D9" w:rsidRPr="0025255D" w:rsidSect="004E19AD">
          <w:type w:val="continuous"/>
          <w:pgSz w:w="11906" w:h="16838" w:code="9"/>
          <w:pgMar w:top="1440" w:right="1440" w:bottom="1440" w:left="1440" w:header="709" w:footer="709" w:gutter="0"/>
          <w:pgNumType w:start="7"/>
          <w:cols w:num="2" w:space="708"/>
          <w:docGrid w:linePitch="360"/>
        </w:sectPr>
      </w:pPr>
    </w:p>
    <w:p w14:paraId="662040AE" w14:textId="77777777" w:rsidR="007D0BDC" w:rsidRPr="007D0BDC" w:rsidRDefault="007D0BDC" w:rsidP="00B106D9">
      <w:pPr>
        <w:rPr>
          <w:rFonts w:ascii="Arial" w:eastAsia="Calibri" w:hAnsi="Arial" w:cs="Arial"/>
          <w:b/>
          <w:bCs/>
          <w:color w:val="0070C0"/>
          <w:sz w:val="18"/>
          <w:szCs w:val="18"/>
        </w:rPr>
      </w:pPr>
    </w:p>
    <w:p w14:paraId="7E5E4FAA" w14:textId="77777777" w:rsidR="007D0BDC" w:rsidRPr="007D0BDC" w:rsidRDefault="007D0BDC" w:rsidP="00B106D9">
      <w:pPr>
        <w:rPr>
          <w:rFonts w:ascii="Arial" w:eastAsia="Calibri" w:hAnsi="Arial" w:cs="Times New Roman"/>
          <w:color w:val="0070C0"/>
          <w:sz w:val="18"/>
          <w:szCs w:val="22"/>
          <w:lang w:val="id-ID"/>
        </w:rPr>
        <w:sectPr w:rsidR="007D0BDC" w:rsidRPr="007D0BDC" w:rsidSect="004E19AD">
          <w:type w:val="continuous"/>
          <w:pgSz w:w="11906" w:h="16838" w:code="9"/>
          <w:pgMar w:top="1440" w:right="1440" w:bottom="1440" w:left="1440" w:header="709" w:footer="709" w:gutter="0"/>
          <w:pgNumType w:start="7"/>
          <w:cols w:space="708"/>
          <w:docGrid w:linePitch="360"/>
        </w:sectPr>
      </w:pPr>
    </w:p>
    <w:p w14:paraId="032321A6" w14:textId="77777777" w:rsidR="007D0BDC" w:rsidRPr="007D0BDC" w:rsidRDefault="007D0BDC" w:rsidP="00B106D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15 Informasi Disabilitas Responden</w:t>
      </w:r>
    </w:p>
    <w:p w14:paraId="75CE9E90"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35.*</w:t>
      </w:r>
      <w:r w:rsidRPr="007D0BDC">
        <w:rPr>
          <w:rFonts w:ascii="Arial" w:eastAsia="Calibri" w:hAnsi="Arial" w:cs="Arial"/>
          <w:b/>
          <w:bCs/>
          <w:color w:val="0070C0"/>
          <w:sz w:val="18"/>
          <w:szCs w:val="18"/>
        </w:rPr>
        <w:tab/>
        <w:t>Jenis disabilitas secara umum yang dialami responden</w:t>
      </w:r>
      <w:r w:rsidRPr="007D0BDC">
        <w:rPr>
          <w:rFonts w:ascii="Arial" w:eastAsia="Calibri" w:hAnsi="Arial" w:cs="Arial"/>
          <w:b/>
          <w:bCs/>
          <w:color w:val="0070C0"/>
          <w:sz w:val="18"/>
          <w:szCs w:val="18"/>
        </w:rPr>
        <w:tab/>
      </w:r>
    </w:p>
    <w:p w14:paraId="12A6028A" w14:textId="77777777" w:rsidR="00B106D9" w:rsidRPr="0025255D" w:rsidRDefault="00B106D9" w:rsidP="00B106D9">
      <w:pPr>
        <w:rPr>
          <w:rFonts w:ascii="Arial" w:eastAsia="Calibri" w:hAnsi="Arial" w:cs="Arial"/>
          <w:color w:val="0070C0"/>
          <w:sz w:val="18"/>
          <w:szCs w:val="18"/>
        </w:rPr>
        <w:sectPr w:rsidR="00B106D9" w:rsidRPr="0025255D" w:rsidSect="004E19AD">
          <w:footerReference w:type="default" r:id="rId71"/>
          <w:type w:val="continuous"/>
          <w:pgSz w:w="11906" w:h="16838" w:code="9"/>
          <w:pgMar w:top="1440" w:right="1440" w:bottom="1440" w:left="1440" w:header="709" w:footer="709" w:gutter="0"/>
          <w:pgNumType w:start="7"/>
          <w:cols w:space="708"/>
          <w:docGrid w:linePitch="360"/>
        </w:sectPr>
      </w:pPr>
    </w:p>
    <w:p w14:paraId="05BC14D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Fisik &gt;&gt; Lanjut Page 16</w:t>
      </w:r>
    </w:p>
    <w:p w14:paraId="1B794CFC"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Sensorik (Penglihatan) &gt;&gt; Lanjut Page 17</w:t>
      </w:r>
    </w:p>
    <w:p w14:paraId="178B2C34"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Sensorik (Pendengaran) &gt;&gt; Lanjut Page 18</w:t>
      </w:r>
    </w:p>
    <w:p w14:paraId="512B7366"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Intelektual &gt;&gt; Lanjut Page 19</w:t>
      </w:r>
    </w:p>
    <w:p w14:paraId="0AF6E5D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Mental &gt;&gt; Lanjut Page 20</w:t>
      </w:r>
    </w:p>
    <w:p w14:paraId="3CDC8ED9"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Penyandang Disabilitas ganda/multi &gt;&gt; Lanjut Page 21</w:t>
      </w:r>
    </w:p>
    <w:p w14:paraId="7460EC93"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Tahu &gt;&gt; Lanjut Page 21</w:t>
      </w:r>
    </w:p>
    <w:p w14:paraId="4560CA20"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bersedia menjawab &gt;&gt; Lanjut Page 22</w:t>
      </w:r>
    </w:p>
    <w:p w14:paraId="2D36F7E1" w14:textId="77777777" w:rsidR="00B106D9" w:rsidRPr="0025255D" w:rsidRDefault="00B106D9" w:rsidP="00B106D9">
      <w:pPr>
        <w:rPr>
          <w:rFonts w:ascii="Arial" w:eastAsia="Calibri" w:hAnsi="Arial" w:cs="Arial"/>
          <w:color w:val="0070C0"/>
          <w:sz w:val="18"/>
          <w:szCs w:val="18"/>
        </w:rPr>
        <w:sectPr w:rsidR="00B106D9" w:rsidRPr="0025255D" w:rsidSect="004E19AD">
          <w:type w:val="continuous"/>
          <w:pgSz w:w="11906" w:h="16838" w:code="9"/>
          <w:pgMar w:top="1440" w:right="1440" w:bottom="1440" w:left="1440" w:header="709" w:footer="709" w:gutter="0"/>
          <w:pgNumType w:start="7"/>
          <w:cols w:num="2" w:space="708"/>
          <w:docGrid w:linePitch="360"/>
        </w:sectPr>
      </w:pPr>
    </w:p>
    <w:p w14:paraId="30D04CCE" w14:textId="77777777" w:rsidR="007D0BDC" w:rsidRPr="007D0BDC" w:rsidRDefault="007D0BDC" w:rsidP="00B106D9">
      <w:pPr>
        <w:rPr>
          <w:rFonts w:ascii="Arial" w:eastAsia="Calibri" w:hAnsi="Arial" w:cs="Arial"/>
          <w:color w:val="0070C0"/>
          <w:sz w:val="18"/>
          <w:szCs w:val="18"/>
        </w:rPr>
      </w:pPr>
    </w:p>
    <w:p w14:paraId="421F3B0D" w14:textId="77777777" w:rsidR="007D0BDC" w:rsidRPr="007D0BDC" w:rsidRDefault="007D0BDC" w:rsidP="00B106D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lastRenderedPageBreak/>
        <w:t>Page 16 Disabilitas Fisik</w:t>
      </w:r>
    </w:p>
    <w:p w14:paraId="43292EC0" w14:textId="77777777" w:rsidR="007D0BDC" w:rsidRPr="007D0BDC" w:rsidRDefault="007D0BDC" w:rsidP="00B106D9">
      <w:pPr>
        <w:rPr>
          <w:rFonts w:ascii="Arial" w:eastAsia="Calibri" w:hAnsi="Arial" w:cs="Arial"/>
          <w:b/>
          <w:bCs/>
          <w:color w:val="0070C0"/>
          <w:sz w:val="18"/>
          <w:szCs w:val="18"/>
        </w:rPr>
      </w:pPr>
      <w:r w:rsidRPr="007D0BDC">
        <w:rPr>
          <w:rFonts w:ascii="Arial" w:eastAsia="Calibri" w:hAnsi="Arial" w:cs="Arial"/>
          <w:b/>
          <w:bCs/>
          <w:color w:val="0070C0"/>
          <w:sz w:val="18"/>
          <w:szCs w:val="18"/>
        </w:rPr>
        <w:t>36.*</w:t>
      </w:r>
      <w:r w:rsidRPr="007D0BDC">
        <w:rPr>
          <w:rFonts w:ascii="Arial" w:eastAsia="Calibri" w:hAnsi="Arial" w:cs="Arial"/>
          <w:b/>
          <w:bCs/>
          <w:color w:val="0070C0"/>
          <w:sz w:val="18"/>
          <w:szCs w:val="18"/>
        </w:rPr>
        <w:tab/>
        <w:t>Jika B/I/S penyandang disabilitas fisik, apa B/I/S dapat melakukan hal-hal berikut?</w:t>
      </w:r>
      <w:r w:rsidRPr="007D0BDC">
        <w:rPr>
          <w:rFonts w:ascii="Arial" w:eastAsia="Calibri" w:hAnsi="Arial" w:cs="Arial"/>
          <w:b/>
          <w:bCs/>
          <w:color w:val="0070C0"/>
          <w:sz w:val="18"/>
          <w:szCs w:val="18"/>
        </w:rPr>
        <w:tab/>
      </w:r>
    </w:p>
    <w:p w14:paraId="1DF34B1A"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Bergerak dengan alat bantu gerak secara mandiri &gt;&gt; Lanjut Page 22</w:t>
      </w:r>
    </w:p>
    <w:p w14:paraId="1994E5A3"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Bergerak dengan alat bantu gerak dengan dibantu &gt;&gt; Lanjut Page 22</w:t>
      </w:r>
    </w:p>
    <w:p w14:paraId="003A52BE"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Bergerak tanpa alat bantu secara mandiri &gt;&gt; Lanjut Page 22</w:t>
      </w:r>
    </w:p>
    <w:p w14:paraId="58850329"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22</w:t>
      </w:r>
    </w:p>
    <w:p w14:paraId="01D72852" w14:textId="77777777" w:rsidR="007D0BDC" w:rsidRPr="007D0BDC" w:rsidRDefault="007D0BDC" w:rsidP="00B106D9">
      <w:pPr>
        <w:rPr>
          <w:rFonts w:ascii="Arial" w:eastAsia="Calibri" w:hAnsi="Arial" w:cs="Arial"/>
          <w:color w:val="0070C0"/>
          <w:sz w:val="18"/>
          <w:szCs w:val="18"/>
        </w:rPr>
      </w:pPr>
      <w:r w:rsidRPr="007D0BDC">
        <w:rPr>
          <w:rFonts w:ascii="Arial" w:eastAsia="Calibri" w:hAnsi="Arial" w:cs="Arial"/>
          <w:color w:val="0070C0"/>
          <w:sz w:val="18"/>
          <w:szCs w:val="18"/>
        </w:rPr>
        <w:t>□ Lainnya (sebutkan) &gt;&gt; Lanjut Page 22</w:t>
      </w:r>
    </w:p>
    <w:p w14:paraId="03642CA5" w14:textId="77777777" w:rsidR="00B106D9" w:rsidRDefault="00B106D9" w:rsidP="007D0BDC">
      <w:pPr>
        <w:rPr>
          <w:rFonts w:ascii="Arial" w:eastAsia="Calibri" w:hAnsi="Arial" w:cs="Arial"/>
          <w:color w:val="0070C0"/>
          <w:sz w:val="18"/>
          <w:szCs w:val="18"/>
        </w:rPr>
      </w:pPr>
    </w:p>
    <w:p w14:paraId="662DF879" w14:textId="66F72401"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17 Disabilias Sensorik Penglihatan</w:t>
      </w:r>
    </w:p>
    <w:p w14:paraId="0CA226F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37.*</w:t>
      </w:r>
      <w:r w:rsidRPr="007D0BDC">
        <w:rPr>
          <w:rFonts w:ascii="Arial" w:eastAsia="Calibri" w:hAnsi="Arial" w:cs="Arial"/>
          <w:b/>
          <w:bCs/>
          <w:color w:val="0070C0"/>
          <w:sz w:val="18"/>
          <w:szCs w:val="18"/>
        </w:rPr>
        <w:tab/>
        <w:t>Jika B/I/S penyandang disabilitas penglihatan, apa B/I/S dapat melakukan hal-hal berikut? (dapat memilih lebih dari 1)</w:t>
      </w:r>
      <w:r w:rsidRPr="007D0BDC">
        <w:rPr>
          <w:rFonts w:ascii="Arial" w:eastAsia="Calibri" w:hAnsi="Arial" w:cs="Arial"/>
          <w:b/>
          <w:bCs/>
          <w:color w:val="0070C0"/>
          <w:sz w:val="18"/>
          <w:szCs w:val="18"/>
        </w:rPr>
        <w:tab/>
      </w:r>
    </w:p>
    <w:p w14:paraId="2A58ECF8" w14:textId="77777777" w:rsidR="00FE4C2E" w:rsidRPr="0025255D" w:rsidRDefault="00FE4C2E" w:rsidP="007D0BDC">
      <w:pPr>
        <w:rPr>
          <w:rFonts w:ascii="Arial" w:eastAsia="Calibri" w:hAnsi="Arial" w:cs="Arial"/>
          <w:color w:val="0070C0"/>
          <w:sz w:val="18"/>
          <w:szCs w:val="18"/>
        </w:rPr>
        <w:sectPr w:rsidR="00FE4C2E" w:rsidRPr="0025255D" w:rsidSect="004E19AD">
          <w:footerReference w:type="default" r:id="rId72"/>
          <w:type w:val="continuous"/>
          <w:pgSz w:w="11906" w:h="16838" w:code="9"/>
          <w:pgMar w:top="1440" w:right="1440" w:bottom="1440" w:left="1440" w:header="709" w:footer="709" w:gutter="0"/>
          <w:pgNumType w:fmt="upperLetter"/>
          <w:cols w:space="708"/>
          <w:docGrid w:linePitch="360"/>
        </w:sectPr>
      </w:pPr>
    </w:p>
    <w:p w14:paraId="43BE29A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Menulis dan membaca dengan huruf Braille Latin &gt;&gt; Lanjut Page 22</w:t>
      </w:r>
    </w:p>
    <w:p w14:paraId="7151980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Menulis dan membaca dengan huruf Braille Arab/Alqur’an &gt;&gt; Lanjut Page 22</w:t>
      </w:r>
    </w:p>
    <w:p w14:paraId="624332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Menggunakan aplikasi pembaca layar HP &gt;&gt; Lanjut Page 22</w:t>
      </w:r>
    </w:p>
    <w:p w14:paraId="46F4EA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Menggunakan aplikasi pembaca layar laptop &gt;&gt; Lanjut Page 22</w:t>
      </w:r>
    </w:p>
    <w:p w14:paraId="3CDD00E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Melakukan Orientasi Mobilitas (OM) &gt;&gt; Lanjut Page 22</w:t>
      </w:r>
    </w:p>
    <w:p w14:paraId="0578DE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22</w:t>
      </w:r>
    </w:p>
    <w:p w14:paraId="0904AD7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 &gt;&gt; Lanjut Page 22</w:t>
      </w:r>
    </w:p>
    <w:p w14:paraId="3087BAC4"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7"/>
          <w:cols w:num="2" w:space="708"/>
          <w:docGrid w:linePitch="360"/>
        </w:sectPr>
      </w:pPr>
    </w:p>
    <w:p w14:paraId="137F23F8" w14:textId="77777777" w:rsidR="007D0BDC" w:rsidRPr="007D0BDC" w:rsidRDefault="007D0BDC" w:rsidP="007D0BDC">
      <w:pPr>
        <w:rPr>
          <w:rFonts w:ascii="Arial" w:eastAsia="Calibri" w:hAnsi="Arial" w:cs="Arial"/>
          <w:color w:val="0070C0"/>
          <w:sz w:val="18"/>
          <w:szCs w:val="18"/>
        </w:rPr>
      </w:pPr>
    </w:p>
    <w:p w14:paraId="2C610F15"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18 Disabilitas Sensorik Pendengaran</w:t>
      </w:r>
    </w:p>
    <w:p w14:paraId="228C650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38.*</w:t>
      </w:r>
      <w:r w:rsidRPr="007D0BDC">
        <w:rPr>
          <w:rFonts w:ascii="Arial" w:eastAsia="Calibri" w:hAnsi="Arial" w:cs="Arial"/>
          <w:b/>
          <w:bCs/>
          <w:color w:val="0070C0"/>
          <w:sz w:val="18"/>
          <w:szCs w:val="18"/>
        </w:rPr>
        <w:tab/>
        <w:t>Jika B/I/S penyandang disabilitas pendengaran atau berbicara, apa B/I/S dapat melakukan hal-hal berikut? (dapat memilih lebih dari 1)</w:t>
      </w:r>
      <w:r w:rsidRPr="007D0BDC">
        <w:rPr>
          <w:rFonts w:ascii="Arial" w:eastAsia="Calibri" w:hAnsi="Arial" w:cs="Arial"/>
          <w:b/>
          <w:bCs/>
          <w:color w:val="0070C0"/>
          <w:sz w:val="18"/>
          <w:szCs w:val="18"/>
        </w:rPr>
        <w:tab/>
      </w:r>
    </w:p>
    <w:p w14:paraId="6214AE6B"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7"/>
          <w:cols w:space="708"/>
          <w:docGrid w:linePitch="360"/>
        </w:sectPr>
      </w:pPr>
    </w:p>
    <w:p w14:paraId="7F0DAE6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Menggunakan Bahasa Isyarat Indonesia (Bisindo) &gt;&gt; Lanjut Page 22</w:t>
      </w:r>
    </w:p>
    <w:p w14:paraId="4AE8FAA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Menggunakan Sistem Isyarat Bahasa Indonesia (SIBI) &gt;&gt; Lanjut Page 22</w:t>
      </w:r>
    </w:p>
    <w:p w14:paraId="66E523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Membaca gerak bibir &gt;&gt; Lanjut Page 22</w:t>
      </w:r>
    </w:p>
    <w:p w14:paraId="7F9B335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Menulis dengan struktur Bahasa Indonesia baku &gt;&gt; Lanjut Page 22</w:t>
      </w:r>
    </w:p>
    <w:p w14:paraId="000E19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Mendengar dengan alat bantu dengar &gt;&gt; Lanjut Page 22</w:t>
      </w:r>
    </w:p>
    <w:p w14:paraId="37F9FA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Dapat mengucapkan kata/kalimat dengan baik &gt;&gt; Lanjut Page 22</w:t>
      </w:r>
    </w:p>
    <w:p w14:paraId="0C173E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22</w:t>
      </w:r>
    </w:p>
    <w:p w14:paraId="72CA51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 &gt;&gt; Lanjut Page 22</w:t>
      </w:r>
    </w:p>
    <w:p w14:paraId="4E742812" w14:textId="77777777" w:rsidR="00FE4C2E" w:rsidRPr="0025255D" w:rsidRDefault="00FE4C2E" w:rsidP="007D0BDC">
      <w:pPr>
        <w:rPr>
          <w:rFonts w:ascii="Arial" w:eastAsia="Calibri" w:hAnsi="Arial" w:cs="Arial"/>
          <w:b/>
          <w:bCs/>
          <w:color w:val="0070C0"/>
          <w:sz w:val="18"/>
          <w:szCs w:val="18"/>
        </w:rPr>
        <w:sectPr w:rsidR="00FE4C2E" w:rsidRPr="0025255D" w:rsidSect="004E19AD">
          <w:type w:val="continuous"/>
          <w:pgSz w:w="11906" w:h="16838" w:code="9"/>
          <w:pgMar w:top="1440" w:right="1440" w:bottom="1440" w:left="1440" w:header="709" w:footer="709" w:gutter="0"/>
          <w:pgNumType w:start="7"/>
          <w:cols w:num="2" w:space="708"/>
          <w:docGrid w:linePitch="360"/>
        </w:sectPr>
      </w:pPr>
    </w:p>
    <w:p w14:paraId="56A2792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320E6346"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 xml:space="preserve">Page 19 Disabilitas Intelektual </w:t>
      </w:r>
      <w:r w:rsidRPr="007D0BDC">
        <w:rPr>
          <w:rFonts w:ascii="Arial" w:eastAsia="Calibri" w:hAnsi="Arial" w:cs="Times New Roman"/>
          <w:b/>
          <w:bCs/>
          <w:color w:val="0070C0"/>
          <w:sz w:val="18"/>
          <w:szCs w:val="22"/>
          <w:lang w:val="id-ID"/>
        </w:rPr>
        <w:tab/>
      </w:r>
    </w:p>
    <w:p w14:paraId="6D033E4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39.*</w:t>
      </w:r>
      <w:r w:rsidRPr="007D0BDC">
        <w:rPr>
          <w:rFonts w:ascii="Arial" w:eastAsia="Calibri" w:hAnsi="Arial" w:cs="Arial"/>
          <w:b/>
          <w:bCs/>
          <w:color w:val="0070C0"/>
          <w:sz w:val="18"/>
          <w:szCs w:val="18"/>
        </w:rPr>
        <w:tab/>
        <w:t>Jika B/I/S penyandang disabilitas intelektual, apa B/I/S dapat melakukan hal-hal berikut? (dapat memilih lebih dari 1)</w:t>
      </w:r>
    </w:p>
    <w:p w14:paraId="6A874CD8"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7"/>
          <w:cols w:space="708"/>
          <w:docGrid w:linePitch="360"/>
        </w:sectPr>
      </w:pPr>
    </w:p>
    <w:p w14:paraId="307A3A4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Membaca dan berhitung dengan lancar &gt;&gt; Lanjut Page 22</w:t>
      </w:r>
    </w:p>
    <w:p w14:paraId="5C1AD76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Membaca dan berhitung dengan terbatas &gt;&gt; Lanjut Page 22</w:t>
      </w:r>
    </w:p>
    <w:p w14:paraId="0CC6CF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Bersosialisasi dengan teman atau orang di sekitar &gt;&gt; Lanjut Page 22</w:t>
      </w:r>
    </w:p>
    <w:p w14:paraId="421830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Mengurus diri sendiri &gt;&gt; Lanjut Page 22</w:t>
      </w:r>
    </w:p>
    <w:p w14:paraId="3502BC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22</w:t>
      </w:r>
    </w:p>
    <w:p w14:paraId="44F3B3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 &gt;&gt; Lanjut Page 22</w:t>
      </w:r>
    </w:p>
    <w:p w14:paraId="639BF02E"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7"/>
          <w:cols w:num="2" w:space="708"/>
          <w:docGrid w:linePitch="360"/>
        </w:sectPr>
      </w:pPr>
    </w:p>
    <w:p w14:paraId="0DEFC30A"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20 Disabilitas mental/psikososial/kejiwaan</w:t>
      </w:r>
    </w:p>
    <w:p w14:paraId="421A100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40.*</w:t>
      </w:r>
      <w:r w:rsidRPr="007D0BDC">
        <w:rPr>
          <w:rFonts w:ascii="Arial" w:eastAsia="Calibri" w:hAnsi="Arial" w:cs="Arial"/>
          <w:b/>
          <w:bCs/>
          <w:color w:val="0070C0"/>
          <w:sz w:val="18"/>
          <w:szCs w:val="18"/>
        </w:rPr>
        <w:tab/>
        <w:t>Jika B/I/S penyandang mental/psikososial, apa B/I/S dapat melakukan hal-hal berikut? (dapat memilih lebih dari 1)</w:t>
      </w:r>
      <w:r w:rsidRPr="007D0BDC">
        <w:rPr>
          <w:rFonts w:ascii="Arial" w:eastAsia="Calibri" w:hAnsi="Arial" w:cs="Arial"/>
          <w:b/>
          <w:bCs/>
          <w:color w:val="0070C0"/>
          <w:sz w:val="18"/>
          <w:szCs w:val="18"/>
        </w:rPr>
        <w:tab/>
      </w:r>
    </w:p>
    <w:p w14:paraId="3E269DFA"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7"/>
          <w:cols w:space="708"/>
          <w:docGrid w:linePitch="360"/>
        </w:sectPr>
      </w:pPr>
    </w:p>
    <w:p w14:paraId="7CE5BB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Mampu bersosialisasi &gt;&gt; Lanjut Page 22</w:t>
      </w:r>
    </w:p>
    <w:p w14:paraId="145BD6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Mampu mengendalikan emosi &gt;&gt; Lanjut Page 22</w:t>
      </w:r>
    </w:p>
    <w:p w14:paraId="22360E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Mampu mengenali gejala Ketika akan kambuh &gt;&gt; Lanjut Page 22</w:t>
      </w:r>
    </w:p>
    <w:p w14:paraId="0ECA49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Mampu mengatur konsumsi obat sendiri &gt;&gt; Lanjut Page 22</w:t>
      </w:r>
    </w:p>
    <w:p w14:paraId="017A868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22</w:t>
      </w:r>
    </w:p>
    <w:p w14:paraId="548811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 &gt;&gt; Lanjut Page 22</w:t>
      </w:r>
    </w:p>
    <w:p w14:paraId="030802A2"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7"/>
          <w:cols w:num="2" w:space="708"/>
          <w:docGrid w:linePitch="360"/>
        </w:sectPr>
      </w:pPr>
    </w:p>
    <w:p w14:paraId="6559B58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3677DC15"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21 Disabilitas yang Lain</w:t>
      </w:r>
    </w:p>
    <w:p w14:paraId="2F42DCC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41.</w:t>
      </w:r>
      <w:r w:rsidRPr="007D0BDC">
        <w:rPr>
          <w:rFonts w:ascii="Arial" w:eastAsia="Calibri" w:hAnsi="Arial" w:cs="Arial"/>
          <w:b/>
          <w:bCs/>
          <w:color w:val="0070C0"/>
          <w:sz w:val="18"/>
          <w:szCs w:val="18"/>
        </w:rPr>
        <w:tab/>
        <w:t>Jelaskan dengan singkat keadaan B/I/S!</w:t>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331CC59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7A8EEF57"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22 Aktivitas Keseharian</w:t>
      </w:r>
    </w:p>
    <w:p w14:paraId="5880D96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42.*</w:t>
      </w:r>
      <w:r w:rsidRPr="007D0BDC">
        <w:rPr>
          <w:rFonts w:ascii="Arial" w:eastAsia="Calibri" w:hAnsi="Arial" w:cs="Arial"/>
          <w:b/>
          <w:bCs/>
          <w:color w:val="0070C0"/>
          <w:sz w:val="18"/>
          <w:szCs w:val="18"/>
        </w:rPr>
        <w:tab/>
        <w:t>Apakah B/I/S dapat melakukan aktivitas sehari-hari? (makan, minum, memakai baju, ke toilet, dll)</w:t>
      </w:r>
      <w:r w:rsidRPr="007D0BDC">
        <w:rPr>
          <w:rFonts w:ascii="Arial" w:eastAsia="Calibri" w:hAnsi="Arial" w:cs="Arial"/>
          <w:b/>
          <w:bCs/>
          <w:color w:val="0070C0"/>
          <w:sz w:val="18"/>
          <w:szCs w:val="18"/>
        </w:rPr>
        <w:tab/>
      </w:r>
    </w:p>
    <w:p w14:paraId="622268D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tanpa bantuan</w:t>
      </w:r>
    </w:p>
    <w:p w14:paraId="5D1CE11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dengan sedikit bantuan</w:t>
      </w:r>
    </w:p>
    <w:p w14:paraId="37F2FE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dengan banyak bantuan</w:t>
      </w:r>
    </w:p>
    <w:p w14:paraId="0012A180" w14:textId="2978A48C" w:rsidR="007D0BDC" w:rsidRPr="0025255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bisa sama sekali</w:t>
      </w:r>
    </w:p>
    <w:p w14:paraId="1BE7A550" w14:textId="77777777" w:rsidR="007D0BDC" w:rsidRPr="007D0BDC" w:rsidRDefault="007D0BDC" w:rsidP="007D0BDC">
      <w:pPr>
        <w:rPr>
          <w:rFonts w:ascii="Arial" w:eastAsia="Calibri" w:hAnsi="Arial" w:cs="Arial"/>
          <w:b/>
          <w:bCs/>
          <w:color w:val="0070C0"/>
          <w:sz w:val="18"/>
          <w:szCs w:val="18"/>
        </w:rPr>
      </w:pPr>
    </w:p>
    <w:p w14:paraId="20BDAFC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43.*</w:t>
      </w:r>
      <w:r w:rsidRPr="007D0BDC">
        <w:rPr>
          <w:rFonts w:ascii="Arial" w:eastAsia="Calibri" w:hAnsi="Arial" w:cs="Arial"/>
          <w:b/>
          <w:bCs/>
          <w:color w:val="0070C0"/>
          <w:sz w:val="18"/>
          <w:szCs w:val="18"/>
        </w:rPr>
        <w:tab/>
        <w:t xml:space="preserve">Apakah kondisi disabilitas mempengaruhi B/I/S untuk melakukan aktivitas sehari-hari? </w:t>
      </w:r>
      <w:r w:rsidRPr="007D0BDC">
        <w:rPr>
          <w:rFonts w:ascii="Arial" w:eastAsia="Calibri" w:hAnsi="Arial" w:cs="Arial"/>
          <w:b/>
          <w:bCs/>
          <w:color w:val="0070C0"/>
          <w:sz w:val="18"/>
          <w:szCs w:val="18"/>
        </w:rPr>
        <w:tab/>
      </w:r>
    </w:p>
    <w:p w14:paraId="53E6F681"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space="708"/>
          <w:docGrid w:linePitch="360"/>
        </w:sectPr>
      </w:pPr>
    </w:p>
    <w:p w14:paraId="280D2FB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berpengaruh sama sekali</w:t>
      </w:r>
    </w:p>
    <w:p w14:paraId="1CED179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Sedikit berpengaruh</w:t>
      </w:r>
    </w:p>
    <w:p w14:paraId="4EAF38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Cukup berpengaruh</w:t>
      </w:r>
    </w:p>
    <w:p w14:paraId="3305A59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Sangat berpengaruh</w:t>
      </w:r>
    </w:p>
    <w:p w14:paraId="5E8BA5BA"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num="2" w:space="708"/>
          <w:docGrid w:linePitch="360"/>
        </w:sectPr>
      </w:pPr>
    </w:p>
    <w:p w14:paraId="7AAEA529" w14:textId="77777777" w:rsidR="007D0BDC" w:rsidRPr="007D0BDC" w:rsidRDefault="007D0BDC" w:rsidP="007D0BDC">
      <w:pPr>
        <w:rPr>
          <w:rFonts w:ascii="Arial" w:eastAsia="Calibri" w:hAnsi="Arial" w:cs="Arial"/>
          <w:color w:val="0070C0"/>
          <w:sz w:val="18"/>
          <w:szCs w:val="18"/>
        </w:rPr>
      </w:pPr>
    </w:p>
    <w:p w14:paraId="19031A2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44.*</w:t>
      </w:r>
      <w:r w:rsidRPr="007D0BDC">
        <w:rPr>
          <w:rFonts w:ascii="Arial" w:eastAsia="Calibri" w:hAnsi="Arial" w:cs="Arial"/>
          <w:b/>
          <w:bCs/>
          <w:color w:val="0070C0"/>
          <w:sz w:val="18"/>
          <w:szCs w:val="18"/>
        </w:rPr>
        <w:tab/>
        <w:t>Apakah B/I/S sering bepergian/beraktivitas di luar rumah?</w:t>
      </w:r>
      <w:r w:rsidRPr="007D0BDC">
        <w:rPr>
          <w:rFonts w:ascii="Arial" w:eastAsia="Calibri" w:hAnsi="Arial" w:cs="Arial"/>
          <w:b/>
          <w:bCs/>
          <w:color w:val="0070C0"/>
          <w:sz w:val="18"/>
          <w:szCs w:val="18"/>
        </w:rPr>
        <w:tab/>
      </w:r>
    </w:p>
    <w:p w14:paraId="07978FF3"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space="708"/>
          <w:docGrid w:linePitch="360"/>
        </w:sectPr>
      </w:pPr>
    </w:p>
    <w:p w14:paraId="270EC7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pernah &gt;&gt; Lanjut Page 24</w:t>
      </w:r>
    </w:p>
    <w:p w14:paraId="7D1591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Jarang &gt;&gt; Lanjut Page 23</w:t>
      </w:r>
    </w:p>
    <w:p w14:paraId="3F7A86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Sering &gt;&gt; Lanjut Page 23</w:t>
      </w:r>
    </w:p>
    <w:p w14:paraId="5A97264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Selalu &gt;&gt; Lanjut Page 23</w:t>
      </w:r>
    </w:p>
    <w:p w14:paraId="5C7A1E3D"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num="2" w:space="708"/>
          <w:docGrid w:linePitch="360"/>
        </w:sectPr>
      </w:pPr>
    </w:p>
    <w:p w14:paraId="73A59A55" w14:textId="77777777" w:rsidR="007D0BDC" w:rsidRPr="007D0BDC" w:rsidRDefault="007D0BDC" w:rsidP="007D0BDC">
      <w:pPr>
        <w:rPr>
          <w:rFonts w:ascii="Arial" w:eastAsia="Calibri" w:hAnsi="Arial" w:cs="Arial"/>
          <w:color w:val="0070C0"/>
          <w:sz w:val="18"/>
          <w:szCs w:val="18"/>
        </w:rPr>
      </w:pPr>
    </w:p>
    <w:p w14:paraId="3C323EBD"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23 Cara Bepergian</w:t>
      </w:r>
    </w:p>
    <w:p w14:paraId="6E9D9F6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45.</w:t>
      </w:r>
      <w:r w:rsidRPr="007D0BDC">
        <w:rPr>
          <w:rFonts w:ascii="Arial" w:eastAsia="Calibri" w:hAnsi="Arial" w:cs="Arial"/>
          <w:b/>
          <w:bCs/>
          <w:color w:val="0070C0"/>
          <w:sz w:val="18"/>
          <w:szCs w:val="18"/>
        </w:rPr>
        <w:tab/>
        <w:t>Ketika bepergian/beraktivitas di luar rumah; biasanya B/I/S melakukannya dengan (boleh memilih lebih dari satu)</w:t>
      </w:r>
      <w:r w:rsidRPr="007D0BDC">
        <w:rPr>
          <w:rFonts w:ascii="Arial" w:eastAsia="Calibri" w:hAnsi="Arial" w:cs="Arial"/>
          <w:b/>
          <w:bCs/>
          <w:color w:val="0070C0"/>
          <w:sz w:val="18"/>
          <w:szCs w:val="18"/>
        </w:rPr>
        <w:tab/>
      </w:r>
    </w:p>
    <w:p w14:paraId="2E61BBDE"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space="708"/>
          <w:docGrid w:linePitch="360"/>
        </w:sectPr>
      </w:pPr>
    </w:p>
    <w:p w14:paraId="2FF8AB2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 Berjalan kaki</w:t>
      </w:r>
    </w:p>
    <w:p w14:paraId="71CAB95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Sepeda biasa</w:t>
      </w:r>
    </w:p>
    <w:p w14:paraId="0934B44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Sepeda modifikasi</w:t>
      </w:r>
    </w:p>
    <w:p w14:paraId="45F46C2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Motor</w:t>
      </w:r>
    </w:p>
    <w:p w14:paraId="4CE5A0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Motor modifikasi</w:t>
      </w:r>
    </w:p>
    <w:p w14:paraId="2043BA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Mobil</w:t>
      </w:r>
    </w:p>
    <w:p w14:paraId="6156F5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Mobil modifikasi</w:t>
      </w:r>
    </w:p>
    <w:p w14:paraId="60218F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Transportasi umum</w:t>
      </w:r>
    </w:p>
    <w:p w14:paraId="028602B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Transportasi online</w:t>
      </w:r>
    </w:p>
    <w:p w14:paraId="767111AE"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num="2" w:space="708"/>
          <w:docGrid w:linePitch="360"/>
        </w:sectPr>
      </w:pPr>
    </w:p>
    <w:p w14:paraId="6A21BEE0" w14:textId="77777777" w:rsidR="007D0BDC" w:rsidRPr="007D0BDC" w:rsidRDefault="007D0BDC" w:rsidP="007D0BDC">
      <w:pPr>
        <w:rPr>
          <w:rFonts w:ascii="Arial" w:eastAsia="Calibri" w:hAnsi="Arial" w:cs="Arial"/>
          <w:color w:val="0070C0"/>
          <w:sz w:val="18"/>
          <w:szCs w:val="18"/>
        </w:rPr>
      </w:pPr>
    </w:p>
    <w:p w14:paraId="61BFEF5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46.</w:t>
      </w:r>
      <w:r w:rsidRPr="007D0BDC">
        <w:rPr>
          <w:rFonts w:ascii="Arial" w:eastAsia="Calibri" w:hAnsi="Arial" w:cs="Arial"/>
          <w:b/>
          <w:bCs/>
          <w:color w:val="0070C0"/>
          <w:sz w:val="18"/>
          <w:szCs w:val="18"/>
        </w:rPr>
        <w:tab/>
        <w:t>Dalam menggunakan sarana transportasi, posisi B/I/S sebagai</w:t>
      </w:r>
      <w:r w:rsidRPr="007D0BDC">
        <w:rPr>
          <w:rFonts w:ascii="Arial" w:eastAsia="Calibri" w:hAnsi="Arial" w:cs="Arial"/>
          <w:b/>
          <w:bCs/>
          <w:color w:val="0070C0"/>
          <w:sz w:val="18"/>
          <w:szCs w:val="18"/>
        </w:rPr>
        <w:tab/>
      </w:r>
    </w:p>
    <w:p w14:paraId="1B4CBF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Pengendara (bisa lebih dari 1 jawaban)</w:t>
      </w:r>
      <w:r w:rsidRPr="007D0BDC">
        <w:rPr>
          <w:rFonts w:ascii="Arial" w:eastAsia="Calibri" w:hAnsi="Arial" w:cs="Arial"/>
          <w:color w:val="0070C0"/>
          <w:sz w:val="18"/>
          <w:szCs w:val="18"/>
        </w:rPr>
        <w:tab/>
      </w:r>
    </w:p>
    <w:p w14:paraId="6A606F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Penumpang</w:t>
      </w:r>
    </w:p>
    <w:p w14:paraId="1092728A" w14:textId="77777777" w:rsidR="007D0BDC" w:rsidRPr="007D0BDC" w:rsidRDefault="007D0BDC" w:rsidP="007D0BDC">
      <w:pPr>
        <w:rPr>
          <w:rFonts w:ascii="Arial" w:eastAsia="Calibri" w:hAnsi="Arial" w:cs="Arial"/>
          <w:b/>
          <w:bCs/>
          <w:color w:val="0070C0"/>
          <w:sz w:val="18"/>
          <w:szCs w:val="18"/>
        </w:rPr>
      </w:pPr>
    </w:p>
    <w:p w14:paraId="5D40DFEA" w14:textId="28DAFC24"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24 Alat Bantu</w:t>
      </w:r>
    </w:p>
    <w:p w14:paraId="1CDAEE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47.*</w:t>
      </w:r>
      <w:r w:rsidRPr="007D0BDC">
        <w:rPr>
          <w:rFonts w:ascii="Arial" w:eastAsia="Calibri" w:hAnsi="Arial" w:cs="Arial"/>
          <w:color w:val="0070C0"/>
          <w:sz w:val="18"/>
          <w:szCs w:val="18"/>
        </w:rPr>
        <w:tab/>
        <w:t>Apakah B/I/S membutuhkan alat bantu untuk membantu aktivitas B/I/S sehari-hari?</w:t>
      </w:r>
      <w:r w:rsidRPr="007D0BDC">
        <w:rPr>
          <w:rFonts w:ascii="Arial" w:eastAsia="Calibri" w:hAnsi="Arial" w:cs="Arial"/>
          <w:color w:val="0070C0"/>
          <w:sz w:val="18"/>
          <w:szCs w:val="18"/>
        </w:rPr>
        <w:tab/>
      </w:r>
    </w:p>
    <w:p w14:paraId="15F4AE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24</w:t>
      </w:r>
    </w:p>
    <w:p w14:paraId="66DFFC9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27</w:t>
      </w:r>
    </w:p>
    <w:p w14:paraId="39EA4A0E" w14:textId="77777777" w:rsidR="007D0BDC" w:rsidRPr="007D0BDC" w:rsidRDefault="007D0BDC" w:rsidP="007D0BDC">
      <w:pPr>
        <w:rPr>
          <w:rFonts w:ascii="Arial" w:eastAsia="Calibri" w:hAnsi="Arial" w:cs="Arial"/>
          <w:color w:val="0070C0"/>
          <w:sz w:val="18"/>
          <w:szCs w:val="18"/>
        </w:rPr>
      </w:pPr>
    </w:p>
    <w:p w14:paraId="4F991456"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25 Jenis Alat Bantu</w:t>
      </w:r>
    </w:p>
    <w:p w14:paraId="3EAE135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48</w:t>
      </w:r>
      <w:r w:rsidRPr="007D0BDC">
        <w:rPr>
          <w:rFonts w:ascii="Arial" w:eastAsia="Calibri" w:hAnsi="Arial" w:cs="Arial"/>
          <w:b/>
          <w:bCs/>
          <w:color w:val="0070C0"/>
          <w:sz w:val="18"/>
          <w:szCs w:val="18"/>
        </w:rPr>
        <w:tab/>
        <w:t>Apa alat bantu yang B/I/S butuhkan, gunakan, dan miliki?</w:t>
      </w:r>
    </w:p>
    <w:p w14:paraId="3729B4BF" w14:textId="77777777" w:rsidR="007D0BDC" w:rsidRPr="007D0BDC" w:rsidRDefault="007D0BDC" w:rsidP="007D0BDC">
      <w:pPr>
        <w:rPr>
          <w:rFonts w:ascii="Arial" w:eastAsia="Calibri" w:hAnsi="Arial" w:cs="Arial"/>
          <w:b/>
          <w:bCs/>
          <w:color w:val="0070C0"/>
          <w:sz w:val="18"/>
          <w:szCs w:val="18"/>
        </w:rPr>
      </w:pPr>
    </w:p>
    <w:tbl>
      <w:tblPr>
        <w:tblStyle w:val="TableGrid4"/>
        <w:tblW w:w="0" w:type="auto"/>
        <w:tblLook w:val="04A0" w:firstRow="1" w:lastRow="0" w:firstColumn="1" w:lastColumn="0" w:noHBand="0" w:noVBand="1"/>
      </w:tblPr>
      <w:tblGrid>
        <w:gridCol w:w="2835"/>
        <w:gridCol w:w="1437"/>
        <w:gridCol w:w="927"/>
        <w:gridCol w:w="927"/>
        <w:gridCol w:w="1427"/>
        <w:gridCol w:w="1427"/>
      </w:tblGrid>
      <w:tr w:rsidR="0025255D" w:rsidRPr="0025255D" w14:paraId="4E3B314D" w14:textId="77777777" w:rsidTr="001A5F28">
        <w:tc>
          <w:tcPr>
            <w:tcW w:w="2835" w:type="dxa"/>
          </w:tcPr>
          <w:p w14:paraId="5607D4AF" w14:textId="77777777" w:rsidR="007D0BDC" w:rsidRPr="007D0BDC" w:rsidRDefault="007D0BDC" w:rsidP="007D0BDC">
            <w:pPr>
              <w:rPr>
                <w:rFonts w:ascii="Arial" w:eastAsia="Calibri" w:hAnsi="Arial" w:cs="Arial"/>
                <w:b/>
                <w:bCs/>
                <w:color w:val="0070C0"/>
                <w:sz w:val="18"/>
                <w:szCs w:val="18"/>
              </w:rPr>
            </w:pPr>
            <w:bookmarkStart w:id="170" w:name="_Hlk100492727"/>
            <w:r w:rsidRPr="007D0BDC">
              <w:rPr>
                <w:rFonts w:ascii="Arial" w:eastAsia="Calibri" w:hAnsi="Arial" w:cs="Arial"/>
                <w:b/>
                <w:bCs/>
                <w:color w:val="0070C0"/>
                <w:sz w:val="18"/>
                <w:szCs w:val="18"/>
              </w:rPr>
              <w:t xml:space="preserve">Jenis Alat Bantu </w:t>
            </w:r>
          </w:p>
        </w:tc>
        <w:tc>
          <w:tcPr>
            <w:tcW w:w="1357" w:type="dxa"/>
          </w:tcPr>
          <w:p w14:paraId="05771A7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Membutuhkan</w:t>
            </w:r>
          </w:p>
        </w:tc>
        <w:tc>
          <w:tcPr>
            <w:tcW w:w="866" w:type="dxa"/>
          </w:tcPr>
          <w:p w14:paraId="453FE9E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Memiliki</w:t>
            </w:r>
          </w:p>
        </w:tc>
        <w:tc>
          <w:tcPr>
            <w:tcW w:w="866" w:type="dxa"/>
          </w:tcPr>
          <w:p w14:paraId="3FFC269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Memiliki</w:t>
            </w:r>
          </w:p>
        </w:tc>
        <w:tc>
          <w:tcPr>
            <w:tcW w:w="1357" w:type="dxa"/>
          </w:tcPr>
          <w:p w14:paraId="476258F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Menggunakan</w:t>
            </w:r>
          </w:p>
        </w:tc>
        <w:tc>
          <w:tcPr>
            <w:tcW w:w="1357" w:type="dxa"/>
          </w:tcPr>
          <w:p w14:paraId="22FC905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Menggunakan</w:t>
            </w:r>
          </w:p>
        </w:tc>
      </w:tr>
      <w:bookmarkEnd w:id="170"/>
      <w:tr w:rsidR="0025255D" w:rsidRPr="0025255D" w14:paraId="1910DAFA" w14:textId="77777777" w:rsidTr="001A5F28">
        <w:tc>
          <w:tcPr>
            <w:tcW w:w="2835" w:type="dxa"/>
          </w:tcPr>
          <w:p w14:paraId="4FDF37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Kursi roda</w:t>
            </w:r>
          </w:p>
        </w:tc>
        <w:tc>
          <w:tcPr>
            <w:tcW w:w="1357" w:type="dxa"/>
          </w:tcPr>
          <w:p w14:paraId="417180F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A6CBB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786D72E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19DEC4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1227B9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5034F10" w14:textId="77777777" w:rsidTr="001A5F28">
        <w:tc>
          <w:tcPr>
            <w:tcW w:w="2835" w:type="dxa"/>
          </w:tcPr>
          <w:p w14:paraId="36AD5DF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Kruk</w:t>
            </w:r>
          </w:p>
        </w:tc>
        <w:tc>
          <w:tcPr>
            <w:tcW w:w="1357" w:type="dxa"/>
          </w:tcPr>
          <w:p w14:paraId="33F9DE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3D73A2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2DE4D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6551BE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0C13F74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E41495B" w14:textId="77777777" w:rsidTr="001A5F28">
        <w:tc>
          <w:tcPr>
            <w:tcW w:w="2835" w:type="dxa"/>
          </w:tcPr>
          <w:p w14:paraId="1AFD0FF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Kanadian</w:t>
            </w:r>
          </w:p>
        </w:tc>
        <w:tc>
          <w:tcPr>
            <w:tcW w:w="1357" w:type="dxa"/>
          </w:tcPr>
          <w:p w14:paraId="7959AFE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00BED7F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470C41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651EEB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6E3BFC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F747092" w14:textId="77777777" w:rsidTr="001A5F28">
        <w:tc>
          <w:tcPr>
            <w:tcW w:w="2835" w:type="dxa"/>
          </w:tcPr>
          <w:p w14:paraId="79A7D8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Tripot</w:t>
            </w:r>
          </w:p>
        </w:tc>
        <w:tc>
          <w:tcPr>
            <w:tcW w:w="1357" w:type="dxa"/>
          </w:tcPr>
          <w:p w14:paraId="371F6E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BD0DD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26CA841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423A781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81DEF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B7126C6" w14:textId="77777777" w:rsidTr="001A5F28">
        <w:tc>
          <w:tcPr>
            <w:tcW w:w="2835" w:type="dxa"/>
          </w:tcPr>
          <w:p w14:paraId="010F43D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Brace</w:t>
            </w:r>
          </w:p>
        </w:tc>
        <w:tc>
          <w:tcPr>
            <w:tcW w:w="1357" w:type="dxa"/>
          </w:tcPr>
          <w:p w14:paraId="41AA6EC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269138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541DEB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1AEC94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010442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DF63D0E" w14:textId="77777777" w:rsidTr="001A5F28">
        <w:tc>
          <w:tcPr>
            <w:tcW w:w="2835" w:type="dxa"/>
          </w:tcPr>
          <w:p w14:paraId="5EE92B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Kaki palsu</w:t>
            </w:r>
          </w:p>
        </w:tc>
        <w:tc>
          <w:tcPr>
            <w:tcW w:w="1357" w:type="dxa"/>
          </w:tcPr>
          <w:p w14:paraId="32322F7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A530C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6F19D7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4D65CD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5919B0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A00D0D9" w14:textId="77777777" w:rsidTr="001A5F28">
        <w:tc>
          <w:tcPr>
            <w:tcW w:w="2835" w:type="dxa"/>
          </w:tcPr>
          <w:p w14:paraId="7A911B2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Tangan palsu</w:t>
            </w:r>
          </w:p>
        </w:tc>
        <w:tc>
          <w:tcPr>
            <w:tcW w:w="1357" w:type="dxa"/>
          </w:tcPr>
          <w:p w14:paraId="2BCC661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5B7450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82FCD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7CE00C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3A4C3E5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8032BA4" w14:textId="77777777" w:rsidTr="001A5F28">
        <w:tc>
          <w:tcPr>
            <w:tcW w:w="2835" w:type="dxa"/>
          </w:tcPr>
          <w:p w14:paraId="2C58D99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Sepatu avo</w:t>
            </w:r>
          </w:p>
        </w:tc>
        <w:tc>
          <w:tcPr>
            <w:tcW w:w="1357" w:type="dxa"/>
          </w:tcPr>
          <w:p w14:paraId="67A152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2E6B2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57603B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21E9F66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279FC98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83F20AA" w14:textId="77777777" w:rsidTr="001A5F28">
        <w:tc>
          <w:tcPr>
            <w:tcW w:w="2835" w:type="dxa"/>
          </w:tcPr>
          <w:p w14:paraId="6CAE06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Korset</w:t>
            </w:r>
          </w:p>
        </w:tc>
        <w:tc>
          <w:tcPr>
            <w:tcW w:w="1357" w:type="dxa"/>
          </w:tcPr>
          <w:p w14:paraId="6B2DC1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55618D3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A73807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C1487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1AA71E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9E7E6E1" w14:textId="77777777" w:rsidTr="001A5F28">
        <w:tc>
          <w:tcPr>
            <w:tcW w:w="2835" w:type="dxa"/>
          </w:tcPr>
          <w:p w14:paraId="48D4D6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Tongkat putih</w:t>
            </w:r>
          </w:p>
        </w:tc>
        <w:tc>
          <w:tcPr>
            <w:tcW w:w="1357" w:type="dxa"/>
          </w:tcPr>
          <w:p w14:paraId="284237E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0F67EEF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214837B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6A8EAFE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7EFF799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4BE9793" w14:textId="77777777" w:rsidTr="001A5F28">
        <w:tc>
          <w:tcPr>
            <w:tcW w:w="2835" w:type="dxa"/>
          </w:tcPr>
          <w:p w14:paraId="4090FD8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Kacamata</w:t>
            </w:r>
            <w:r w:rsidRPr="007D0BDC">
              <w:rPr>
                <w:rFonts w:ascii="Arial" w:eastAsia="Calibri" w:hAnsi="Arial" w:cs="Arial"/>
                <w:color w:val="0070C0"/>
                <w:sz w:val="18"/>
                <w:szCs w:val="18"/>
              </w:rPr>
              <w:tab/>
            </w:r>
          </w:p>
        </w:tc>
        <w:tc>
          <w:tcPr>
            <w:tcW w:w="1357" w:type="dxa"/>
          </w:tcPr>
          <w:p w14:paraId="155C3D2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0EA2D1B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7543D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15C5B10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C2439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E73A31D" w14:textId="77777777" w:rsidTr="001A5F28">
        <w:tc>
          <w:tcPr>
            <w:tcW w:w="2835" w:type="dxa"/>
          </w:tcPr>
          <w:p w14:paraId="4EC9C57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Kaca pembesar (lup)</w:t>
            </w:r>
          </w:p>
        </w:tc>
        <w:tc>
          <w:tcPr>
            <w:tcW w:w="1357" w:type="dxa"/>
          </w:tcPr>
          <w:p w14:paraId="2DA8F8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64FBF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7C7FB58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4A640A1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7AE496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EF77BE6" w14:textId="77777777" w:rsidTr="001A5F28">
        <w:tc>
          <w:tcPr>
            <w:tcW w:w="2835" w:type="dxa"/>
          </w:tcPr>
          <w:p w14:paraId="254556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Magnifier</w:t>
            </w:r>
          </w:p>
        </w:tc>
        <w:tc>
          <w:tcPr>
            <w:tcW w:w="1357" w:type="dxa"/>
          </w:tcPr>
          <w:p w14:paraId="7013FA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96FEC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65DC577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113D4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00DD905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56BC115" w14:textId="77777777" w:rsidTr="001A5F28">
        <w:tc>
          <w:tcPr>
            <w:tcW w:w="2835" w:type="dxa"/>
          </w:tcPr>
          <w:p w14:paraId="0759110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Screen reader</w:t>
            </w:r>
          </w:p>
        </w:tc>
        <w:tc>
          <w:tcPr>
            <w:tcW w:w="1357" w:type="dxa"/>
          </w:tcPr>
          <w:p w14:paraId="7EEF231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7230D1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56BAFB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E5CF71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2F803B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45AA9E2" w14:textId="77777777" w:rsidTr="001A5F28">
        <w:tc>
          <w:tcPr>
            <w:tcW w:w="2835" w:type="dxa"/>
          </w:tcPr>
          <w:p w14:paraId="71DB2D4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Alat bantu dengar</w:t>
            </w:r>
          </w:p>
        </w:tc>
        <w:tc>
          <w:tcPr>
            <w:tcW w:w="1357" w:type="dxa"/>
          </w:tcPr>
          <w:p w14:paraId="0063DC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20726C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766771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70F4297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61E7CA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877E073" w14:textId="77777777" w:rsidTr="001A5F28">
        <w:tc>
          <w:tcPr>
            <w:tcW w:w="2835" w:type="dxa"/>
          </w:tcPr>
          <w:p w14:paraId="7533ED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Implant koklea</w:t>
            </w:r>
          </w:p>
        </w:tc>
        <w:tc>
          <w:tcPr>
            <w:tcW w:w="1357" w:type="dxa"/>
          </w:tcPr>
          <w:p w14:paraId="641A4D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6029E30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1F7C2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8F1BB8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4CB50B1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8E75555" w14:textId="77777777" w:rsidTr="001A5F28">
        <w:tc>
          <w:tcPr>
            <w:tcW w:w="2835" w:type="dxa"/>
          </w:tcPr>
          <w:p w14:paraId="09EA8D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Alat bantu belajar/Pendidikan</w:t>
            </w:r>
          </w:p>
        </w:tc>
        <w:tc>
          <w:tcPr>
            <w:tcW w:w="1357" w:type="dxa"/>
          </w:tcPr>
          <w:p w14:paraId="063877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3F46D77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1BC5A78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08B9E7E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F0333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A54BF0F" w14:textId="77777777" w:rsidTr="001A5F28">
        <w:tc>
          <w:tcPr>
            <w:tcW w:w="2835" w:type="dxa"/>
          </w:tcPr>
          <w:p w14:paraId="7DC15C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Lainnya </w:t>
            </w:r>
          </w:p>
        </w:tc>
        <w:tc>
          <w:tcPr>
            <w:tcW w:w="1357" w:type="dxa"/>
          </w:tcPr>
          <w:p w14:paraId="7DF8CF1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4D2E2CB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66" w:type="dxa"/>
          </w:tcPr>
          <w:p w14:paraId="7F76C76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0ACC2F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57" w:type="dxa"/>
          </w:tcPr>
          <w:p w14:paraId="5651C7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403264C3" w14:textId="77777777" w:rsidR="007D0BDC" w:rsidRPr="007D0BDC" w:rsidRDefault="007D0BDC" w:rsidP="007D0BDC">
      <w:pPr>
        <w:rPr>
          <w:rFonts w:ascii="Arial" w:eastAsia="Calibri" w:hAnsi="Arial" w:cs="Arial"/>
          <w:b/>
          <w:bCs/>
          <w:color w:val="0070C0"/>
          <w:sz w:val="18"/>
          <w:szCs w:val="18"/>
        </w:rPr>
      </w:pPr>
    </w:p>
    <w:p w14:paraId="68505D2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49.</w:t>
      </w:r>
      <w:r w:rsidRPr="007D0BDC">
        <w:rPr>
          <w:rFonts w:ascii="Arial" w:eastAsia="Calibri" w:hAnsi="Arial" w:cs="Arial"/>
          <w:b/>
          <w:bCs/>
          <w:color w:val="0070C0"/>
          <w:sz w:val="18"/>
          <w:szCs w:val="18"/>
        </w:rPr>
        <w:tab/>
        <w:t>Jika B/I/S menjawab lainnya, apa nama alat bantu tersebut?</w:t>
      </w:r>
      <w:r w:rsidRPr="007D0BDC">
        <w:rPr>
          <w:rFonts w:ascii="Arial" w:eastAsia="Calibri" w:hAnsi="Arial" w:cs="Arial"/>
          <w:b/>
          <w:bCs/>
          <w:color w:val="0070C0"/>
          <w:sz w:val="18"/>
          <w:szCs w:val="18"/>
        </w:rPr>
        <w:tab/>
      </w:r>
    </w:p>
    <w:p w14:paraId="6E12E34E" w14:textId="77777777" w:rsidR="007D0BDC" w:rsidRPr="007D0BDC" w:rsidRDefault="007D0BDC" w:rsidP="007D0BDC">
      <w:pPr>
        <w:rPr>
          <w:rFonts w:ascii="Arial" w:eastAsia="Calibri" w:hAnsi="Arial" w:cs="Arial"/>
          <w:color w:val="0070C0"/>
          <w:sz w:val="18"/>
          <w:szCs w:val="18"/>
        </w:rPr>
      </w:pPr>
    </w:p>
    <w:p w14:paraId="24381B9F" w14:textId="77777777" w:rsidR="00CD2C6D" w:rsidRPr="0025255D" w:rsidRDefault="00CD2C6D" w:rsidP="007D0BDC">
      <w:pPr>
        <w:rPr>
          <w:rFonts w:ascii="Arial" w:eastAsia="Calibri" w:hAnsi="Arial" w:cs="Arial"/>
          <w:b/>
          <w:bCs/>
          <w:color w:val="0070C0"/>
          <w:sz w:val="18"/>
          <w:szCs w:val="18"/>
        </w:rPr>
        <w:sectPr w:rsidR="00CD2C6D" w:rsidRPr="0025255D" w:rsidSect="004E19AD">
          <w:type w:val="continuous"/>
          <w:pgSz w:w="11906" w:h="16838" w:code="9"/>
          <w:pgMar w:top="1440" w:right="1440" w:bottom="1440" w:left="1440" w:header="709" w:footer="709" w:gutter="0"/>
          <w:pgNumType w:fmt="upperLetter"/>
          <w:cols w:space="708"/>
          <w:docGrid w:linePitch="360"/>
        </w:sectPr>
      </w:pPr>
    </w:p>
    <w:p w14:paraId="65A7196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w:t>
      </w:r>
      <w:r w:rsidRPr="007D0BDC">
        <w:rPr>
          <w:rFonts w:ascii="Arial" w:eastAsia="Calibri" w:hAnsi="Arial" w:cs="Arial"/>
          <w:b/>
          <w:bCs/>
          <w:color w:val="0070C0"/>
          <w:sz w:val="18"/>
          <w:szCs w:val="18"/>
        </w:rPr>
        <w:tab/>
        <w:t>Apa yang menyebabkan B/I/S tidak memilikinya? (bisa menjawab lebih dari 1)</w:t>
      </w:r>
      <w:r w:rsidRPr="007D0BDC">
        <w:rPr>
          <w:rFonts w:ascii="Arial" w:eastAsia="Calibri" w:hAnsi="Arial" w:cs="Arial"/>
          <w:b/>
          <w:bCs/>
          <w:color w:val="0070C0"/>
          <w:sz w:val="18"/>
          <w:szCs w:val="18"/>
        </w:rPr>
        <w:tab/>
      </w:r>
    </w:p>
    <w:p w14:paraId="6AC03ED6" w14:textId="77777777" w:rsidR="00FE4C2E" w:rsidRPr="0025255D" w:rsidRDefault="00FE4C2E" w:rsidP="007D0BDC">
      <w:pPr>
        <w:rPr>
          <w:rFonts w:ascii="Arial" w:eastAsia="Calibri" w:hAnsi="Arial" w:cs="Arial"/>
          <w:color w:val="0070C0"/>
          <w:sz w:val="18"/>
          <w:szCs w:val="18"/>
        </w:rPr>
        <w:sectPr w:rsidR="00FE4C2E" w:rsidRPr="0025255D" w:rsidSect="004E19AD">
          <w:type w:val="continuous"/>
          <w:pgSz w:w="11906" w:h="16838" w:code="9"/>
          <w:pgMar w:top="1440" w:right="1440" w:bottom="1440" w:left="1440" w:header="709" w:footer="709" w:gutter="0"/>
          <w:pgNumType w:start="9"/>
          <w:cols w:space="708"/>
          <w:docGrid w:linePitch="360"/>
        </w:sectPr>
      </w:pPr>
    </w:p>
    <w:p w14:paraId="5685636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Harganya mahal</w:t>
      </w:r>
    </w:p>
    <w:p w14:paraId="56430C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Alat bantu tidak tersedia di wilayah tempat tinggal</w:t>
      </w:r>
    </w:p>
    <w:p w14:paraId="65486EC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Alat bantu yang ada rusak</w:t>
      </w:r>
    </w:p>
    <w:p w14:paraId="26CDBC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Alat bantu yang dimiliki tidak nyaman digunakan/dipakai</w:t>
      </w:r>
    </w:p>
    <w:p w14:paraId="3DB331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3DBD4394" w14:textId="77777777" w:rsidR="00FE4C2E" w:rsidRPr="0025255D" w:rsidRDefault="00FE4C2E" w:rsidP="007D0BDC">
      <w:pPr>
        <w:rPr>
          <w:rFonts w:ascii="Arial" w:eastAsia="Calibri" w:hAnsi="Arial" w:cs="Arial"/>
          <w:color w:val="0070C0"/>
          <w:sz w:val="18"/>
          <w:szCs w:val="18"/>
        </w:rPr>
      </w:pPr>
    </w:p>
    <w:p w14:paraId="5F7953E8" w14:textId="77777777" w:rsidR="007D0BDC" w:rsidRPr="007D0BDC" w:rsidRDefault="007D0BDC" w:rsidP="009A643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26 Kesehatan</w:t>
      </w:r>
    </w:p>
    <w:tbl>
      <w:tblPr>
        <w:tblStyle w:val="TableGrid4"/>
        <w:tblW w:w="6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729"/>
      </w:tblGrid>
      <w:tr w:rsidR="0025255D" w:rsidRPr="0025255D" w14:paraId="3F58C1E7" w14:textId="77777777" w:rsidTr="001A5F28">
        <w:tc>
          <w:tcPr>
            <w:tcW w:w="704" w:type="dxa"/>
          </w:tcPr>
          <w:p w14:paraId="4C94E6EA"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51.*</w:t>
            </w:r>
          </w:p>
        </w:tc>
        <w:tc>
          <w:tcPr>
            <w:tcW w:w="5729" w:type="dxa"/>
          </w:tcPr>
          <w:p w14:paraId="076B6D9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lang w:val="id-ID"/>
              </w:rPr>
              <w:t>Apa jenis disabilitas B/I/S secara spesifik?</w:t>
            </w:r>
          </w:p>
        </w:tc>
      </w:tr>
    </w:tbl>
    <w:p w14:paraId="4B1398A7" w14:textId="77777777" w:rsidR="007D0BDC" w:rsidRPr="007D0BDC" w:rsidRDefault="007D0BDC" w:rsidP="009A6439">
      <w:pPr>
        <w:rPr>
          <w:rFonts w:ascii="Arial" w:eastAsia="Calibri" w:hAnsi="Arial" w:cs="Arial"/>
          <w:b/>
          <w:bCs/>
          <w:color w:val="0070C0"/>
          <w:sz w:val="18"/>
          <w:szCs w:val="18"/>
        </w:rPr>
      </w:pPr>
    </w:p>
    <w:tbl>
      <w:tblPr>
        <w:tblStyle w:val="TableGrid4"/>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352"/>
        <w:gridCol w:w="325"/>
        <w:gridCol w:w="1826"/>
        <w:gridCol w:w="325"/>
        <w:gridCol w:w="2387"/>
      </w:tblGrid>
      <w:tr w:rsidR="0025255D" w:rsidRPr="0025255D" w14:paraId="2DE8C937" w14:textId="77777777" w:rsidTr="001A5F28">
        <w:tc>
          <w:tcPr>
            <w:tcW w:w="420" w:type="dxa"/>
          </w:tcPr>
          <w:p w14:paraId="49D4216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6A13158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Amputasi kaki</w:t>
            </w:r>
          </w:p>
        </w:tc>
        <w:tc>
          <w:tcPr>
            <w:tcW w:w="325" w:type="dxa"/>
          </w:tcPr>
          <w:p w14:paraId="792CFDE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4E168E4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Netra total</w:t>
            </w:r>
          </w:p>
        </w:tc>
        <w:tc>
          <w:tcPr>
            <w:tcW w:w="291" w:type="dxa"/>
          </w:tcPr>
          <w:p w14:paraId="525CBBD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4A9E171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Bipolar</w:t>
            </w:r>
          </w:p>
        </w:tc>
      </w:tr>
      <w:tr w:rsidR="0025255D" w:rsidRPr="0025255D" w14:paraId="174A080C" w14:textId="77777777" w:rsidTr="001A5F28">
        <w:tc>
          <w:tcPr>
            <w:tcW w:w="420" w:type="dxa"/>
          </w:tcPr>
          <w:p w14:paraId="567C001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6E1D877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Amputasi tangan </w:t>
            </w:r>
          </w:p>
        </w:tc>
        <w:tc>
          <w:tcPr>
            <w:tcW w:w="325" w:type="dxa"/>
          </w:tcPr>
          <w:p w14:paraId="7DE3CBA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2707DE3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Low vision</w:t>
            </w:r>
          </w:p>
        </w:tc>
        <w:tc>
          <w:tcPr>
            <w:tcW w:w="291" w:type="dxa"/>
          </w:tcPr>
          <w:p w14:paraId="73E3DDA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07BA75E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Depresi </w:t>
            </w:r>
          </w:p>
        </w:tc>
      </w:tr>
      <w:tr w:rsidR="0025255D" w:rsidRPr="0025255D" w14:paraId="5A433FA2" w14:textId="77777777" w:rsidTr="001A5F28">
        <w:tc>
          <w:tcPr>
            <w:tcW w:w="420" w:type="dxa"/>
          </w:tcPr>
          <w:p w14:paraId="0E2361C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7E6A78E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Lumpuh layu/kaku</w:t>
            </w:r>
          </w:p>
        </w:tc>
        <w:tc>
          <w:tcPr>
            <w:tcW w:w="325" w:type="dxa"/>
          </w:tcPr>
          <w:p w14:paraId="55AC90C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583A125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Disabilitas rungu</w:t>
            </w:r>
          </w:p>
        </w:tc>
        <w:tc>
          <w:tcPr>
            <w:tcW w:w="291" w:type="dxa"/>
          </w:tcPr>
          <w:p w14:paraId="46DF098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757D12B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Anxietas/ kecemasan</w:t>
            </w:r>
          </w:p>
        </w:tc>
      </w:tr>
      <w:tr w:rsidR="0025255D" w:rsidRPr="0025255D" w14:paraId="4DD887D2" w14:textId="77777777" w:rsidTr="001A5F28">
        <w:tc>
          <w:tcPr>
            <w:tcW w:w="420" w:type="dxa"/>
          </w:tcPr>
          <w:p w14:paraId="60ED053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7FECEC6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Paraplegi </w:t>
            </w:r>
          </w:p>
        </w:tc>
        <w:tc>
          <w:tcPr>
            <w:tcW w:w="325" w:type="dxa"/>
          </w:tcPr>
          <w:p w14:paraId="3F3565A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7E89DA2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Disabilitas wicara</w:t>
            </w:r>
          </w:p>
        </w:tc>
        <w:tc>
          <w:tcPr>
            <w:tcW w:w="291" w:type="dxa"/>
          </w:tcPr>
          <w:p w14:paraId="09843C7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310FFFE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Autis </w:t>
            </w:r>
          </w:p>
        </w:tc>
      </w:tr>
      <w:tr w:rsidR="0025255D" w:rsidRPr="0025255D" w14:paraId="33ED9F1E" w14:textId="77777777" w:rsidTr="001A5F28">
        <w:tc>
          <w:tcPr>
            <w:tcW w:w="420" w:type="dxa"/>
          </w:tcPr>
          <w:p w14:paraId="06DF73C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4568A59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Cerebral Palsy (CP)</w:t>
            </w:r>
          </w:p>
        </w:tc>
        <w:tc>
          <w:tcPr>
            <w:tcW w:w="325" w:type="dxa"/>
          </w:tcPr>
          <w:p w14:paraId="5AA5F3C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2B85727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Tuli</w:t>
            </w:r>
          </w:p>
        </w:tc>
        <w:tc>
          <w:tcPr>
            <w:tcW w:w="291" w:type="dxa"/>
          </w:tcPr>
          <w:p w14:paraId="3985AF1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589A564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Hiperaktif </w:t>
            </w:r>
          </w:p>
        </w:tc>
      </w:tr>
      <w:tr w:rsidR="0025255D" w:rsidRPr="0025255D" w14:paraId="1B29523D" w14:textId="77777777" w:rsidTr="001A5F28">
        <w:tc>
          <w:tcPr>
            <w:tcW w:w="420" w:type="dxa"/>
          </w:tcPr>
          <w:p w14:paraId="3DFDFEE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5428451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Akibat stroke</w:t>
            </w:r>
          </w:p>
        </w:tc>
        <w:tc>
          <w:tcPr>
            <w:tcW w:w="325" w:type="dxa"/>
          </w:tcPr>
          <w:p w14:paraId="27F09D5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54D1D03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Lambat belajar</w:t>
            </w:r>
          </w:p>
        </w:tc>
        <w:tc>
          <w:tcPr>
            <w:tcW w:w="291" w:type="dxa"/>
          </w:tcPr>
          <w:p w14:paraId="102E19F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53A5CFF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Rungu-wicara</w:t>
            </w:r>
          </w:p>
        </w:tc>
      </w:tr>
      <w:tr w:rsidR="0025255D" w:rsidRPr="0025255D" w14:paraId="5A356E44" w14:textId="77777777" w:rsidTr="001A5F28">
        <w:tc>
          <w:tcPr>
            <w:tcW w:w="420" w:type="dxa"/>
          </w:tcPr>
          <w:p w14:paraId="1B44B78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3641162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Akibat kusta</w:t>
            </w:r>
          </w:p>
        </w:tc>
        <w:tc>
          <w:tcPr>
            <w:tcW w:w="325" w:type="dxa"/>
          </w:tcPr>
          <w:p w14:paraId="79FA94E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1D3036F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Disabilitas grahita</w:t>
            </w:r>
          </w:p>
        </w:tc>
        <w:tc>
          <w:tcPr>
            <w:tcW w:w="291" w:type="dxa"/>
          </w:tcPr>
          <w:p w14:paraId="5DBA818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57079D9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Netra-tuli</w:t>
            </w:r>
          </w:p>
        </w:tc>
      </w:tr>
      <w:tr w:rsidR="0025255D" w:rsidRPr="0025255D" w14:paraId="4374B900" w14:textId="77777777" w:rsidTr="001A5F28">
        <w:tc>
          <w:tcPr>
            <w:tcW w:w="420" w:type="dxa"/>
          </w:tcPr>
          <w:p w14:paraId="4ED3FA5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353710E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Orang kecil</w:t>
            </w:r>
          </w:p>
        </w:tc>
        <w:tc>
          <w:tcPr>
            <w:tcW w:w="325" w:type="dxa"/>
          </w:tcPr>
          <w:p w14:paraId="1C90441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6590D57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Down syndrome</w:t>
            </w:r>
          </w:p>
        </w:tc>
        <w:tc>
          <w:tcPr>
            <w:tcW w:w="291" w:type="dxa"/>
          </w:tcPr>
          <w:p w14:paraId="005AD98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3858D87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bersedia menjawab</w:t>
            </w:r>
          </w:p>
        </w:tc>
      </w:tr>
      <w:tr w:rsidR="0025255D" w:rsidRPr="0025255D" w14:paraId="42C3D16A" w14:textId="77777777" w:rsidTr="001A5F28">
        <w:tc>
          <w:tcPr>
            <w:tcW w:w="420" w:type="dxa"/>
          </w:tcPr>
          <w:p w14:paraId="6FEA1B9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0330C9C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Cedera tulang belakang (Spinal Cord Injuried/SCI)</w:t>
            </w:r>
          </w:p>
        </w:tc>
        <w:tc>
          <w:tcPr>
            <w:tcW w:w="325" w:type="dxa"/>
          </w:tcPr>
          <w:p w14:paraId="01BA401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831" w:type="dxa"/>
          </w:tcPr>
          <w:p w14:paraId="6139C04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Skizofrenia </w:t>
            </w:r>
          </w:p>
        </w:tc>
        <w:tc>
          <w:tcPr>
            <w:tcW w:w="291" w:type="dxa"/>
          </w:tcPr>
          <w:p w14:paraId="7F9208F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395" w:type="dxa"/>
          </w:tcPr>
          <w:p w14:paraId="206E4E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 xml:space="preserve">Tidak tahu </w:t>
            </w:r>
          </w:p>
        </w:tc>
      </w:tr>
      <w:tr w:rsidR="0025255D" w:rsidRPr="0025255D" w14:paraId="28E256DD" w14:textId="77777777" w:rsidTr="001A5F28">
        <w:tc>
          <w:tcPr>
            <w:tcW w:w="420" w:type="dxa"/>
          </w:tcPr>
          <w:p w14:paraId="6D45A83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373" w:type="dxa"/>
          </w:tcPr>
          <w:p w14:paraId="24536EF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Lainnya (sebutkan)</w:t>
            </w:r>
          </w:p>
        </w:tc>
        <w:tc>
          <w:tcPr>
            <w:tcW w:w="325" w:type="dxa"/>
          </w:tcPr>
          <w:p w14:paraId="2FD40478" w14:textId="77777777" w:rsidR="007D0BDC" w:rsidRPr="007D0BDC" w:rsidRDefault="007D0BDC" w:rsidP="001A5F28">
            <w:pPr>
              <w:rPr>
                <w:rFonts w:ascii="Arial" w:eastAsia="Calibri" w:hAnsi="Arial" w:cs="Arial"/>
                <w:color w:val="0070C0"/>
                <w:sz w:val="18"/>
                <w:szCs w:val="18"/>
              </w:rPr>
            </w:pPr>
          </w:p>
        </w:tc>
        <w:tc>
          <w:tcPr>
            <w:tcW w:w="1831" w:type="dxa"/>
          </w:tcPr>
          <w:p w14:paraId="73BC3F2A" w14:textId="77777777" w:rsidR="007D0BDC" w:rsidRPr="007D0BDC" w:rsidRDefault="007D0BDC" w:rsidP="001A5F28">
            <w:pPr>
              <w:rPr>
                <w:rFonts w:ascii="Arial" w:eastAsia="Calibri" w:hAnsi="Arial" w:cs="Arial"/>
                <w:color w:val="0070C0"/>
                <w:sz w:val="18"/>
                <w:szCs w:val="18"/>
              </w:rPr>
            </w:pPr>
          </w:p>
        </w:tc>
        <w:tc>
          <w:tcPr>
            <w:tcW w:w="291" w:type="dxa"/>
          </w:tcPr>
          <w:p w14:paraId="17D02AB7" w14:textId="77777777" w:rsidR="007D0BDC" w:rsidRPr="007D0BDC" w:rsidRDefault="007D0BDC" w:rsidP="001A5F28">
            <w:pPr>
              <w:rPr>
                <w:rFonts w:ascii="Arial" w:eastAsia="Calibri" w:hAnsi="Arial" w:cs="Arial"/>
                <w:color w:val="0070C0"/>
                <w:sz w:val="18"/>
                <w:szCs w:val="18"/>
              </w:rPr>
            </w:pPr>
          </w:p>
        </w:tc>
        <w:tc>
          <w:tcPr>
            <w:tcW w:w="2395" w:type="dxa"/>
          </w:tcPr>
          <w:p w14:paraId="28037D15" w14:textId="77777777" w:rsidR="007D0BDC" w:rsidRPr="007D0BDC" w:rsidRDefault="007D0BDC" w:rsidP="001A5F28">
            <w:pPr>
              <w:rPr>
                <w:rFonts w:ascii="Arial" w:eastAsia="Calibri" w:hAnsi="Arial" w:cs="Arial"/>
                <w:color w:val="0070C0"/>
                <w:sz w:val="18"/>
                <w:szCs w:val="18"/>
              </w:rPr>
            </w:pPr>
          </w:p>
        </w:tc>
      </w:tr>
    </w:tbl>
    <w:p w14:paraId="0E2B13A9" w14:textId="77777777" w:rsidR="007D0BDC" w:rsidRPr="007D0BDC" w:rsidRDefault="007D0BDC" w:rsidP="009A6439">
      <w:pPr>
        <w:rPr>
          <w:rFonts w:ascii="Arial" w:eastAsia="Calibri" w:hAnsi="Arial" w:cs="Arial"/>
          <w:b/>
          <w:bCs/>
          <w:color w:val="0070C0"/>
          <w:sz w:val="18"/>
          <w:szCs w:val="18"/>
        </w:rPr>
      </w:pPr>
    </w:p>
    <w:p w14:paraId="7BDF1E9B" w14:textId="77777777" w:rsidR="009A6439" w:rsidRPr="0025255D" w:rsidRDefault="007D0BDC" w:rsidP="009A6439">
      <w:pPr>
        <w:rPr>
          <w:rFonts w:ascii="Arial" w:eastAsia="Calibri" w:hAnsi="Arial" w:cs="Arial"/>
          <w:b/>
          <w:bCs/>
          <w:color w:val="0070C0"/>
          <w:sz w:val="18"/>
          <w:szCs w:val="18"/>
        </w:rPr>
      </w:pPr>
      <w:r w:rsidRPr="007D0BDC">
        <w:rPr>
          <w:rFonts w:ascii="Arial" w:eastAsia="Calibri" w:hAnsi="Arial" w:cs="Arial"/>
          <w:b/>
          <w:bCs/>
          <w:color w:val="0070C0"/>
          <w:sz w:val="18"/>
          <w:szCs w:val="18"/>
        </w:rPr>
        <w:t>52.*</w:t>
      </w:r>
      <w:r w:rsidRPr="007D0BDC">
        <w:rPr>
          <w:rFonts w:ascii="Arial" w:eastAsia="Calibri" w:hAnsi="Arial" w:cs="Arial"/>
          <w:b/>
          <w:bCs/>
          <w:color w:val="0070C0"/>
          <w:sz w:val="18"/>
          <w:szCs w:val="18"/>
        </w:rPr>
        <w:tab/>
        <w:t>Apakah B/I/S memiliki penyakit menahun?</w:t>
      </w:r>
    </w:p>
    <w:p w14:paraId="3811664B" w14:textId="16CAC473" w:rsidR="007D0BDC" w:rsidRPr="007D0BDC" w:rsidRDefault="007D0BDC" w:rsidP="009A6439">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Ya &gt;&gt; Lanjut Page 27</w:t>
      </w:r>
    </w:p>
    <w:p w14:paraId="0E8E2CF5" w14:textId="77777777" w:rsidR="007D0BDC" w:rsidRPr="007D0BDC" w:rsidRDefault="007D0BDC" w:rsidP="009A6439">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&gt;&gt; Lanjut Page 28</w:t>
      </w:r>
    </w:p>
    <w:p w14:paraId="7F5F6115" w14:textId="77777777" w:rsidR="009A6439" w:rsidRPr="0025255D" w:rsidRDefault="009A6439" w:rsidP="009A6439">
      <w:pPr>
        <w:rPr>
          <w:rFonts w:ascii="Arial" w:eastAsia="Calibri" w:hAnsi="Arial" w:cs="Arial"/>
          <w:color w:val="0070C0"/>
          <w:sz w:val="18"/>
          <w:szCs w:val="18"/>
        </w:rPr>
      </w:pPr>
    </w:p>
    <w:p w14:paraId="091C57AC" w14:textId="4D71C0F8" w:rsidR="007D0BDC" w:rsidRPr="0025255D" w:rsidRDefault="007D0BDC" w:rsidP="009A643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lastRenderedPageBreak/>
        <w:t>Page 27 Informasi Kesehatan</w:t>
      </w:r>
    </w:p>
    <w:p w14:paraId="24A9009D" w14:textId="77777777" w:rsidR="00CD2C6D" w:rsidRPr="0025255D" w:rsidRDefault="00CD2C6D" w:rsidP="00CD2C6D">
      <w:pPr>
        <w:rPr>
          <w:rFonts w:ascii="Arial" w:eastAsia="Calibri" w:hAnsi="Arial" w:cs="Times New Roman"/>
          <w:b/>
          <w:bCs/>
          <w:color w:val="0070C0"/>
          <w:sz w:val="18"/>
          <w:szCs w:val="22"/>
          <w:lang w:val="id-ID"/>
        </w:rPr>
      </w:pPr>
      <w:r w:rsidRPr="0025255D">
        <w:rPr>
          <w:rFonts w:ascii="Arial" w:eastAsia="Calibri" w:hAnsi="Arial" w:cs="Times New Roman"/>
          <w:b/>
          <w:bCs/>
          <w:color w:val="0070C0"/>
          <w:sz w:val="18"/>
          <w:szCs w:val="22"/>
          <w:lang w:val="id-ID"/>
        </w:rPr>
        <w:t>53.*</w:t>
      </w:r>
      <w:r w:rsidRPr="0025255D">
        <w:rPr>
          <w:rFonts w:ascii="Arial" w:eastAsia="Calibri" w:hAnsi="Arial" w:cs="Times New Roman"/>
          <w:b/>
          <w:bCs/>
          <w:color w:val="0070C0"/>
          <w:sz w:val="18"/>
          <w:szCs w:val="22"/>
          <w:lang w:val="id-ID"/>
        </w:rPr>
        <w:tab/>
        <w:t>Apa penyakit menahun/kronis yang B/I/S derita? (boleh memilih lebih dari 1)</w:t>
      </w:r>
      <w:r w:rsidRPr="0025255D">
        <w:rPr>
          <w:rFonts w:ascii="Arial" w:eastAsia="Calibri" w:hAnsi="Arial" w:cs="Times New Roman"/>
          <w:b/>
          <w:bCs/>
          <w:color w:val="0070C0"/>
          <w:sz w:val="18"/>
          <w:szCs w:val="22"/>
          <w:lang w:val="id-ID"/>
        </w:rPr>
        <w:tab/>
      </w:r>
    </w:p>
    <w:p w14:paraId="68522670" w14:textId="77777777" w:rsidR="00CD2C6D" w:rsidRPr="0025255D" w:rsidRDefault="00CD2C6D" w:rsidP="00CD2C6D">
      <w:pPr>
        <w:rPr>
          <w:rFonts w:ascii="Arial" w:eastAsia="Calibri" w:hAnsi="Arial" w:cs="Times New Roman"/>
          <w:color w:val="0070C0"/>
          <w:sz w:val="18"/>
          <w:szCs w:val="22"/>
          <w:lang w:val="id-ID"/>
        </w:rPr>
        <w:sectPr w:rsidR="00CD2C6D" w:rsidRPr="0025255D" w:rsidSect="004E19AD">
          <w:type w:val="continuous"/>
          <w:pgSz w:w="11906" w:h="16838" w:code="9"/>
          <w:pgMar w:top="1440" w:right="1440" w:bottom="1440" w:left="1440" w:header="709" w:footer="709" w:gutter="0"/>
          <w:pgNumType w:start="9"/>
          <w:cols w:space="708"/>
          <w:docGrid w:linePitch="360"/>
        </w:sectPr>
      </w:pPr>
    </w:p>
    <w:p w14:paraId="02893FAF" w14:textId="3ADF3ADD"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Asma</w:t>
      </w:r>
    </w:p>
    <w:p w14:paraId="665CDC56" w14:textId="1935901D"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Paru-paru/Gangguan pernapasan yang lain</w:t>
      </w:r>
    </w:p>
    <w:p w14:paraId="137DBF31" w14:textId="3E1FB3DE"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Jantung</w:t>
      </w:r>
    </w:p>
    <w:p w14:paraId="5A1C6D27" w14:textId="0BE0DACC"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Diabetes</w:t>
      </w:r>
    </w:p>
    <w:p w14:paraId="0F944D68" w14:textId="5FA51207"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Hipertensi</w:t>
      </w:r>
    </w:p>
    <w:p w14:paraId="476A5943" w14:textId="6442707F"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Tuberculosis (TB)</w:t>
      </w:r>
    </w:p>
    <w:p w14:paraId="55EF27F2" w14:textId="2272ABDE" w:rsidR="00CD2C6D" w:rsidRPr="0025255D" w:rsidRDefault="00CD2C6D" w:rsidP="00CD2C6D">
      <w:pPr>
        <w:rPr>
          <w:rFonts w:ascii="Arial" w:eastAsia="Calibri" w:hAnsi="Arial" w:cs="Times New Roman"/>
          <w:color w:val="0070C0"/>
          <w:sz w:val="18"/>
          <w:szCs w:val="22"/>
          <w:lang w:val="id-ID"/>
        </w:rPr>
      </w:pPr>
      <w:r w:rsidRPr="0025255D">
        <w:rPr>
          <w:rFonts w:ascii="Arial" w:eastAsia="Calibri" w:hAnsi="Arial" w:cs="Times New Roman"/>
          <w:color w:val="0070C0"/>
          <w:sz w:val="18"/>
          <w:szCs w:val="22"/>
          <w:lang w:val="id-ID"/>
        </w:rPr>
        <w:t>□</w:t>
      </w:r>
      <w:r w:rsidRPr="0025255D">
        <w:rPr>
          <w:rFonts w:ascii="Arial" w:eastAsia="Calibri" w:hAnsi="Arial" w:cs="Times New Roman"/>
          <w:color w:val="0070C0"/>
          <w:sz w:val="18"/>
          <w:szCs w:val="22"/>
        </w:rPr>
        <w:t xml:space="preserve"> </w:t>
      </w:r>
      <w:r w:rsidRPr="0025255D">
        <w:rPr>
          <w:rFonts w:ascii="Arial" w:eastAsia="Calibri" w:hAnsi="Arial" w:cs="Times New Roman"/>
          <w:color w:val="0070C0"/>
          <w:sz w:val="18"/>
          <w:szCs w:val="22"/>
          <w:lang w:val="id-ID"/>
        </w:rPr>
        <w:t>Lainnya (sebutkan, bisa lebih dari satu)…</w:t>
      </w:r>
    </w:p>
    <w:p w14:paraId="32997B64" w14:textId="77777777" w:rsidR="00CD2C6D" w:rsidRPr="0025255D" w:rsidRDefault="00CD2C6D" w:rsidP="00CD2C6D">
      <w:pPr>
        <w:rPr>
          <w:rFonts w:ascii="Arial" w:eastAsia="Calibri" w:hAnsi="Arial" w:cs="Times New Roman"/>
          <w:b/>
          <w:bCs/>
          <w:color w:val="0070C0"/>
          <w:sz w:val="18"/>
          <w:szCs w:val="22"/>
          <w:lang w:val="id-ID"/>
        </w:rPr>
        <w:sectPr w:rsidR="00CD2C6D" w:rsidRPr="0025255D" w:rsidSect="004E19AD">
          <w:type w:val="continuous"/>
          <w:pgSz w:w="11906" w:h="16838" w:code="9"/>
          <w:pgMar w:top="1440" w:right="1440" w:bottom="1440" w:left="1440" w:header="709" w:footer="709" w:gutter="0"/>
          <w:pgNumType w:start="9"/>
          <w:cols w:num="2" w:space="708"/>
          <w:docGrid w:linePitch="360"/>
        </w:sectPr>
      </w:pPr>
    </w:p>
    <w:p w14:paraId="2004D9BD" w14:textId="52DC4920" w:rsidR="007D0BDC" w:rsidRPr="007D0BDC" w:rsidRDefault="00CD2C6D" w:rsidP="00CD2C6D">
      <w:pPr>
        <w:rPr>
          <w:rFonts w:ascii="Arial" w:eastAsia="Calibri" w:hAnsi="Arial" w:cs="Times New Roman"/>
          <w:b/>
          <w:bCs/>
          <w:color w:val="0070C0"/>
          <w:sz w:val="18"/>
          <w:szCs w:val="22"/>
          <w:lang w:val="id-ID"/>
        </w:rPr>
      </w:pPr>
      <w:r w:rsidRPr="0025255D">
        <w:rPr>
          <w:rFonts w:ascii="Arial" w:eastAsia="Calibri" w:hAnsi="Arial" w:cs="Times New Roman"/>
          <w:b/>
          <w:bCs/>
          <w:color w:val="0070C0"/>
          <w:sz w:val="18"/>
          <w:szCs w:val="22"/>
          <w:lang w:val="id-ID"/>
        </w:rPr>
        <w:tab/>
      </w:r>
      <w:r w:rsidRPr="0025255D">
        <w:rPr>
          <w:rFonts w:ascii="Arial" w:eastAsia="Calibri" w:hAnsi="Arial" w:cs="Times New Roman"/>
          <w:b/>
          <w:bCs/>
          <w:color w:val="0070C0"/>
          <w:sz w:val="18"/>
          <w:szCs w:val="22"/>
          <w:lang w:val="id-ID"/>
        </w:rPr>
        <w:tab/>
      </w:r>
      <w:r w:rsidRPr="0025255D">
        <w:rPr>
          <w:rFonts w:ascii="Arial" w:eastAsia="Calibri" w:hAnsi="Arial" w:cs="Times New Roman"/>
          <w:b/>
          <w:bCs/>
          <w:color w:val="0070C0"/>
          <w:sz w:val="18"/>
          <w:szCs w:val="22"/>
          <w:lang w:val="id-ID"/>
        </w:rPr>
        <w:tab/>
      </w:r>
    </w:p>
    <w:p w14:paraId="7364CE3C" w14:textId="77777777" w:rsidR="007D0BDC" w:rsidRPr="007D0BDC" w:rsidRDefault="007D0BDC" w:rsidP="009A643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28 Jaminan Kesehatan</w:t>
      </w:r>
    </w:p>
    <w:p w14:paraId="7D48B8DF" w14:textId="77777777" w:rsidR="007D0BDC" w:rsidRPr="007D0BDC" w:rsidRDefault="007D0BDC" w:rsidP="009A6439">
      <w:pPr>
        <w:rPr>
          <w:rFonts w:ascii="Arial" w:eastAsia="Calibri" w:hAnsi="Arial" w:cs="Arial"/>
          <w:b/>
          <w:bCs/>
          <w:color w:val="0070C0"/>
          <w:sz w:val="18"/>
          <w:szCs w:val="18"/>
        </w:rPr>
      </w:pPr>
      <w:r w:rsidRPr="007D0BDC">
        <w:rPr>
          <w:rFonts w:ascii="Arial" w:eastAsia="Calibri" w:hAnsi="Arial" w:cs="Arial"/>
          <w:b/>
          <w:bCs/>
          <w:color w:val="0070C0"/>
          <w:sz w:val="18"/>
          <w:szCs w:val="18"/>
        </w:rPr>
        <w:t>54.*</w:t>
      </w:r>
      <w:r w:rsidRPr="007D0BDC">
        <w:rPr>
          <w:rFonts w:ascii="Arial" w:eastAsia="Calibri" w:hAnsi="Arial" w:cs="Arial"/>
          <w:b/>
          <w:bCs/>
          <w:color w:val="0070C0"/>
          <w:sz w:val="18"/>
          <w:szCs w:val="18"/>
        </w:rPr>
        <w:tab/>
        <w:t>Apakah B/I/S memiliki jaminan Kesehatan/asuransi kesehatan?</w:t>
      </w:r>
      <w:r w:rsidRPr="007D0BDC">
        <w:rPr>
          <w:rFonts w:ascii="Arial" w:eastAsia="Calibri" w:hAnsi="Arial" w:cs="Arial"/>
          <w:b/>
          <w:bCs/>
          <w:color w:val="0070C0"/>
          <w:sz w:val="18"/>
          <w:szCs w:val="18"/>
        </w:rPr>
        <w:tab/>
      </w:r>
    </w:p>
    <w:p w14:paraId="69E9448F" w14:textId="77777777" w:rsidR="007D0BDC" w:rsidRPr="007D0BDC" w:rsidRDefault="007D0BDC" w:rsidP="009A6439">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Ya &gt;&gt; Lanjut Page 29</w:t>
      </w:r>
    </w:p>
    <w:p w14:paraId="080E80D6" w14:textId="77777777" w:rsidR="009A6439" w:rsidRPr="0025255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&gt;&gt; Lanjut Page 3</w:t>
      </w:r>
    </w:p>
    <w:p w14:paraId="1788708A" w14:textId="77777777" w:rsidR="00CD2C6D" w:rsidRPr="0025255D" w:rsidRDefault="00CD2C6D" w:rsidP="007D0BDC">
      <w:pPr>
        <w:rPr>
          <w:rFonts w:ascii="Arial" w:eastAsia="Calibri" w:hAnsi="Arial" w:cs="Arial"/>
          <w:color w:val="0070C0"/>
          <w:sz w:val="18"/>
          <w:szCs w:val="18"/>
        </w:rPr>
        <w:sectPr w:rsidR="00CD2C6D" w:rsidRPr="0025255D" w:rsidSect="004E19AD">
          <w:type w:val="continuous"/>
          <w:pgSz w:w="11906" w:h="16838" w:code="9"/>
          <w:pgMar w:top="1440" w:right="1440" w:bottom="1440" w:left="1440" w:header="709" w:footer="709" w:gutter="0"/>
          <w:pgNumType w:start="9"/>
          <w:cols w:space="708"/>
          <w:docGrid w:linePitch="360"/>
        </w:sectPr>
      </w:pPr>
    </w:p>
    <w:p w14:paraId="2725EAC5" w14:textId="77777777" w:rsidR="009A6439" w:rsidRPr="0025255D" w:rsidRDefault="009A6439" w:rsidP="007D0BDC">
      <w:pPr>
        <w:rPr>
          <w:rFonts w:ascii="Arial" w:eastAsia="Calibri" w:hAnsi="Arial" w:cs="Arial"/>
          <w:color w:val="0070C0"/>
          <w:sz w:val="18"/>
          <w:szCs w:val="18"/>
        </w:rPr>
      </w:pPr>
    </w:p>
    <w:p w14:paraId="7E598361" w14:textId="77777777" w:rsidR="005773BC" w:rsidRPr="0025255D" w:rsidRDefault="005773BC" w:rsidP="009A6439">
      <w:pPr>
        <w:rPr>
          <w:rFonts w:ascii="Arial" w:eastAsia="Calibri" w:hAnsi="Arial" w:cs="Times New Roman"/>
          <w:b/>
          <w:bCs/>
          <w:color w:val="0070C0"/>
          <w:sz w:val="18"/>
          <w:szCs w:val="22"/>
          <w:lang w:val="id-ID"/>
        </w:rPr>
        <w:sectPr w:rsidR="005773BC" w:rsidRPr="0025255D" w:rsidSect="004E19AD">
          <w:type w:val="continuous"/>
          <w:pgSz w:w="11906" w:h="16838" w:code="9"/>
          <w:pgMar w:top="1440" w:right="1440" w:bottom="1440" w:left="1440" w:header="709" w:footer="709" w:gutter="0"/>
          <w:pgNumType w:start="9"/>
          <w:cols w:num="2" w:space="708"/>
          <w:docGrid w:linePitch="360"/>
        </w:sectPr>
      </w:pPr>
    </w:p>
    <w:p w14:paraId="316EF3CB" w14:textId="6859DE0D" w:rsidR="007D0BDC" w:rsidRPr="007D0BDC" w:rsidRDefault="007D0BDC" w:rsidP="009A643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29 Jenis Jaminan Kesehatan</w:t>
      </w:r>
    </w:p>
    <w:tbl>
      <w:tblPr>
        <w:tblStyle w:val="TableGrid4"/>
        <w:tblW w:w="8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80"/>
      </w:tblGrid>
      <w:tr w:rsidR="0025255D" w:rsidRPr="0025255D" w14:paraId="491CDC6F" w14:textId="77777777" w:rsidTr="001A5F28">
        <w:tc>
          <w:tcPr>
            <w:tcW w:w="704" w:type="dxa"/>
          </w:tcPr>
          <w:p w14:paraId="088B7570"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55.</w:t>
            </w:r>
          </w:p>
        </w:tc>
        <w:tc>
          <w:tcPr>
            <w:tcW w:w="8280" w:type="dxa"/>
          </w:tcPr>
          <w:p w14:paraId="6924F020" w14:textId="77777777" w:rsidR="007D0BDC" w:rsidRPr="007D0BDC" w:rsidRDefault="007D0BDC" w:rsidP="001A5F28">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Jaminan kesehatan apa yang B/I/S miliki dan bagaimana pembiayaannya?</w:t>
            </w:r>
          </w:p>
        </w:tc>
      </w:tr>
    </w:tbl>
    <w:p w14:paraId="73415BDF" w14:textId="77777777" w:rsidR="007D0BDC" w:rsidRPr="007D0BDC" w:rsidRDefault="007D0BDC" w:rsidP="009A6439">
      <w:pPr>
        <w:rPr>
          <w:rFonts w:ascii="Arial" w:eastAsia="Calibri" w:hAnsi="Arial" w:cs="Arial"/>
          <w:b/>
          <w:bCs/>
          <w:color w:val="0070C0"/>
          <w:sz w:val="18"/>
          <w:szCs w:val="18"/>
        </w:rPr>
      </w:pPr>
    </w:p>
    <w:tbl>
      <w:tblPr>
        <w:tblStyle w:val="TableGrid4"/>
        <w:tblW w:w="9121" w:type="dxa"/>
        <w:tblLook w:val="04A0" w:firstRow="1" w:lastRow="0" w:firstColumn="1" w:lastColumn="0" w:noHBand="0" w:noVBand="1"/>
      </w:tblPr>
      <w:tblGrid>
        <w:gridCol w:w="2972"/>
        <w:gridCol w:w="2180"/>
        <w:gridCol w:w="1789"/>
        <w:gridCol w:w="2180"/>
      </w:tblGrid>
      <w:tr w:rsidR="0025255D" w:rsidRPr="0025255D" w14:paraId="350A16A4" w14:textId="77777777" w:rsidTr="001A5F28">
        <w:tc>
          <w:tcPr>
            <w:tcW w:w="2972" w:type="dxa"/>
            <w:vAlign w:val="center"/>
          </w:tcPr>
          <w:p w14:paraId="2D6E7A2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Jenis Jaminan Kesehatan</w:t>
            </w:r>
          </w:p>
        </w:tc>
        <w:tc>
          <w:tcPr>
            <w:tcW w:w="2180" w:type="dxa"/>
            <w:vAlign w:val="center"/>
          </w:tcPr>
          <w:p w14:paraId="025081F0" w14:textId="77777777" w:rsidR="007D0BDC" w:rsidRPr="007D0BDC" w:rsidRDefault="007D0BDC" w:rsidP="001A5F28">
            <w:pPr>
              <w:rPr>
                <w:rFonts w:ascii="Arial" w:eastAsia="Calibri" w:hAnsi="Arial" w:cs="Arial"/>
                <w:b/>
                <w:bCs/>
                <w:color w:val="0070C0"/>
                <w:sz w:val="18"/>
                <w:szCs w:val="18"/>
                <w:lang w:val="id-ID"/>
              </w:rPr>
            </w:pPr>
            <w:r w:rsidRPr="007D0BDC">
              <w:rPr>
                <w:rFonts w:ascii="Arial" w:eastAsia="Calibri" w:hAnsi="Arial" w:cs="Arial"/>
                <w:b/>
                <w:bCs/>
                <w:color w:val="0070C0"/>
                <w:sz w:val="18"/>
                <w:szCs w:val="18"/>
              </w:rPr>
              <w:t>Dibiayai</w:t>
            </w:r>
            <w:r w:rsidRPr="007D0BDC">
              <w:rPr>
                <w:rFonts w:ascii="Arial" w:eastAsia="Calibri" w:hAnsi="Arial" w:cs="Arial"/>
                <w:b/>
                <w:bCs/>
                <w:color w:val="0070C0"/>
                <w:sz w:val="18"/>
                <w:szCs w:val="18"/>
                <w:lang w:val="id-ID"/>
              </w:rPr>
              <w:t xml:space="preserve"> sendiri / keluarga</w:t>
            </w:r>
          </w:p>
        </w:tc>
        <w:tc>
          <w:tcPr>
            <w:tcW w:w="1789" w:type="dxa"/>
            <w:vAlign w:val="center"/>
          </w:tcPr>
          <w:p w14:paraId="659572E8" w14:textId="77777777" w:rsidR="007D0BDC" w:rsidRPr="007D0BDC" w:rsidRDefault="007D0BDC" w:rsidP="001A5F28">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Dibiayai pemerintah</w:t>
            </w:r>
          </w:p>
        </w:tc>
        <w:tc>
          <w:tcPr>
            <w:tcW w:w="2180" w:type="dxa"/>
            <w:vAlign w:val="center"/>
          </w:tcPr>
          <w:p w14:paraId="31661A42" w14:textId="77777777" w:rsidR="007D0BDC" w:rsidRPr="007D0BDC" w:rsidRDefault="007D0BDC" w:rsidP="001A5F28">
            <w:pPr>
              <w:rPr>
                <w:rFonts w:ascii="Arial" w:eastAsia="Calibri" w:hAnsi="Arial" w:cs="Arial"/>
                <w:b/>
                <w:bCs/>
                <w:color w:val="0070C0"/>
                <w:sz w:val="18"/>
                <w:szCs w:val="18"/>
                <w:lang w:val="id-ID"/>
              </w:rPr>
            </w:pPr>
            <w:r w:rsidRPr="007D0BDC">
              <w:rPr>
                <w:rFonts w:ascii="Arial" w:eastAsia="Calibri" w:hAnsi="Arial" w:cs="Arial"/>
                <w:b/>
                <w:bCs/>
                <w:color w:val="0070C0"/>
                <w:sz w:val="18"/>
                <w:szCs w:val="18"/>
                <w:lang w:val="id-ID"/>
              </w:rPr>
              <w:t>Dibiayai kantor / tempat kerja</w:t>
            </w:r>
          </w:p>
        </w:tc>
      </w:tr>
      <w:tr w:rsidR="0025255D" w:rsidRPr="0025255D" w14:paraId="7DBDE4ED" w14:textId="77777777" w:rsidTr="001A5F28">
        <w:tc>
          <w:tcPr>
            <w:tcW w:w="2972" w:type="dxa"/>
            <w:vAlign w:val="center"/>
          </w:tcPr>
          <w:p w14:paraId="5F13620D"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Asuransi kesehatan swasta</w:t>
            </w:r>
          </w:p>
        </w:tc>
        <w:tc>
          <w:tcPr>
            <w:tcW w:w="2180" w:type="dxa"/>
          </w:tcPr>
          <w:p w14:paraId="05A569B6"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789" w:type="dxa"/>
          </w:tcPr>
          <w:p w14:paraId="35D52E8E"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2180" w:type="dxa"/>
          </w:tcPr>
          <w:p w14:paraId="4E67C358"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127A3298" w14:textId="77777777" w:rsidTr="001A5F28">
        <w:tc>
          <w:tcPr>
            <w:tcW w:w="2972" w:type="dxa"/>
            <w:vAlign w:val="center"/>
          </w:tcPr>
          <w:p w14:paraId="79044FC1"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BPJS Kesehatan</w:t>
            </w:r>
          </w:p>
        </w:tc>
        <w:tc>
          <w:tcPr>
            <w:tcW w:w="2180" w:type="dxa"/>
          </w:tcPr>
          <w:p w14:paraId="3574A277"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789" w:type="dxa"/>
          </w:tcPr>
          <w:p w14:paraId="568972BD"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2180" w:type="dxa"/>
          </w:tcPr>
          <w:p w14:paraId="7203AFBF"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527359F2" w14:textId="77777777" w:rsidTr="001A5F28">
        <w:tc>
          <w:tcPr>
            <w:tcW w:w="2972" w:type="dxa"/>
            <w:vAlign w:val="center"/>
          </w:tcPr>
          <w:p w14:paraId="74F39C99"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BPJS Ketenagakerjaan</w:t>
            </w:r>
          </w:p>
        </w:tc>
        <w:tc>
          <w:tcPr>
            <w:tcW w:w="2180" w:type="dxa"/>
          </w:tcPr>
          <w:p w14:paraId="40CBA04E"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789" w:type="dxa"/>
          </w:tcPr>
          <w:p w14:paraId="5ED19A97"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2180" w:type="dxa"/>
          </w:tcPr>
          <w:p w14:paraId="2A246CEC"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236A8618" w14:textId="77777777" w:rsidTr="001A5F28">
        <w:tc>
          <w:tcPr>
            <w:tcW w:w="2972" w:type="dxa"/>
            <w:vAlign w:val="center"/>
          </w:tcPr>
          <w:p w14:paraId="2E4E8C4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Asuransi ketenagakerjaan swasta</w:t>
            </w:r>
          </w:p>
        </w:tc>
        <w:tc>
          <w:tcPr>
            <w:tcW w:w="2180" w:type="dxa"/>
          </w:tcPr>
          <w:p w14:paraId="16695BB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789" w:type="dxa"/>
          </w:tcPr>
          <w:p w14:paraId="62EF302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2180" w:type="dxa"/>
          </w:tcPr>
          <w:p w14:paraId="0D161684"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bl>
    <w:p w14:paraId="760AE0DC" w14:textId="77777777" w:rsidR="009A6439" w:rsidRPr="0025255D" w:rsidRDefault="009A6439" w:rsidP="007D0BDC">
      <w:pPr>
        <w:rPr>
          <w:rFonts w:ascii="Arial" w:eastAsia="Calibri" w:hAnsi="Arial" w:cs="Arial"/>
          <w:color w:val="0070C0"/>
          <w:sz w:val="18"/>
          <w:szCs w:val="18"/>
        </w:rPr>
      </w:pPr>
    </w:p>
    <w:p w14:paraId="1A615308" w14:textId="77777777" w:rsidR="007D0BDC" w:rsidRPr="007D0BDC" w:rsidRDefault="007D0BDC" w:rsidP="009A6439">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30 Informasi Keluarga Responden</w:t>
      </w:r>
    </w:p>
    <w:p w14:paraId="22BB1E2B" w14:textId="77777777" w:rsidR="007D0BDC" w:rsidRPr="007D0BDC" w:rsidRDefault="007D0BDC" w:rsidP="009A6439">
      <w:pPr>
        <w:rPr>
          <w:rFonts w:ascii="Arial" w:eastAsia="Calibri" w:hAnsi="Arial" w:cs="Arial"/>
          <w:b/>
          <w:bCs/>
          <w:color w:val="0070C0"/>
          <w:sz w:val="18"/>
          <w:szCs w:val="18"/>
        </w:rPr>
      </w:pPr>
      <w:r w:rsidRPr="007D0BDC">
        <w:rPr>
          <w:rFonts w:ascii="Arial" w:eastAsia="Calibri" w:hAnsi="Arial" w:cs="Arial"/>
          <w:b/>
          <w:bCs/>
          <w:color w:val="0070C0"/>
          <w:sz w:val="18"/>
          <w:szCs w:val="18"/>
        </w:rPr>
        <w:t>56.</w:t>
      </w:r>
      <w:r w:rsidRPr="007D0BDC">
        <w:rPr>
          <w:rFonts w:ascii="Arial" w:eastAsia="Calibri" w:hAnsi="Arial" w:cs="Arial"/>
          <w:b/>
          <w:bCs/>
          <w:color w:val="0070C0"/>
          <w:sz w:val="18"/>
          <w:szCs w:val="18"/>
        </w:rPr>
        <w:tab/>
        <w:t>Rincian anggota keluarga B/I/S (orang):</w:t>
      </w:r>
    </w:p>
    <w:p w14:paraId="6097E6C0" w14:textId="77777777" w:rsidR="009A6439" w:rsidRPr="0025255D" w:rsidRDefault="009A6439" w:rsidP="007D0BDC">
      <w:pPr>
        <w:rPr>
          <w:rFonts w:ascii="Arial" w:eastAsia="Calibri" w:hAnsi="Arial" w:cs="Arial"/>
          <w:color w:val="0070C0"/>
          <w:sz w:val="18"/>
          <w:szCs w:val="18"/>
        </w:rPr>
      </w:pPr>
    </w:p>
    <w:p w14:paraId="4B1209D0" w14:textId="77777777" w:rsidR="005773BC" w:rsidRPr="0025255D" w:rsidRDefault="005773BC" w:rsidP="001A5F28">
      <w:pPr>
        <w:rPr>
          <w:rFonts w:ascii="Arial" w:eastAsia="Calibri" w:hAnsi="Arial" w:cs="Arial"/>
          <w:b/>
          <w:bCs/>
          <w:color w:val="0070C0"/>
          <w:sz w:val="18"/>
          <w:szCs w:val="18"/>
        </w:rPr>
        <w:sectPr w:rsidR="005773BC" w:rsidRPr="0025255D" w:rsidSect="004E19AD">
          <w:type w:val="continuous"/>
          <w:pgSz w:w="11906" w:h="16838" w:code="9"/>
          <w:pgMar w:top="1440" w:right="1440" w:bottom="1440" w:left="1440" w:header="709" w:footer="709" w:gutter="0"/>
          <w:pgNumType w:fmt="upperLetter"/>
          <w:cols w:space="708"/>
          <w:docGrid w:linePitch="360"/>
        </w:sectPr>
      </w:pPr>
    </w:p>
    <w:tbl>
      <w:tblPr>
        <w:tblStyle w:val="TableGrid4"/>
        <w:tblW w:w="7973" w:type="dxa"/>
        <w:tblLook w:val="04A0" w:firstRow="1" w:lastRow="0" w:firstColumn="1" w:lastColumn="0" w:noHBand="0" w:noVBand="1"/>
      </w:tblPr>
      <w:tblGrid>
        <w:gridCol w:w="3862"/>
        <w:gridCol w:w="884"/>
        <w:gridCol w:w="534"/>
        <w:gridCol w:w="425"/>
        <w:gridCol w:w="425"/>
        <w:gridCol w:w="425"/>
        <w:gridCol w:w="426"/>
        <w:gridCol w:w="425"/>
        <w:gridCol w:w="567"/>
      </w:tblGrid>
      <w:tr w:rsidR="0025255D" w:rsidRPr="0025255D" w14:paraId="3B50D660" w14:textId="77777777" w:rsidTr="001A5F28">
        <w:tc>
          <w:tcPr>
            <w:tcW w:w="3862" w:type="dxa"/>
          </w:tcPr>
          <w:p w14:paraId="3E7C4BEF"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Rincian anggota keluarga B/I/S (orang):</w:t>
            </w:r>
          </w:p>
        </w:tc>
        <w:tc>
          <w:tcPr>
            <w:tcW w:w="884" w:type="dxa"/>
          </w:tcPr>
          <w:p w14:paraId="4179F727"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ada</w:t>
            </w:r>
          </w:p>
        </w:tc>
        <w:tc>
          <w:tcPr>
            <w:tcW w:w="534" w:type="dxa"/>
          </w:tcPr>
          <w:p w14:paraId="7F0B5926"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1</w:t>
            </w:r>
          </w:p>
        </w:tc>
        <w:tc>
          <w:tcPr>
            <w:tcW w:w="425" w:type="dxa"/>
          </w:tcPr>
          <w:p w14:paraId="7167F9AB"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2</w:t>
            </w:r>
          </w:p>
        </w:tc>
        <w:tc>
          <w:tcPr>
            <w:tcW w:w="425" w:type="dxa"/>
          </w:tcPr>
          <w:p w14:paraId="3CE2007E"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3</w:t>
            </w:r>
          </w:p>
        </w:tc>
        <w:tc>
          <w:tcPr>
            <w:tcW w:w="425" w:type="dxa"/>
          </w:tcPr>
          <w:p w14:paraId="4539C6DA"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4</w:t>
            </w:r>
          </w:p>
        </w:tc>
        <w:tc>
          <w:tcPr>
            <w:tcW w:w="426" w:type="dxa"/>
          </w:tcPr>
          <w:p w14:paraId="548E744F"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w:t>
            </w:r>
          </w:p>
        </w:tc>
        <w:tc>
          <w:tcPr>
            <w:tcW w:w="425" w:type="dxa"/>
          </w:tcPr>
          <w:p w14:paraId="7810CFB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6</w:t>
            </w:r>
          </w:p>
        </w:tc>
        <w:tc>
          <w:tcPr>
            <w:tcW w:w="567" w:type="dxa"/>
          </w:tcPr>
          <w:p w14:paraId="37FE8C15"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&gt;6</w:t>
            </w:r>
          </w:p>
        </w:tc>
      </w:tr>
      <w:tr w:rsidR="0025255D" w:rsidRPr="0025255D" w14:paraId="1EBC92A4" w14:textId="77777777" w:rsidTr="001A5F28">
        <w:tc>
          <w:tcPr>
            <w:tcW w:w="3862" w:type="dxa"/>
          </w:tcPr>
          <w:p w14:paraId="273CE51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Laki-Laki &lt;18 tahun</w:t>
            </w:r>
          </w:p>
        </w:tc>
        <w:tc>
          <w:tcPr>
            <w:tcW w:w="884" w:type="dxa"/>
          </w:tcPr>
          <w:p w14:paraId="662C558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4DD9F72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DEB8E9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0C97D7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CDEEC7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2F22477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511D00A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60AE6DF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7E05655" w14:textId="77777777" w:rsidTr="001A5F28">
        <w:tc>
          <w:tcPr>
            <w:tcW w:w="3862" w:type="dxa"/>
          </w:tcPr>
          <w:p w14:paraId="43525A1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Laki-laki 18-60 tahun</w:t>
            </w:r>
          </w:p>
        </w:tc>
        <w:tc>
          <w:tcPr>
            <w:tcW w:w="884" w:type="dxa"/>
          </w:tcPr>
          <w:p w14:paraId="4958281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560793A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BB7A96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FEAE8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1F0E6A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11CD254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61CE14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1CFA42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E212D65" w14:textId="77777777" w:rsidTr="001A5F28">
        <w:tc>
          <w:tcPr>
            <w:tcW w:w="3862" w:type="dxa"/>
          </w:tcPr>
          <w:p w14:paraId="045CE1C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Laki-laki &gt;60 tahun</w:t>
            </w:r>
          </w:p>
        </w:tc>
        <w:tc>
          <w:tcPr>
            <w:tcW w:w="884" w:type="dxa"/>
          </w:tcPr>
          <w:p w14:paraId="7A4D920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0CE7625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3B3A68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E0942F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45BE6F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54B8394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A7AC87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136A3FE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5584BB4" w14:textId="77777777" w:rsidTr="001A5F28">
        <w:tc>
          <w:tcPr>
            <w:tcW w:w="3862" w:type="dxa"/>
          </w:tcPr>
          <w:p w14:paraId="09D75E4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Perempuan &lt;18 tahun</w:t>
            </w:r>
          </w:p>
        </w:tc>
        <w:tc>
          <w:tcPr>
            <w:tcW w:w="884" w:type="dxa"/>
          </w:tcPr>
          <w:p w14:paraId="264964F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68B281D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32CCEF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90D48E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5DB297F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277CB49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629319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255F554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91CF0DD" w14:textId="77777777" w:rsidTr="001A5F28">
        <w:tc>
          <w:tcPr>
            <w:tcW w:w="3862" w:type="dxa"/>
          </w:tcPr>
          <w:p w14:paraId="375D255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Perempuan 18-60 tahun</w:t>
            </w:r>
          </w:p>
        </w:tc>
        <w:tc>
          <w:tcPr>
            <w:tcW w:w="884" w:type="dxa"/>
          </w:tcPr>
          <w:p w14:paraId="0B6E322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1D85E65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4E1927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CBC74F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4DFCEC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490C276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25020A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0700E9F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044E4B0" w14:textId="77777777" w:rsidTr="001A5F28">
        <w:tc>
          <w:tcPr>
            <w:tcW w:w="3862" w:type="dxa"/>
          </w:tcPr>
          <w:p w14:paraId="76512E5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Perempuan &gt;60 tahun</w:t>
            </w:r>
          </w:p>
        </w:tc>
        <w:tc>
          <w:tcPr>
            <w:tcW w:w="884" w:type="dxa"/>
          </w:tcPr>
          <w:p w14:paraId="236BBA9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76E102F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13CE4E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8272E5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62299C1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7155178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6875AB8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054341E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B29830C" w14:textId="77777777" w:rsidTr="001A5F28">
        <w:tc>
          <w:tcPr>
            <w:tcW w:w="3862" w:type="dxa"/>
          </w:tcPr>
          <w:p w14:paraId="6E05E14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Lainnya &lt;18 tahun</w:t>
            </w:r>
          </w:p>
        </w:tc>
        <w:tc>
          <w:tcPr>
            <w:tcW w:w="884" w:type="dxa"/>
          </w:tcPr>
          <w:p w14:paraId="729FE9C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7BD8A47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129C74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ACF30E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9950C8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660D760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D7590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12420E4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DBCA1CF" w14:textId="77777777" w:rsidTr="001A5F28">
        <w:tc>
          <w:tcPr>
            <w:tcW w:w="3862" w:type="dxa"/>
          </w:tcPr>
          <w:p w14:paraId="5295160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Lainnya 18-60 tahun</w:t>
            </w:r>
          </w:p>
        </w:tc>
        <w:tc>
          <w:tcPr>
            <w:tcW w:w="884" w:type="dxa"/>
          </w:tcPr>
          <w:p w14:paraId="3C7A42D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3962EC1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3086B8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512CC5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D36612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7A39E17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98AA8C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777AD14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2E8B7CA" w14:textId="77777777" w:rsidTr="001A5F28">
        <w:tc>
          <w:tcPr>
            <w:tcW w:w="3862" w:type="dxa"/>
          </w:tcPr>
          <w:p w14:paraId="089861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Lainnya &gt;60 tahun</w:t>
            </w:r>
          </w:p>
        </w:tc>
        <w:tc>
          <w:tcPr>
            <w:tcW w:w="884" w:type="dxa"/>
          </w:tcPr>
          <w:p w14:paraId="58DEB3F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34" w:type="dxa"/>
          </w:tcPr>
          <w:p w14:paraId="72ABFAD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AC3666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53C0B6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B8F538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3484305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E3F72B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731FB82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08C5C31E" w14:textId="77777777" w:rsidR="00CD2C6D" w:rsidRPr="0025255D" w:rsidRDefault="00CD2C6D" w:rsidP="007D0BDC">
      <w:pPr>
        <w:rPr>
          <w:rFonts w:ascii="Arial" w:eastAsia="Calibri" w:hAnsi="Arial" w:cs="Arial"/>
          <w:color w:val="0070C0"/>
          <w:sz w:val="18"/>
          <w:szCs w:val="18"/>
        </w:rPr>
      </w:pPr>
    </w:p>
    <w:p w14:paraId="743809F6"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57.*</w:t>
      </w:r>
      <w:r w:rsidRPr="007D0BDC">
        <w:rPr>
          <w:rFonts w:ascii="Arial" w:eastAsia="Calibri" w:hAnsi="Arial" w:cs="Arial"/>
          <w:b/>
          <w:bCs/>
          <w:color w:val="0070C0"/>
          <w:sz w:val="18"/>
          <w:szCs w:val="18"/>
        </w:rPr>
        <w:tab/>
        <w:t>Selain B/I/S, apakah di dalam keluarga anda terdapat penyandang disabilitas yang lain?</w:t>
      </w:r>
      <w:r w:rsidRPr="007D0BDC">
        <w:rPr>
          <w:rFonts w:ascii="Arial" w:eastAsia="Calibri" w:hAnsi="Arial" w:cs="Arial"/>
          <w:b/>
          <w:bCs/>
          <w:color w:val="0070C0"/>
          <w:sz w:val="18"/>
          <w:szCs w:val="18"/>
        </w:rPr>
        <w:tab/>
      </w:r>
    </w:p>
    <w:p w14:paraId="24E3225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Ya &gt;&gt; Lanjut Page 31</w:t>
      </w:r>
    </w:p>
    <w:p w14:paraId="38A96D1A"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Tidak &gt;&gt; Lanjut Page 32</w:t>
      </w:r>
    </w:p>
    <w:p w14:paraId="56CB3DD5" w14:textId="77777777" w:rsidR="007D0BDC" w:rsidRPr="007D0BDC" w:rsidRDefault="007D0BDC" w:rsidP="005773BC">
      <w:pPr>
        <w:rPr>
          <w:rFonts w:ascii="Arial" w:eastAsia="Calibri" w:hAnsi="Arial" w:cs="Arial"/>
          <w:b/>
          <w:bCs/>
          <w:color w:val="0070C0"/>
          <w:sz w:val="18"/>
          <w:szCs w:val="18"/>
        </w:rPr>
      </w:pPr>
    </w:p>
    <w:p w14:paraId="4E1007D8" w14:textId="77777777" w:rsidR="007D0BDC" w:rsidRPr="007D0BDC" w:rsidRDefault="007D0BDC" w:rsidP="005773B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31 Penyandang Disabilitas Lain dalam Keluarga</w:t>
      </w:r>
    </w:p>
    <w:p w14:paraId="5809BFC9"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58.</w:t>
      </w:r>
      <w:r w:rsidRPr="007D0BDC">
        <w:rPr>
          <w:rFonts w:ascii="Arial" w:eastAsia="Calibri" w:hAnsi="Arial" w:cs="Arial"/>
          <w:b/>
          <w:bCs/>
          <w:color w:val="0070C0"/>
          <w:sz w:val="18"/>
          <w:szCs w:val="18"/>
        </w:rPr>
        <w:tab/>
        <w:t>Selain B/I/S, apa di dalam keluarga B/I/S terdapat penyandang disabilitas lain:</w:t>
      </w:r>
    </w:p>
    <w:p w14:paraId="090F6574" w14:textId="77777777" w:rsidR="007D0BDC" w:rsidRPr="007D0BDC" w:rsidRDefault="007D0BDC" w:rsidP="005773BC">
      <w:pPr>
        <w:rPr>
          <w:rFonts w:ascii="Arial" w:eastAsia="Calibri" w:hAnsi="Arial" w:cs="Arial"/>
          <w:b/>
          <w:bCs/>
          <w:color w:val="0070C0"/>
          <w:sz w:val="18"/>
          <w:szCs w:val="18"/>
        </w:rPr>
      </w:pPr>
    </w:p>
    <w:tbl>
      <w:tblPr>
        <w:tblStyle w:val="TableGrid4"/>
        <w:tblW w:w="7828" w:type="dxa"/>
        <w:tblLook w:val="04A0" w:firstRow="1" w:lastRow="0" w:firstColumn="1" w:lastColumn="0" w:noHBand="0" w:noVBand="1"/>
      </w:tblPr>
      <w:tblGrid>
        <w:gridCol w:w="3862"/>
        <w:gridCol w:w="851"/>
        <w:gridCol w:w="567"/>
        <w:gridCol w:w="425"/>
        <w:gridCol w:w="425"/>
        <w:gridCol w:w="425"/>
        <w:gridCol w:w="426"/>
        <w:gridCol w:w="425"/>
        <w:gridCol w:w="422"/>
      </w:tblGrid>
      <w:tr w:rsidR="0025255D" w:rsidRPr="0025255D" w14:paraId="106E4CDC" w14:textId="77777777" w:rsidTr="001A5F28">
        <w:tc>
          <w:tcPr>
            <w:tcW w:w="3862" w:type="dxa"/>
          </w:tcPr>
          <w:p w14:paraId="2EB3C80B"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Jenis disabilitas anggota keluarga</w:t>
            </w:r>
          </w:p>
        </w:tc>
        <w:tc>
          <w:tcPr>
            <w:tcW w:w="851" w:type="dxa"/>
          </w:tcPr>
          <w:p w14:paraId="420E0A9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ada</w:t>
            </w:r>
          </w:p>
        </w:tc>
        <w:tc>
          <w:tcPr>
            <w:tcW w:w="567" w:type="dxa"/>
          </w:tcPr>
          <w:p w14:paraId="2FBA00DA"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1</w:t>
            </w:r>
          </w:p>
        </w:tc>
        <w:tc>
          <w:tcPr>
            <w:tcW w:w="425" w:type="dxa"/>
          </w:tcPr>
          <w:p w14:paraId="0DBF808B"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2</w:t>
            </w:r>
          </w:p>
        </w:tc>
        <w:tc>
          <w:tcPr>
            <w:tcW w:w="425" w:type="dxa"/>
          </w:tcPr>
          <w:p w14:paraId="06B303B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3</w:t>
            </w:r>
          </w:p>
        </w:tc>
        <w:tc>
          <w:tcPr>
            <w:tcW w:w="425" w:type="dxa"/>
          </w:tcPr>
          <w:p w14:paraId="1CA1D481"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4</w:t>
            </w:r>
          </w:p>
        </w:tc>
        <w:tc>
          <w:tcPr>
            <w:tcW w:w="426" w:type="dxa"/>
          </w:tcPr>
          <w:p w14:paraId="0762109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w:t>
            </w:r>
          </w:p>
        </w:tc>
        <w:tc>
          <w:tcPr>
            <w:tcW w:w="425" w:type="dxa"/>
          </w:tcPr>
          <w:p w14:paraId="58240FE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6</w:t>
            </w:r>
          </w:p>
        </w:tc>
        <w:tc>
          <w:tcPr>
            <w:tcW w:w="422" w:type="dxa"/>
          </w:tcPr>
          <w:p w14:paraId="7A830BF2"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&gt;6</w:t>
            </w:r>
          </w:p>
        </w:tc>
      </w:tr>
      <w:tr w:rsidR="0025255D" w:rsidRPr="0025255D" w14:paraId="0997B576" w14:textId="77777777" w:rsidTr="001A5F28">
        <w:tc>
          <w:tcPr>
            <w:tcW w:w="3862" w:type="dxa"/>
          </w:tcPr>
          <w:p w14:paraId="728756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Penyandang Disabilitas Fisik</w:t>
            </w:r>
          </w:p>
        </w:tc>
        <w:tc>
          <w:tcPr>
            <w:tcW w:w="851" w:type="dxa"/>
          </w:tcPr>
          <w:p w14:paraId="4D1B0B1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21851F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B13DA5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3ACF0F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6CA5CD2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2FBC810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6DAEA90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609685C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973AEE3" w14:textId="77777777" w:rsidTr="001A5F28">
        <w:tc>
          <w:tcPr>
            <w:tcW w:w="3862" w:type="dxa"/>
          </w:tcPr>
          <w:p w14:paraId="1C1914E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Penyandang Disabilitas Sensorik Penglihatan</w:t>
            </w:r>
          </w:p>
        </w:tc>
        <w:tc>
          <w:tcPr>
            <w:tcW w:w="851" w:type="dxa"/>
          </w:tcPr>
          <w:p w14:paraId="0942F19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683B701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B47352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5D0335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F4DDC8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09121E0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716DD7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633AFFC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3BBDBF2" w14:textId="77777777" w:rsidTr="001A5F28">
        <w:tc>
          <w:tcPr>
            <w:tcW w:w="3862" w:type="dxa"/>
          </w:tcPr>
          <w:p w14:paraId="160937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Penyandang Disabilitas Sensorik Pendengaran</w:t>
            </w:r>
          </w:p>
        </w:tc>
        <w:tc>
          <w:tcPr>
            <w:tcW w:w="851" w:type="dxa"/>
          </w:tcPr>
          <w:p w14:paraId="7AAC68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433EBA6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5881C12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4DCF1A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B2F7B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57AB0D5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582B192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087175A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436F220" w14:textId="77777777" w:rsidTr="001A5F28">
        <w:tc>
          <w:tcPr>
            <w:tcW w:w="3862" w:type="dxa"/>
          </w:tcPr>
          <w:p w14:paraId="58F1769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Penyandand Disabilitas Intelektual</w:t>
            </w:r>
          </w:p>
        </w:tc>
        <w:tc>
          <w:tcPr>
            <w:tcW w:w="851" w:type="dxa"/>
          </w:tcPr>
          <w:p w14:paraId="425EF74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50419E7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068E0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5283BF7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355AA5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287415C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0875700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1C56ACF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F037E39" w14:textId="77777777" w:rsidTr="001A5F28">
        <w:tc>
          <w:tcPr>
            <w:tcW w:w="3862" w:type="dxa"/>
          </w:tcPr>
          <w:p w14:paraId="0AF3806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Penyandang Disabilitas Mental</w:t>
            </w:r>
          </w:p>
        </w:tc>
        <w:tc>
          <w:tcPr>
            <w:tcW w:w="851" w:type="dxa"/>
          </w:tcPr>
          <w:p w14:paraId="3A91D3E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077AE84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112E082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DFC36A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3FCAA1F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5BB4DBD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461E5A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7AB2F8E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54E8FC2" w14:textId="77777777" w:rsidTr="001A5F28">
        <w:tc>
          <w:tcPr>
            <w:tcW w:w="3862" w:type="dxa"/>
          </w:tcPr>
          <w:p w14:paraId="040E357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Penyandang Disabilitas Ganda/Multi</w:t>
            </w:r>
          </w:p>
        </w:tc>
        <w:tc>
          <w:tcPr>
            <w:tcW w:w="851" w:type="dxa"/>
          </w:tcPr>
          <w:p w14:paraId="3026BBA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67" w:type="dxa"/>
          </w:tcPr>
          <w:p w14:paraId="58F9B4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E9B2DE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223E32D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4732510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6" w:type="dxa"/>
          </w:tcPr>
          <w:p w14:paraId="705B665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5" w:type="dxa"/>
          </w:tcPr>
          <w:p w14:paraId="7D71E78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22" w:type="dxa"/>
          </w:tcPr>
          <w:p w14:paraId="15CD053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1EDF1D2" w14:textId="77777777" w:rsidR="005773BC" w:rsidRPr="0025255D" w:rsidRDefault="005773BC" w:rsidP="005773BC">
      <w:pPr>
        <w:rPr>
          <w:rFonts w:ascii="Arial" w:eastAsia="Calibri" w:hAnsi="Arial" w:cs="Arial"/>
          <w:color w:val="0070C0"/>
          <w:sz w:val="18"/>
          <w:szCs w:val="18"/>
        </w:rPr>
      </w:pPr>
    </w:p>
    <w:p w14:paraId="0062F84F" w14:textId="77777777" w:rsidR="007D0BDC" w:rsidRPr="007D0BDC" w:rsidRDefault="007D0BDC" w:rsidP="005773B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32 Pengetahaun dan Jangkauan Responden terhadap Program Perlindungan Sosial</w:t>
      </w:r>
    </w:p>
    <w:p w14:paraId="6FDC9B34"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59.</w:t>
      </w:r>
      <w:r w:rsidRPr="007D0BDC">
        <w:rPr>
          <w:rFonts w:ascii="Arial" w:eastAsia="Calibri" w:hAnsi="Arial" w:cs="Arial"/>
          <w:b/>
          <w:bCs/>
          <w:color w:val="0070C0"/>
          <w:sz w:val="18"/>
          <w:szCs w:val="18"/>
        </w:rPr>
        <w:tab/>
        <w:t>Bagaimana pengetahuan B/I/S terhadap informasi program perlindungan sosial yang ada di Indonesia yang ada sebelum pandemik?</w:t>
      </w:r>
    </w:p>
    <w:p w14:paraId="7D3B160B" w14:textId="77777777" w:rsidR="007D0BDC" w:rsidRPr="007D0BDC" w:rsidRDefault="007D0BDC" w:rsidP="005773BC">
      <w:pPr>
        <w:rPr>
          <w:rFonts w:ascii="Arial" w:eastAsia="Calibri" w:hAnsi="Arial" w:cs="Arial"/>
          <w:b/>
          <w:bCs/>
          <w:color w:val="0070C0"/>
          <w:sz w:val="18"/>
          <w:szCs w:val="18"/>
        </w:rPr>
      </w:pPr>
    </w:p>
    <w:tbl>
      <w:tblPr>
        <w:tblStyle w:val="TableGrid4"/>
        <w:tblW w:w="9197" w:type="dxa"/>
        <w:tblLook w:val="04A0" w:firstRow="1" w:lastRow="0" w:firstColumn="1" w:lastColumn="0" w:noHBand="0" w:noVBand="1"/>
      </w:tblPr>
      <w:tblGrid>
        <w:gridCol w:w="2994"/>
        <w:gridCol w:w="1295"/>
        <w:gridCol w:w="1227"/>
        <w:gridCol w:w="1227"/>
        <w:gridCol w:w="1227"/>
        <w:gridCol w:w="1227"/>
      </w:tblGrid>
      <w:tr w:rsidR="0025255D" w:rsidRPr="0025255D" w14:paraId="7E93603D" w14:textId="77777777" w:rsidTr="001A5F28">
        <w:tc>
          <w:tcPr>
            <w:tcW w:w="3259" w:type="dxa"/>
          </w:tcPr>
          <w:p w14:paraId="5EC9B1D5"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Nama program </w:t>
            </w:r>
          </w:p>
        </w:tc>
        <w:tc>
          <w:tcPr>
            <w:tcW w:w="1310" w:type="dxa"/>
          </w:tcPr>
          <w:p w14:paraId="7AB832BC"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sama sekali</w:t>
            </w:r>
          </w:p>
        </w:tc>
        <w:tc>
          <w:tcPr>
            <w:tcW w:w="1157" w:type="dxa"/>
          </w:tcPr>
          <w:p w14:paraId="077F47E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157" w:type="dxa"/>
          </w:tcPr>
          <w:p w14:paraId="38F5B76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157" w:type="dxa"/>
          </w:tcPr>
          <w:p w14:paraId="45894EB2"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157" w:type="dxa"/>
          </w:tcPr>
          <w:p w14:paraId="3F9CD490"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4A273D42" w14:textId="77777777" w:rsidTr="001A5F28">
        <w:tc>
          <w:tcPr>
            <w:tcW w:w="3259" w:type="dxa"/>
            <w:vAlign w:val="center"/>
          </w:tcPr>
          <w:p w14:paraId="76E012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PKH (Program</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Keluarga Harapan)</w:t>
            </w:r>
          </w:p>
        </w:tc>
        <w:tc>
          <w:tcPr>
            <w:tcW w:w="1310" w:type="dxa"/>
          </w:tcPr>
          <w:p w14:paraId="0D3C1CB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625EDD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8226A1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B4D8A9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8C9A0B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5367604" w14:textId="77777777" w:rsidTr="001A5F28">
        <w:tc>
          <w:tcPr>
            <w:tcW w:w="3259" w:type="dxa"/>
            <w:vAlign w:val="center"/>
          </w:tcPr>
          <w:p w14:paraId="5E65F05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BPNT (Bantuan Pangan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Non Tunai)</w:t>
            </w:r>
          </w:p>
        </w:tc>
        <w:tc>
          <w:tcPr>
            <w:tcW w:w="1310" w:type="dxa"/>
          </w:tcPr>
          <w:p w14:paraId="07C1C12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F1C9C1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79CCF6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5CEAE3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4FD51C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45F061C" w14:textId="77777777" w:rsidTr="001A5F28">
        <w:tc>
          <w:tcPr>
            <w:tcW w:w="3259" w:type="dxa"/>
            <w:vAlign w:val="center"/>
          </w:tcPr>
          <w:p w14:paraId="055A38B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Subsidi listrik</w:t>
            </w:r>
          </w:p>
        </w:tc>
        <w:tc>
          <w:tcPr>
            <w:tcW w:w="1310" w:type="dxa"/>
          </w:tcPr>
          <w:p w14:paraId="713EA65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B8013A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B7DA7A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E94C8C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CE6FC0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D95BB90" w14:textId="77777777" w:rsidTr="001A5F28">
        <w:tc>
          <w:tcPr>
            <w:tcW w:w="3259" w:type="dxa"/>
            <w:vAlign w:val="center"/>
          </w:tcPr>
          <w:p w14:paraId="2C7A4627" w14:textId="77777777" w:rsidR="007D0BDC" w:rsidRPr="007D0BDC" w:rsidDel="005A04ED"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lastRenderedPageBreak/>
              <w:t>KIP (Kartu Indonesia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Pintar)</w:t>
            </w:r>
          </w:p>
        </w:tc>
        <w:tc>
          <w:tcPr>
            <w:tcW w:w="1310" w:type="dxa"/>
          </w:tcPr>
          <w:p w14:paraId="69E201C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E6C528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CA6768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91D29E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EDE34A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86DE9FA" w14:textId="77777777" w:rsidTr="001A5F28">
        <w:tc>
          <w:tcPr>
            <w:tcW w:w="3259" w:type="dxa"/>
            <w:vAlign w:val="center"/>
          </w:tcPr>
          <w:p w14:paraId="34494A3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pihak</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swasta/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LSM/</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lembaga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sosial keagamaan</w:t>
            </w:r>
          </w:p>
        </w:tc>
        <w:tc>
          <w:tcPr>
            <w:tcW w:w="1310" w:type="dxa"/>
          </w:tcPr>
          <w:p w14:paraId="7AB0338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4B6D52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51C421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81F342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021B6C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99A0341" w14:textId="77777777" w:rsidTr="001A5F28">
        <w:tc>
          <w:tcPr>
            <w:tcW w:w="3259" w:type="dxa"/>
            <w:vAlign w:val="center"/>
          </w:tcPr>
          <w:p w14:paraId="6BB5F50F"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Bantuan alat bantu</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disabilitas</w:t>
            </w:r>
          </w:p>
        </w:tc>
        <w:tc>
          <w:tcPr>
            <w:tcW w:w="1310" w:type="dxa"/>
          </w:tcPr>
          <w:p w14:paraId="3E87271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1F3E49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4954E0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EDEF58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A7D079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5163E28" w14:textId="77777777" w:rsidTr="001A5F28">
        <w:tc>
          <w:tcPr>
            <w:tcW w:w="3259" w:type="dxa"/>
            <w:vAlign w:val="center"/>
          </w:tcPr>
          <w:p w14:paraId="747B99B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Kartu Indonesia Sehat (KIS)</w:t>
            </w:r>
          </w:p>
        </w:tc>
        <w:tc>
          <w:tcPr>
            <w:tcW w:w="1310" w:type="dxa"/>
          </w:tcPr>
          <w:p w14:paraId="44C42DA3" w14:textId="77777777" w:rsidR="007D0BDC" w:rsidRPr="007D0BDC" w:rsidRDefault="007D0BDC" w:rsidP="001A5F28">
            <w:pPr>
              <w:rPr>
                <w:rFonts w:ascii="Arial" w:eastAsia="Calibri" w:hAnsi="Arial" w:cs="Arial"/>
                <w:color w:val="0070C0"/>
                <w:sz w:val="18"/>
                <w:szCs w:val="18"/>
                <w:lang w:val="id-ID"/>
              </w:rPr>
            </w:pPr>
          </w:p>
        </w:tc>
        <w:tc>
          <w:tcPr>
            <w:tcW w:w="1157" w:type="dxa"/>
          </w:tcPr>
          <w:p w14:paraId="35179650" w14:textId="77777777" w:rsidR="007D0BDC" w:rsidRPr="007D0BDC" w:rsidRDefault="007D0BDC" w:rsidP="001A5F28">
            <w:pPr>
              <w:rPr>
                <w:rFonts w:ascii="Arial" w:eastAsia="Calibri" w:hAnsi="Arial" w:cs="Arial"/>
                <w:color w:val="0070C0"/>
                <w:sz w:val="18"/>
                <w:szCs w:val="18"/>
                <w:lang w:val="id-ID"/>
              </w:rPr>
            </w:pPr>
          </w:p>
        </w:tc>
        <w:tc>
          <w:tcPr>
            <w:tcW w:w="1157" w:type="dxa"/>
          </w:tcPr>
          <w:p w14:paraId="64EE5B91" w14:textId="77777777" w:rsidR="007D0BDC" w:rsidRPr="007D0BDC" w:rsidRDefault="007D0BDC" w:rsidP="001A5F28">
            <w:pPr>
              <w:rPr>
                <w:rFonts w:ascii="Arial" w:eastAsia="Calibri" w:hAnsi="Arial" w:cs="Arial"/>
                <w:color w:val="0070C0"/>
                <w:sz w:val="18"/>
                <w:szCs w:val="18"/>
                <w:lang w:val="id-ID"/>
              </w:rPr>
            </w:pPr>
          </w:p>
        </w:tc>
        <w:tc>
          <w:tcPr>
            <w:tcW w:w="1157" w:type="dxa"/>
          </w:tcPr>
          <w:p w14:paraId="273BC815" w14:textId="77777777" w:rsidR="007D0BDC" w:rsidRPr="007D0BDC" w:rsidRDefault="007D0BDC" w:rsidP="001A5F28">
            <w:pPr>
              <w:rPr>
                <w:rFonts w:ascii="Arial" w:eastAsia="Calibri" w:hAnsi="Arial" w:cs="Arial"/>
                <w:color w:val="0070C0"/>
                <w:sz w:val="18"/>
                <w:szCs w:val="18"/>
                <w:lang w:val="id-ID"/>
              </w:rPr>
            </w:pPr>
          </w:p>
        </w:tc>
        <w:tc>
          <w:tcPr>
            <w:tcW w:w="1157" w:type="dxa"/>
          </w:tcPr>
          <w:p w14:paraId="3B779184" w14:textId="77777777" w:rsidR="007D0BDC" w:rsidRPr="007D0BDC" w:rsidRDefault="007D0BDC" w:rsidP="001A5F28">
            <w:pPr>
              <w:rPr>
                <w:rFonts w:ascii="Arial" w:eastAsia="Calibri" w:hAnsi="Arial" w:cs="Arial"/>
                <w:color w:val="0070C0"/>
                <w:sz w:val="18"/>
                <w:szCs w:val="18"/>
                <w:lang w:val="id-ID"/>
              </w:rPr>
            </w:pPr>
          </w:p>
        </w:tc>
      </w:tr>
      <w:tr w:rsidR="0025255D" w:rsidRPr="0025255D" w14:paraId="2E9E2B80" w14:textId="77777777" w:rsidTr="001A5F28">
        <w:tc>
          <w:tcPr>
            <w:tcW w:w="3259" w:type="dxa"/>
            <w:vAlign w:val="center"/>
          </w:tcPr>
          <w:p w14:paraId="715B702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ASPD (Asistensi Sosial</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Penyandang Disabilitas)</w:t>
            </w:r>
            <w:r w:rsidRPr="007D0BDC">
              <w:rPr>
                <w:rFonts w:ascii="Arial" w:eastAsia="Calibri" w:hAnsi="Arial" w:cs="Arial"/>
                <w:color w:val="0070C0"/>
                <w:sz w:val="18"/>
                <w:szCs w:val="18"/>
              </w:rPr>
              <w:t>/</w:t>
            </w:r>
            <w:r w:rsidRPr="007D0BDC">
              <w:rPr>
                <w:rFonts w:ascii="Arial" w:eastAsia="Calibri" w:hAnsi="Arial" w:cs="Arial"/>
                <w:color w:val="0070C0"/>
                <w:sz w:val="18"/>
                <w:szCs w:val="18"/>
                <w:lang w:val="id-ID"/>
              </w:rPr>
              <w:t>Bantuan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Tunai untuk PD</w:t>
            </w:r>
          </w:p>
        </w:tc>
        <w:tc>
          <w:tcPr>
            <w:tcW w:w="1310" w:type="dxa"/>
          </w:tcPr>
          <w:p w14:paraId="5BE9758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64ED0A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8A66B6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3725F9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5CA57F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E492BC1" w14:textId="77777777" w:rsidTr="001A5F28">
        <w:tc>
          <w:tcPr>
            <w:tcW w:w="3259" w:type="dxa"/>
            <w:vAlign w:val="center"/>
          </w:tcPr>
          <w:p w14:paraId="04F795E2"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Lainnya</w:t>
            </w:r>
          </w:p>
        </w:tc>
        <w:tc>
          <w:tcPr>
            <w:tcW w:w="1310" w:type="dxa"/>
          </w:tcPr>
          <w:p w14:paraId="293DC46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1A4CAA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9FF790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8D3E8C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494DF5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78205D75" w14:textId="77777777" w:rsidR="007D0BDC" w:rsidRPr="007D0BDC" w:rsidRDefault="007D0BDC" w:rsidP="005773BC">
      <w:pPr>
        <w:rPr>
          <w:rFonts w:ascii="Arial" w:eastAsia="Calibri" w:hAnsi="Arial" w:cs="Arial"/>
          <w:b/>
          <w:bCs/>
          <w:color w:val="0070C0"/>
          <w:sz w:val="18"/>
          <w:szCs w:val="18"/>
        </w:rPr>
      </w:pPr>
    </w:p>
    <w:p w14:paraId="0CAE4340" w14:textId="0FBD9C42"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60.</w:t>
      </w:r>
      <w:r w:rsidRPr="007D0BDC">
        <w:rPr>
          <w:rFonts w:ascii="Arial" w:eastAsia="Calibri" w:hAnsi="Arial" w:cs="Arial"/>
          <w:b/>
          <w:bCs/>
          <w:color w:val="0070C0"/>
          <w:sz w:val="18"/>
          <w:szCs w:val="18"/>
        </w:rPr>
        <w:tab/>
        <w:t>Program perlindungan sosial yang B/I/S ketahui saat pandemik covid-19</w:t>
      </w:r>
    </w:p>
    <w:p w14:paraId="1456978A" w14:textId="77777777" w:rsidR="007D0BDC" w:rsidRPr="007D0BDC" w:rsidRDefault="007D0BDC" w:rsidP="005773BC">
      <w:pPr>
        <w:rPr>
          <w:rFonts w:ascii="Arial" w:eastAsia="Calibri" w:hAnsi="Arial" w:cs="Arial"/>
          <w:b/>
          <w:bCs/>
          <w:color w:val="0070C0"/>
          <w:sz w:val="18"/>
          <w:szCs w:val="18"/>
        </w:rPr>
      </w:pPr>
    </w:p>
    <w:tbl>
      <w:tblPr>
        <w:tblStyle w:val="TableGrid4"/>
        <w:tblW w:w="9197" w:type="dxa"/>
        <w:tblLook w:val="04A0" w:firstRow="1" w:lastRow="0" w:firstColumn="1" w:lastColumn="0" w:noHBand="0" w:noVBand="1"/>
      </w:tblPr>
      <w:tblGrid>
        <w:gridCol w:w="2992"/>
        <w:gridCol w:w="1297"/>
        <w:gridCol w:w="1227"/>
        <w:gridCol w:w="1227"/>
        <w:gridCol w:w="1227"/>
        <w:gridCol w:w="1227"/>
      </w:tblGrid>
      <w:tr w:rsidR="0025255D" w:rsidRPr="0025255D" w14:paraId="079FFA20" w14:textId="77777777" w:rsidTr="001A5F28">
        <w:tc>
          <w:tcPr>
            <w:tcW w:w="2992" w:type="dxa"/>
          </w:tcPr>
          <w:p w14:paraId="59003FD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Nama Program</w:t>
            </w:r>
          </w:p>
        </w:tc>
        <w:tc>
          <w:tcPr>
            <w:tcW w:w="1297" w:type="dxa"/>
          </w:tcPr>
          <w:p w14:paraId="799D98C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sama sekali</w:t>
            </w:r>
          </w:p>
        </w:tc>
        <w:tc>
          <w:tcPr>
            <w:tcW w:w="1227" w:type="dxa"/>
          </w:tcPr>
          <w:p w14:paraId="2DFB18A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227" w:type="dxa"/>
          </w:tcPr>
          <w:p w14:paraId="14EDC35E"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227" w:type="dxa"/>
          </w:tcPr>
          <w:p w14:paraId="006CBAEE"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227" w:type="dxa"/>
          </w:tcPr>
          <w:p w14:paraId="664BDE67"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1CE5317D" w14:textId="77777777" w:rsidTr="001A5F28">
        <w:tc>
          <w:tcPr>
            <w:tcW w:w="2992" w:type="dxa"/>
            <w:vAlign w:val="center"/>
          </w:tcPr>
          <w:p w14:paraId="1F4B615D"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BLT-DD (Bantuan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Langsung Tunai Dana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Desa)</w:t>
            </w:r>
          </w:p>
        </w:tc>
        <w:tc>
          <w:tcPr>
            <w:tcW w:w="1297" w:type="dxa"/>
          </w:tcPr>
          <w:p w14:paraId="29E2E80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00ED2E9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6201D1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39098A0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3DFFE44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6AC15AE" w14:textId="77777777" w:rsidTr="001A5F28">
        <w:tc>
          <w:tcPr>
            <w:tcW w:w="2992" w:type="dxa"/>
            <w:vAlign w:val="center"/>
          </w:tcPr>
          <w:p w14:paraId="1FA85D0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BST -Kemensos</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(Bantuan Tunai)</w:t>
            </w:r>
          </w:p>
        </w:tc>
        <w:tc>
          <w:tcPr>
            <w:tcW w:w="1297" w:type="dxa"/>
          </w:tcPr>
          <w:p w14:paraId="1904CBF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811FC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151B38A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5059611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0FEF9EC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EBFF588" w14:textId="77777777" w:rsidTr="001A5F28">
        <w:tc>
          <w:tcPr>
            <w:tcW w:w="2992" w:type="dxa"/>
            <w:vAlign w:val="center"/>
          </w:tcPr>
          <w:p w14:paraId="42C8B40A"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pulsa/data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untuk pendidikan</w:t>
            </w:r>
          </w:p>
        </w:tc>
        <w:tc>
          <w:tcPr>
            <w:tcW w:w="1297" w:type="dxa"/>
          </w:tcPr>
          <w:p w14:paraId="28AFB8F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7858246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878D4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7E7AAAD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42FA133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8A847BE" w14:textId="77777777" w:rsidTr="001A5F28">
        <w:tc>
          <w:tcPr>
            <w:tcW w:w="2992" w:type="dxa"/>
            <w:vAlign w:val="center"/>
          </w:tcPr>
          <w:p w14:paraId="753B1FF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Pra-kerja (Pelatihan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dan Bantuan Tunai)</w:t>
            </w:r>
          </w:p>
        </w:tc>
        <w:tc>
          <w:tcPr>
            <w:tcW w:w="1297" w:type="dxa"/>
          </w:tcPr>
          <w:p w14:paraId="78475F5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5206CA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7F4645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5B9F6C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A3D31B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266C90F" w14:textId="77777777" w:rsidTr="001A5F28">
        <w:tc>
          <w:tcPr>
            <w:tcW w:w="2992" w:type="dxa"/>
            <w:vAlign w:val="center"/>
          </w:tcPr>
          <w:p w14:paraId="3AD501D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pekerja melalui</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BPJS Ketenagakerjaan</w:t>
            </w:r>
          </w:p>
        </w:tc>
        <w:tc>
          <w:tcPr>
            <w:tcW w:w="1297" w:type="dxa"/>
          </w:tcPr>
          <w:p w14:paraId="18B4695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5C39754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3554D1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1A7AF71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7A67279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47946DE" w14:textId="77777777" w:rsidTr="001A5F28">
        <w:tc>
          <w:tcPr>
            <w:tcW w:w="2992" w:type="dxa"/>
            <w:vAlign w:val="center"/>
          </w:tcPr>
          <w:p w14:paraId="1C3C325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UMKM (Modal</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Usaha)</w:t>
            </w:r>
          </w:p>
        </w:tc>
        <w:tc>
          <w:tcPr>
            <w:tcW w:w="1297" w:type="dxa"/>
          </w:tcPr>
          <w:p w14:paraId="4C652BE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051D1A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3DE5996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C3A460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529C62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A8304DF" w14:textId="77777777" w:rsidTr="001A5F28">
        <w:tc>
          <w:tcPr>
            <w:tcW w:w="2992" w:type="dxa"/>
            <w:vAlign w:val="center"/>
          </w:tcPr>
          <w:p w14:paraId="4BA086D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Penangguhan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pembayaran cicilan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UMKM</w:t>
            </w:r>
          </w:p>
        </w:tc>
        <w:tc>
          <w:tcPr>
            <w:tcW w:w="1297" w:type="dxa"/>
          </w:tcPr>
          <w:p w14:paraId="6862D2C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323D1E3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6DBD22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0BEE331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4C2A36B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BDB7D01" w14:textId="77777777" w:rsidTr="001A5F28">
        <w:tc>
          <w:tcPr>
            <w:tcW w:w="2992" w:type="dxa"/>
            <w:vAlign w:val="center"/>
          </w:tcPr>
          <w:p w14:paraId="5F5E9D6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Lainnya</w:t>
            </w:r>
          </w:p>
        </w:tc>
        <w:tc>
          <w:tcPr>
            <w:tcW w:w="1297" w:type="dxa"/>
          </w:tcPr>
          <w:p w14:paraId="4BCA443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29A73E0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10047DA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175505A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27" w:type="dxa"/>
          </w:tcPr>
          <w:p w14:paraId="33C5871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02022C83" w14:textId="24C95213" w:rsidR="005773BC" w:rsidRPr="0025255D" w:rsidRDefault="005773BC" w:rsidP="005773BC">
      <w:pPr>
        <w:rPr>
          <w:rFonts w:ascii="Arial" w:eastAsia="Calibri" w:hAnsi="Arial" w:cs="Times New Roman"/>
          <w:b/>
          <w:bCs/>
          <w:color w:val="0070C0"/>
          <w:sz w:val="18"/>
          <w:szCs w:val="22"/>
          <w:lang w:val="id-ID"/>
        </w:rPr>
        <w:sectPr w:rsidR="005773BC" w:rsidRPr="0025255D" w:rsidSect="004E19AD">
          <w:type w:val="continuous"/>
          <w:pgSz w:w="11906" w:h="16838" w:code="9"/>
          <w:pgMar w:top="1440" w:right="1440" w:bottom="1440" w:left="1440" w:header="709" w:footer="709" w:gutter="0"/>
          <w:pgNumType w:start="9"/>
          <w:cols w:space="708"/>
          <w:docGrid w:linePitch="360"/>
        </w:sectPr>
      </w:pPr>
    </w:p>
    <w:p w14:paraId="18A23D59"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61.*</w:t>
      </w:r>
      <w:r w:rsidRPr="007D0BDC">
        <w:rPr>
          <w:rFonts w:ascii="Arial" w:eastAsia="Calibri" w:hAnsi="Arial" w:cs="Arial"/>
          <w:b/>
          <w:bCs/>
          <w:color w:val="0070C0"/>
          <w:sz w:val="18"/>
          <w:szCs w:val="18"/>
        </w:rPr>
        <w:tab/>
        <w:t>Selain yang disebutkan di atas, apakah B/I/S mengetahui jenis bantuan lain?</w:t>
      </w:r>
      <w:r w:rsidRPr="007D0BDC">
        <w:rPr>
          <w:rFonts w:ascii="Arial" w:eastAsia="Calibri" w:hAnsi="Arial" w:cs="Arial"/>
          <w:b/>
          <w:bCs/>
          <w:color w:val="0070C0"/>
          <w:sz w:val="18"/>
          <w:szCs w:val="18"/>
        </w:rPr>
        <w:tab/>
      </w:r>
    </w:p>
    <w:p w14:paraId="23182D44"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Ya &gt;&gt; Lanjut Page 33</w:t>
      </w:r>
    </w:p>
    <w:p w14:paraId="718D4A70"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Ragu-ragu &gt;&gt; Lanjut Page 33</w:t>
      </w:r>
    </w:p>
    <w:p w14:paraId="546DA87E" w14:textId="77777777" w:rsidR="005773BC" w:rsidRPr="0025255D"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Tidak &gt;&gt; Lanjut Page 34</w:t>
      </w:r>
    </w:p>
    <w:p w14:paraId="0DE5C2B7" w14:textId="77777777" w:rsidR="005773BC" w:rsidRPr="0025255D" w:rsidRDefault="005773BC" w:rsidP="005773BC">
      <w:pPr>
        <w:rPr>
          <w:rFonts w:ascii="Arial" w:eastAsia="Calibri" w:hAnsi="Arial" w:cs="Arial"/>
          <w:color w:val="0070C0"/>
          <w:sz w:val="18"/>
          <w:szCs w:val="18"/>
        </w:rPr>
      </w:pPr>
    </w:p>
    <w:p w14:paraId="426BB142" w14:textId="77777777" w:rsidR="007D0BDC" w:rsidRPr="007D0BDC" w:rsidRDefault="007D0BDC" w:rsidP="005773B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33 Jenis Program Perlindungan Sosial yang Lain</w:t>
      </w:r>
    </w:p>
    <w:p w14:paraId="387C1575"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62.</w:t>
      </w:r>
      <w:r w:rsidRPr="007D0BDC">
        <w:rPr>
          <w:rFonts w:ascii="Arial" w:eastAsia="Calibri" w:hAnsi="Arial" w:cs="Arial"/>
          <w:b/>
          <w:bCs/>
          <w:color w:val="0070C0"/>
          <w:sz w:val="18"/>
          <w:szCs w:val="18"/>
        </w:rPr>
        <w:tab/>
        <w:t>Apa nama bantuan tersebut? (boleh memilih lebih dari 1)</w:t>
      </w:r>
      <w:r w:rsidRPr="007D0BDC">
        <w:rPr>
          <w:rFonts w:ascii="Arial" w:eastAsia="Calibri" w:hAnsi="Arial" w:cs="Arial"/>
          <w:b/>
          <w:bCs/>
          <w:color w:val="0070C0"/>
          <w:sz w:val="18"/>
          <w:szCs w:val="18"/>
        </w:rPr>
        <w:tab/>
      </w:r>
    </w:p>
    <w:p w14:paraId="0B4FF33D"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63.*</w:t>
      </w:r>
      <w:r w:rsidRPr="007D0BDC">
        <w:rPr>
          <w:rFonts w:ascii="Arial" w:eastAsia="Calibri" w:hAnsi="Arial" w:cs="Arial"/>
          <w:b/>
          <w:bCs/>
          <w:color w:val="0070C0"/>
          <w:sz w:val="18"/>
          <w:szCs w:val="18"/>
        </w:rPr>
        <w:tab/>
        <w:t>Dalam bentuk apa bantuan-bantuan tersebut? (dapat memilih lebih dari 1)</w:t>
      </w:r>
      <w:r w:rsidRPr="007D0BDC">
        <w:rPr>
          <w:rFonts w:ascii="Arial" w:eastAsia="Calibri" w:hAnsi="Arial" w:cs="Arial"/>
          <w:b/>
          <w:bCs/>
          <w:color w:val="0070C0"/>
          <w:sz w:val="18"/>
          <w:szCs w:val="18"/>
        </w:rPr>
        <w:tab/>
      </w:r>
    </w:p>
    <w:p w14:paraId="15331473"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Uang</w:t>
      </w:r>
    </w:p>
    <w:p w14:paraId="63A4367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Barang</w:t>
      </w:r>
    </w:p>
    <w:p w14:paraId="2DCAB0BA"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53EA9135"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ab/>
      </w:r>
    </w:p>
    <w:p w14:paraId="68D17C96" w14:textId="77777777" w:rsidR="007D0BDC" w:rsidRPr="007D0BDC" w:rsidRDefault="007D0BDC" w:rsidP="005773BC">
      <w:pPr>
        <w:rPr>
          <w:rFonts w:ascii="Arial" w:eastAsia="Calibri" w:hAnsi="Arial" w:cs="Arial"/>
          <w:color w:val="0070C0"/>
          <w:sz w:val="18"/>
          <w:szCs w:val="18"/>
        </w:rPr>
        <w:sectPr w:rsidR="007D0BDC" w:rsidRPr="007D0BDC" w:rsidSect="004E19AD">
          <w:headerReference w:type="default" r:id="rId73"/>
          <w:footerReference w:type="default" r:id="rId74"/>
          <w:type w:val="continuous"/>
          <w:pgSz w:w="11906" w:h="16838" w:code="9"/>
          <w:pgMar w:top="1440" w:right="1440" w:bottom="1440" w:left="1440" w:header="709" w:footer="709" w:gutter="0"/>
          <w:pgNumType w:start="9"/>
          <w:cols w:space="708"/>
          <w:docGrid w:linePitch="360"/>
        </w:sectPr>
      </w:pPr>
    </w:p>
    <w:p w14:paraId="47A57AA2"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64.</w:t>
      </w:r>
      <w:r w:rsidRPr="007D0BDC">
        <w:rPr>
          <w:rFonts w:ascii="Arial" w:eastAsia="Calibri" w:hAnsi="Arial" w:cs="Arial"/>
          <w:b/>
          <w:bCs/>
          <w:color w:val="0070C0"/>
          <w:sz w:val="18"/>
          <w:szCs w:val="18"/>
        </w:rPr>
        <w:tab/>
        <w:t>Jika B/I/S menerima bantuan berupa barang, apa wujudnya? (Bisa memilih lebih dari 1 jawaban)</w:t>
      </w:r>
      <w:r w:rsidRPr="007D0BDC">
        <w:rPr>
          <w:rFonts w:ascii="Arial" w:eastAsia="Calibri" w:hAnsi="Arial" w:cs="Arial"/>
          <w:b/>
          <w:bCs/>
          <w:color w:val="0070C0"/>
          <w:sz w:val="18"/>
          <w:szCs w:val="18"/>
        </w:rPr>
        <w:tab/>
      </w:r>
    </w:p>
    <w:p w14:paraId="325E612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xml:space="preserve">□ Sembako </w:t>
      </w:r>
    </w:p>
    <w:p w14:paraId="69C2203C"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Hygiene kits/alat kebersihan (sabun mandi, sampo, pembalut, dll)</w:t>
      </w:r>
    </w:p>
    <w:p w14:paraId="575B7C6E"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Alat bantu mobilitas (kursi roda, kruk, tongkat, kacamata, dll)</w:t>
      </w:r>
    </w:p>
    <w:p w14:paraId="6BC1719C"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Alat tulis</w:t>
      </w:r>
    </w:p>
    <w:p w14:paraId="77304BDB"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12DAF6D7" w14:textId="77777777" w:rsidR="007D0BDC" w:rsidRPr="007D0BDC" w:rsidRDefault="007D0BDC" w:rsidP="005773BC">
      <w:pPr>
        <w:rPr>
          <w:rFonts w:ascii="Arial" w:eastAsia="Calibri" w:hAnsi="Arial" w:cs="Arial"/>
          <w:b/>
          <w:bCs/>
          <w:color w:val="0070C0"/>
          <w:sz w:val="18"/>
          <w:szCs w:val="18"/>
        </w:rPr>
      </w:pPr>
    </w:p>
    <w:p w14:paraId="753C4755"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65.</w:t>
      </w:r>
      <w:r w:rsidRPr="007D0BDC">
        <w:rPr>
          <w:rFonts w:ascii="Arial" w:eastAsia="Calibri" w:hAnsi="Arial" w:cs="Arial"/>
          <w:b/>
          <w:bCs/>
          <w:color w:val="0070C0"/>
          <w:sz w:val="18"/>
          <w:szCs w:val="18"/>
        </w:rPr>
        <w:tab/>
        <w:t>Siapa/instansi mana yang memberikan bantuan tersebut? (bisa pilih lebih dari 1)</w:t>
      </w:r>
      <w:r w:rsidRPr="007D0BDC">
        <w:rPr>
          <w:rFonts w:ascii="Arial" w:eastAsia="Calibri" w:hAnsi="Arial" w:cs="Arial"/>
          <w:b/>
          <w:bCs/>
          <w:color w:val="0070C0"/>
          <w:sz w:val="18"/>
          <w:szCs w:val="18"/>
        </w:rPr>
        <w:tab/>
      </w:r>
    </w:p>
    <w:p w14:paraId="24896EAF" w14:textId="77777777" w:rsidR="007D0BDC" w:rsidRPr="007D0BDC" w:rsidRDefault="007D0BDC" w:rsidP="005773B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4767EB24"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Pemerintah Provinsi</w:t>
      </w:r>
    </w:p>
    <w:p w14:paraId="78B4AD6D"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Pemerintah Kabupaten/kota</w:t>
      </w:r>
    </w:p>
    <w:p w14:paraId="466E1746"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Pemerintah desa</w:t>
      </w:r>
    </w:p>
    <w:p w14:paraId="087FA8D5"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Perusahaan</w:t>
      </w:r>
    </w:p>
    <w:p w14:paraId="247CA30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Lembaga Kesejahteraan Sosial (LKS)</w:t>
      </w:r>
    </w:p>
    <w:p w14:paraId="5C8757D3"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Lembaga Swadaya Masyarakat</w:t>
      </w:r>
    </w:p>
    <w:p w14:paraId="4F412566"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Organisasi Penyandang Disabilitas (OPD)</w:t>
      </w:r>
    </w:p>
    <w:p w14:paraId="11449B8A"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100FBCAD"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Lainnya</w:t>
      </w:r>
    </w:p>
    <w:p w14:paraId="11444193" w14:textId="77777777" w:rsidR="009D1401" w:rsidRPr="0025255D" w:rsidRDefault="009D1401" w:rsidP="007D0BDC">
      <w:pPr>
        <w:rPr>
          <w:rFonts w:ascii="Arial" w:eastAsia="Calibri" w:hAnsi="Arial" w:cs="Arial"/>
          <w:color w:val="0070C0"/>
          <w:sz w:val="18"/>
          <w:szCs w:val="18"/>
        </w:rPr>
        <w:sectPr w:rsidR="009D1401" w:rsidRPr="0025255D" w:rsidSect="004E19AD">
          <w:headerReference w:type="default" r:id="rId75"/>
          <w:footerReference w:type="default" r:id="rId76"/>
          <w:type w:val="continuous"/>
          <w:pgSz w:w="11906" w:h="16838" w:code="9"/>
          <w:pgMar w:top="1440" w:right="1440" w:bottom="1440" w:left="1440" w:header="709" w:footer="709" w:gutter="0"/>
          <w:pgNumType w:start="9"/>
          <w:cols w:num="2" w:space="708"/>
          <w:docGrid w:linePitch="360"/>
        </w:sectPr>
      </w:pPr>
    </w:p>
    <w:p w14:paraId="4E45492E" w14:textId="77777777" w:rsidR="007D0BDC" w:rsidRPr="007D0BDC" w:rsidRDefault="007D0BDC" w:rsidP="007D0BDC">
      <w:pPr>
        <w:rPr>
          <w:rFonts w:ascii="Arial" w:eastAsia="Calibri" w:hAnsi="Arial" w:cs="Arial"/>
          <w:color w:val="0070C0"/>
          <w:sz w:val="18"/>
          <w:szCs w:val="18"/>
        </w:rPr>
      </w:pPr>
    </w:p>
    <w:p w14:paraId="5315527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66</w:t>
      </w:r>
      <w:r w:rsidRPr="007D0BDC">
        <w:rPr>
          <w:rFonts w:ascii="Arial" w:eastAsia="Calibri" w:hAnsi="Arial" w:cs="Arial"/>
          <w:b/>
          <w:bCs/>
          <w:color w:val="0070C0"/>
          <w:sz w:val="18"/>
          <w:szCs w:val="18"/>
        </w:rPr>
        <w:tab/>
        <w:t>Apakah B/I/S mengetahui cara mengakses bantuan yang berasal dari:</w:t>
      </w:r>
    </w:p>
    <w:p w14:paraId="74095028" w14:textId="77777777" w:rsidR="007D0BDC" w:rsidRPr="007D0BDC" w:rsidRDefault="007D0BDC" w:rsidP="007D0BDC">
      <w:pPr>
        <w:rPr>
          <w:rFonts w:ascii="Arial" w:eastAsia="Calibri" w:hAnsi="Arial" w:cs="Arial"/>
          <w:color w:val="0070C0"/>
          <w:sz w:val="18"/>
          <w:szCs w:val="18"/>
        </w:rPr>
      </w:pPr>
    </w:p>
    <w:tbl>
      <w:tblPr>
        <w:tblStyle w:val="TableGrid4"/>
        <w:tblW w:w="9517" w:type="dxa"/>
        <w:tblLook w:val="04A0" w:firstRow="1" w:lastRow="0" w:firstColumn="1" w:lastColumn="0" w:noHBand="0" w:noVBand="1"/>
      </w:tblPr>
      <w:tblGrid>
        <w:gridCol w:w="3302"/>
        <w:gridCol w:w="1307"/>
        <w:gridCol w:w="1227"/>
        <w:gridCol w:w="1227"/>
        <w:gridCol w:w="1227"/>
        <w:gridCol w:w="1227"/>
      </w:tblGrid>
      <w:tr w:rsidR="0025255D" w:rsidRPr="0025255D" w14:paraId="253D7A47" w14:textId="77777777" w:rsidTr="001A5F28">
        <w:tc>
          <w:tcPr>
            <w:tcW w:w="3570" w:type="dxa"/>
          </w:tcPr>
          <w:p w14:paraId="2454FFD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Pemberi Bantuan</w:t>
            </w:r>
          </w:p>
        </w:tc>
        <w:tc>
          <w:tcPr>
            <w:tcW w:w="1319" w:type="dxa"/>
          </w:tcPr>
          <w:p w14:paraId="6BE70DB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sams sekali</w:t>
            </w:r>
          </w:p>
        </w:tc>
        <w:tc>
          <w:tcPr>
            <w:tcW w:w="1157" w:type="dxa"/>
          </w:tcPr>
          <w:p w14:paraId="1A059A3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157" w:type="dxa"/>
          </w:tcPr>
          <w:p w14:paraId="63FB0D1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157" w:type="dxa"/>
          </w:tcPr>
          <w:p w14:paraId="31314F7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157" w:type="dxa"/>
          </w:tcPr>
          <w:p w14:paraId="4BC37A7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7A32A137" w14:textId="77777777" w:rsidTr="001A5F28">
        <w:tc>
          <w:tcPr>
            <w:tcW w:w="3570" w:type="dxa"/>
          </w:tcPr>
          <w:p w14:paraId="4288A9D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Pemerintah Provinsi</w:t>
            </w:r>
          </w:p>
        </w:tc>
        <w:tc>
          <w:tcPr>
            <w:tcW w:w="1319" w:type="dxa"/>
          </w:tcPr>
          <w:p w14:paraId="0FE98C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DC7B4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157F39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627FD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7476D2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E8A4ED2" w14:textId="77777777" w:rsidTr="001A5F28">
        <w:tc>
          <w:tcPr>
            <w:tcW w:w="3570" w:type="dxa"/>
          </w:tcPr>
          <w:p w14:paraId="035FC2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Pemerintah Kabupaten/kota</w:t>
            </w:r>
          </w:p>
        </w:tc>
        <w:tc>
          <w:tcPr>
            <w:tcW w:w="1319" w:type="dxa"/>
          </w:tcPr>
          <w:p w14:paraId="0BB39F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4EF57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CEFFF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E1DA3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2241D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B0B8F42" w14:textId="77777777" w:rsidTr="001A5F28">
        <w:tc>
          <w:tcPr>
            <w:tcW w:w="3570" w:type="dxa"/>
          </w:tcPr>
          <w:p w14:paraId="3AFE8E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Pemerintah desa</w:t>
            </w:r>
          </w:p>
        </w:tc>
        <w:tc>
          <w:tcPr>
            <w:tcW w:w="1319" w:type="dxa"/>
          </w:tcPr>
          <w:p w14:paraId="52B9375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68E1C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4F167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C247DE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EFF81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098A9D7" w14:textId="77777777" w:rsidTr="001A5F28">
        <w:tc>
          <w:tcPr>
            <w:tcW w:w="3570" w:type="dxa"/>
          </w:tcPr>
          <w:p w14:paraId="0583D71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Perusahaan</w:t>
            </w:r>
          </w:p>
        </w:tc>
        <w:tc>
          <w:tcPr>
            <w:tcW w:w="1319" w:type="dxa"/>
          </w:tcPr>
          <w:p w14:paraId="2DDFF1A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346CB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E06E31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94246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E8F756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A9D6576" w14:textId="77777777" w:rsidTr="001A5F28">
        <w:tc>
          <w:tcPr>
            <w:tcW w:w="3570" w:type="dxa"/>
          </w:tcPr>
          <w:p w14:paraId="5BB895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Lembaga Kesejahteraan Sosial (LKS)</w:t>
            </w:r>
          </w:p>
        </w:tc>
        <w:tc>
          <w:tcPr>
            <w:tcW w:w="1319" w:type="dxa"/>
          </w:tcPr>
          <w:p w14:paraId="53583E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B5B05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DFBB1D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BE3644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D8B789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46157AF" w14:textId="77777777" w:rsidTr="001A5F28">
        <w:tc>
          <w:tcPr>
            <w:tcW w:w="3570" w:type="dxa"/>
          </w:tcPr>
          <w:p w14:paraId="434A33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Lembaga Swadaya Masyarakat</w:t>
            </w:r>
          </w:p>
        </w:tc>
        <w:tc>
          <w:tcPr>
            <w:tcW w:w="1319" w:type="dxa"/>
          </w:tcPr>
          <w:p w14:paraId="10A0516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16054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78E22E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2DDBC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F88F66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888E77C" w14:textId="77777777" w:rsidTr="001A5F28">
        <w:tc>
          <w:tcPr>
            <w:tcW w:w="3570" w:type="dxa"/>
          </w:tcPr>
          <w:p w14:paraId="356DA9F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Organisasi Penyandang Disabilitas (OPD)</w:t>
            </w:r>
          </w:p>
        </w:tc>
        <w:tc>
          <w:tcPr>
            <w:tcW w:w="1319" w:type="dxa"/>
          </w:tcPr>
          <w:p w14:paraId="4B1F51C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B92588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85BF7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B3AB6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676D9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54E0AFB" w14:textId="77777777" w:rsidTr="001A5F28">
        <w:tc>
          <w:tcPr>
            <w:tcW w:w="3570" w:type="dxa"/>
          </w:tcPr>
          <w:p w14:paraId="772557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Lainnya</w:t>
            </w:r>
          </w:p>
        </w:tc>
        <w:tc>
          <w:tcPr>
            <w:tcW w:w="1319" w:type="dxa"/>
          </w:tcPr>
          <w:p w14:paraId="6E9FEF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8A14E6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F48EF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C06A8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68772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0ACE2929" w14:textId="77777777" w:rsidR="007D0BDC" w:rsidRPr="007D0BDC" w:rsidRDefault="007D0BDC" w:rsidP="007D0BDC">
      <w:pPr>
        <w:rPr>
          <w:rFonts w:ascii="Arial" w:eastAsia="Calibri" w:hAnsi="Arial" w:cs="Arial"/>
          <w:color w:val="0070C0"/>
          <w:sz w:val="18"/>
          <w:szCs w:val="18"/>
        </w:rPr>
      </w:pPr>
    </w:p>
    <w:p w14:paraId="29D25DB3" w14:textId="77777777" w:rsidR="007D0BDC" w:rsidRPr="007D0BDC" w:rsidRDefault="007D0BDC" w:rsidP="005773B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34 Perolehan Informasi Program Perlindungan Sosial</w:t>
      </w:r>
    </w:p>
    <w:p w14:paraId="06616191" w14:textId="77777777" w:rsidR="007D0BDC" w:rsidRPr="007D0BDC" w:rsidRDefault="007D0BDC" w:rsidP="005773B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r w:rsidRPr="007D0BDC">
        <w:rPr>
          <w:rFonts w:ascii="Arial" w:eastAsia="Calibri" w:hAnsi="Arial" w:cs="Arial"/>
          <w:b/>
          <w:bCs/>
          <w:color w:val="0070C0"/>
          <w:sz w:val="18"/>
          <w:szCs w:val="18"/>
        </w:rPr>
        <w:t>67.*</w:t>
      </w:r>
      <w:r w:rsidRPr="007D0BDC">
        <w:rPr>
          <w:rFonts w:ascii="Arial" w:eastAsia="Calibri" w:hAnsi="Arial" w:cs="Arial"/>
          <w:b/>
          <w:bCs/>
          <w:color w:val="0070C0"/>
          <w:sz w:val="18"/>
          <w:szCs w:val="18"/>
        </w:rPr>
        <w:tab/>
        <w:t>Dari mana B/I/S mendapatkan informasi bantuan-bantuan tersebut: (bisa memilih lebih dari 1 jawaban)</w:t>
      </w:r>
    </w:p>
    <w:p w14:paraId="60E89A5E"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Pemeritah desa (RT/RW/kelurahan)</w:t>
      </w:r>
    </w:p>
    <w:p w14:paraId="5676E5CF"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Tokoh Masyarakat/Agama</w:t>
      </w:r>
    </w:p>
    <w:p w14:paraId="2A5B11FD"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Pendamping/pekerja sosial</w:t>
      </w:r>
    </w:p>
    <w:p w14:paraId="02CDDDF2"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Organisasi Penyandang Disabilitas (OPD)</w:t>
      </w:r>
    </w:p>
    <w:p w14:paraId="2EC847E2"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LSM</w:t>
      </w:r>
    </w:p>
    <w:p w14:paraId="547A8112"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Televisi</w:t>
      </w:r>
    </w:p>
    <w:p w14:paraId="7AB66375"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Radio</w:t>
      </w:r>
    </w:p>
    <w:p w14:paraId="42126A21"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Media sosial</w:t>
      </w:r>
    </w:p>
    <w:p w14:paraId="577E39BF"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Surat kabar</w:t>
      </w:r>
    </w:p>
    <w:p w14:paraId="207A325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WA</w:t>
      </w:r>
    </w:p>
    <w:p w14:paraId="0AEA51A2"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Tetangga</w:t>
      </w:r>
    </w:p>
    <w:p w14:paraId="5A4A6A66"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Keluarga</w:t>
      </w:r>
    </w:p>
    <w:p w14:paraId="73E0ADE2"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Teman</w:t>
      </w:r>
    </w:p>
    <w:p w14:paraId="0D7BA759" w14:textId="77777777" w:rsidR="007D0BDC" w:rsidRPr="007D0BDC" w:rsidRDefault="007D0BDC" w:rsidP="005773B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5BCFB8B4" w14:textId="77777777" w:rsidR="005773BC" w:rsidRPr="0025255D" w:rsidRDefault="005773BC" w:rsidP="005773BC">
      <w:pPr>
        <w:rPr>
          <w:rFonts w:ascii="Arial" w:eastAsia="Calibri" w:hAnsi="Arial" w:cs="Arial"/>
          <w:color w:val="0070C0"/>
          <w:sz w:val="18"/>
          <w:szCs w:val="18"/>
        </w:rPr>
        <w:sectPr w:rsidR="005773BC" w:rsidRPr="0025255D" w:rsidSect="004E19AD">
          <w:type w:val="continuous"/>
          <w:pgSz w:w="11906" w:h="16838" w:code="9"/>
          <w:pgMar w:top="1440" w:right="1440" w:bottom="1440" w:left="1440" w:header="709" w:footer="709" w:gutter="0"/>
          <w:pgNumType w:start="9"/>
          <w:cols w:num="2" w:space="708"/>
          <w:docGrid w:linePitch="360"/>
        </w:sectPr>
      </w:pPr>
    </w:p>
    <w:p w14:paraId="1C24D8B8" w14:textId="120D239F"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68.*</w:t>
      </w:r>
      <w:r w:rsidRPr="007D0BDC">
        <w:rPr>
          <w:rFonts w:ascii="Arial" w:eastAsia="Calibri" w:hAnsi="Arial" w:cs="Arial"/>
          <w:b/>
          <w:bCs/>
          <w:color w:val="0070C0"/>
          <w:sz w:val="18"/>
          <w:szCs w:val="18"/>
        </w:rPr>
        <w:tab/>
        <w:t>Apakah B/I/S mengetahui cara mengakses bantuan berikut (yang ada sejak sebelum pandemik)</w:t>
      </w:r>
    </w:p>
    <w:p w14:paraId="4C9AC630" w14:textId="77777777" w:rsidR="007D0BDC" w:rsidRPr="007D0BDC" w:rsidRDefault="007D0BDC" w:rsidP="005773BC">
      <w:pPr>
        <w:rPr>
          <w:rFonts w:ascii="Arial" w:eastAsia="Calibri" w:hAnsi="Arial" w:cs="Arial"/>
          <w:b/>
          <w:bCs/>
          <w:color w:val="0070C0"/>
          <w:sz w:val="18"/>
          <w:szCs w:val="18"/>
        </w:rPr>
      </w:pPr>
    </w:p>
    <w:tbl>
      <w:tblPr>
        <w:tblStyle w:val="TableGrid4"/>
        <w:tblW w:w="9202" w:type="dxa"/>
        <w:tblLook w:val="04A0" w:firstRow="1" w:lastRow="0" w:firstColumn="1" w:lastColumn="0" w:noHBand="0" w:noVBand="1"/>
      </w:tblPr>
      <w:tblGrid>
        <w:gridCol w:w="3000"/>
        <w:gridCol w:w="1294"/>
        <w:gridCol w:w="1227"/>
        <w:gridCol w:w="1227"/>
        <w:gridCol w:w="1227"/>
        <w:gridCol w:w="1227"/>
      </w:tblGrid>
      <w:tr w:rsidR="0025255D" w:rsidRPr="0025255D" w14:paraId="77CB050E" w14:textId="77777777" w:rsidTr="001A5F28">
        <w:tc>
          <w:tcPr>
            <w:tcW w:w="3259" w:type="dxa"/>
          </w:tcPr>
          <w:p w14:paraId="68B1F3E1"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Program/Bantuan</w:t>
            </w:r>
          </w:p>
        </w:tc>
        <w:tc>
          <w:tcPr>
            <w:tcW w:w="1310" w:type="dxa"/>
          </w:tcPr>
          <w:p w14:paraId="0DE5F3C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sama sekali</w:t>
            </w:r>
          </w:p>
        </w:tc>
        <w:tc>
          <w:tcPr>
            <w:tcW w:w="1157" w:type="dxa"/>
          </w:tcPr>
          <w:p w14:paraId="49C5E87E"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157" w:type="dxa"/>
          </w:tcPr>
          <w:p w14:paraId="48750363"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157" w:type="dxa"/>
          </w:tcPr>
          <w:p w14:paraId="4C0FD01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162" w:type="dxa"/>
          </w:tcPr>
          <w:p w14:paraId="15AF0E79"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11ADC237" w14:textId="77777777" w:rsidTr="001A5F28">
        <w:tc>
          <w:tcPr>
            <w:tcW w:w="3259" w:type="dxa"/>
            <w:vAlign w:val="center"/>
          </w:tcPr>
          <w:p w14:paraId="428DE6C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PKH (Program</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Keluarga Harapan)</w:t>
            </w:r>
          </w:p>
        </w:tc>
        <w:tc>
          <w:tcPr>
            <w:tcW w:w="1310" w:type="dxa"/>
          </w:tcPr>
          <w:p w14:paraId="58DAD0A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D82B21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9F7E58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62CD0C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7051EAE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8B0735D" w14:textId="77777777" w:rsidTr="001A5F28">
        <w:tc>
          <w:tcPr>
            <w:tcW w:w="3259" w:type="dxa"/>
            <w:vAlign w:val="center"/>
          </w:tcPr>
          <w:p w14:paraId="52007C3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BPNT (Bantuan Pangan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Non Tunai/sembako)</w:t>
            </w:r>
          </w:p>
        </w:tc>
        <w:tc>
          <w:tcPr>
            <w:tcW w:w="1310" w:type="dxa"/>
          </w:tcPr>
          <w:p w14:paraId="77AB1C3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A65F43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457EA6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BC76ED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1CF3312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16961AF" w14:textId="77777777" w:rsidTr="001A5F28">
        <w:tc>
          <w:tcPr>
            <w:tcW w:w="3259" w:type="dxa"/>
            <w:vAlign w:val="center"/>
          </w:tcPr>
          <w:p w14:paraId="64468F5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Subsidi listrik</w:t>
            </w:r>
          </w:p>
        </w:tc>
        <w:tc>
          <w:tcPr>
            <w:tcW w:w="1310" w:type="dxa"/>
          </w:tcPr>
          <w:p w14:paraId="01F63E0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EB5325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859BB4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5728B0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264D600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2AA9040" w14:textId="77777777" w:rsidTr="001A5F28">
        <w:tc>
          <w:tcPr>
            <w:tcW w:w="3259" w:type="dxa"/>
            <w:vAlign w:val="center"/>
          </w:tcPr>
          <w:p w14:paraId="42D51D16" w14:textId="77777777" w:rsidR="007D0BDC" w:rsidRPr="007D0BDC" w:rsidDel="005A04ED"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KIP (Kartu Indonesia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Pintar)</w:t>
            </w:r>
          </w:p>
        </w:tc>
        <w:tc>
          <w:tcPr>
            <w:tcW w:w="1310" w:type="dxa"/>
          </w:tcPr>
          <w:p w14:paraId="04C9BC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A5BA67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90DCEF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1CA9C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34EC274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BAF00DD" w14:textId="77777777" w:rsidTr="001A5F28">
        <w:tc>
          <w:tcPr>
            <w:tcW w:w="3259" w:type="dxa"/>
            <w:vAlign w:val="center"/>
          </w:tcPr>
          <w:p w14:paraId="446CC476"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Bantuan pihak</w:t>
            </w:r>
          </w:p>
          <w:p w14:paraId="1BB9BB36"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swasta/LSM/lembaga</w:t>
            </w:r>
          </w:p>
          <w:p w14:paraId="3F4FC00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sosial keagamaan</w:t>
            </w:r>
          </w:p>
        </w:tc>
        <w:tc>
          <w:tcPr>
            <w:tcW w:w="1310" w:type="dxa"/>
          </w:tcPr>
          <w:p w14:paraId="7186122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F740F1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2735E1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EED5A7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72B382D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AE1445E" w14:textId="77777777" w:rsidTr="001A5F28">
        <w:tc>
          <w:tcPr>
            <w:tcW w:w="3259" w:type="dxa"/>
            <w:vAlign w:val="center"/>
          </w:tcPr>
          <w:p w14:paraId="33C1163F"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Bantuan alat bantu</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disabilitas</w:t>
            </w:r>
          </w:p>
        </w:tc>
        <w:tc>
          <w:tcPr>
            <w:tcW w:w="1310" w:type="dxa"/>
          </w:tcPr>
          <w:p w14:paraId="117F416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9FC25E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9476FA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492435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7A2F126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AE19EC6" w14:textId="77777777" w:rsidTr="001A5F28">
        <w:tc>
          <w:tcPr>
            <w:tcW w:w="3259" w:type="dxa"/>
            <w:vAlign w:val="center"/>
          </w:tcPr>
          <w:p w14:paraId="2F08B34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Kartu Indonesia Sehat (KIS)</w:t>
            </w:r>
          </w:p>
        </w:tc>
        <w:tc>
          <w:tcPr>
            <w:tcW w:w="1310" w:type="dxa"/>
          </w:tcPr>
          <w:p w14:paraId="7BD25845" w14:textId="77777777" w:rsidR="007D0BDC" w:rsidRPr="007D0BDC" w:rsidRDefault="007D0BDC" w:rsidP="001A5F28">
            <w:pPr>
              <w:rPr>
                <w:rFonts w:ascii="Arial" w:eastAsia="Calibri" w:hAnsi="Arial" w:cs="Arial"/>
                <w:color w:val="0070C0"/>
                <w:sz w:val="18"/>
                <w:szCs w:val="18"/>
                <w:lang w:val="id-ID"/>
              </w:rPr>
            </w:pPr>
          </w:p>
        </w:tc>
        <w:tc>
          <w:tcPr>
            <w:tcW w:w="1157" w:type="dxa"/>
          </w:tcPr>
          <w:p w14:paraId="4F915915" w14:textId="77777777" w:rsidR="007D0BDC" w:rsidRPr="007D0BDC" w:rsidRDefault="007D0BDC" w:rsidP="001A5F28">
            <w:pPr>
              <w:rPr>
                <w:rFonts w:ascii="Arial" w:eastAsia="Calibri" w:hAnsi="Arial" w:cs="Arial"/>
                <w:color w:val="0070C0"/>
                <w:sz w:val="18"/>
                <w:szCs w:val="18"/>
                <w:lang w:val="id-ID"/>
              </w:rPr>
            </w:pPr>
          </w:p>
        </w:tc>
        <w:tc>
          <w:tcPr>
            <w:tcW w:w="1157" w:type="dxa"/>
          </w:tcPr>
          <w:p w14:paraId="16136AF3" w14:textId="77777777" w:rsidR="007D0BDC" w:rsidRPr="007D0BDC" w:rsidRDefault="007D0BDC" w:rsidP="001A5F28">
            <w:pPr>
              <w:rPr>
                <w:rFonts w:ascii="Arial" w:eastAsia="Calibri" w:hAnsi="Arial" w:cs="Arial"/>
                <w:color w:val="0070C0"/>
                <w:sz w:val="18"/>
                <w:szCs w:val="18"/>
                <w:lang w:val="id-ID"/>
              </w:rPr>
            </w:pPr>
          </w:p>
        </w:tc>
        <w:tc>
          <w:tcPr>
            <w:tcW w:w="1157" w:type="dxa"/>
          </w:tcPr>
          <w:p w14:paraId="01FAAA79" w14:textId="77777777" w:rsidR="007D0BDC" w:rsidRPr="007D0BDC" w:rsidRDefault="007D0BDC" w:rsidP="001A5F28">
            <w:pPr>
              <w:rPr>
                <w:rFonts w:ascii="Arial" w:eastAsia="Calibri" w:hAnsi="Arial" w:cs="Arial"/>
                <w:color w:val="0070C0"/>
                <w:sz w:val="18"/>
                <w:szCs w:val="18"/>
                <w:lang w:val="id-ID"/>
              </w:rPr>
            </w:pPr>
          </w:p>
        </w:tc>
        <w:tc>
          <w:tcPr>
            <w:tcW w:w="1162" w:type="dxa"/>
          </w:tcPr>
          <w:p w14:paraId="086A8E4C" w14:textId="77777777" w:rsidR="007D0BDC" w:rsidRPr="007D0BDC" w:rsidRDefault="007D0BDC" w:rsidP="001A5F28">
            <w:pPr>
              <w:rPr>
                <w:rFonts w:ascii="Arial" w:eastAsia="Calibri" w:hAnsi="Arial" w:cs="Arial"/>
                <w:color w:val="0070C0"/>
                <w:sz w:val="18"/>
                <w:szCs w:val="18"/>
                <w:lang w:val="id-ID"/>
              </w:rPr>
            </w:pPr>
          </w:p>
        </w:tc>
      </w:tr>
      <w:tr w:rsidR="0025255D" w:rsidRPr="0025255D" w14:paraId="719793E8" w14:textId="77777777" w:rsidTr="001A5F28">
        <w:tc>
          <w:tcPr>
            <w:tcW w:w="3259" w:type="dxa"/>
            <w:vAlign w:val="center"/>
          </w:tcPr>
          <w:p w14:paraId="3C95065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ASPD (Asistensi Sosial</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Penyandang Disabilitas)</w:t>
            </w:r>
            <w:r w:rsidRPr="007D0BDC">
              <w:rPr>
                <w:rFonts w:ascii="Arial" w:eastAsia="Calibri" w:hAnsi="Arial" w:cs="Arial"/>
                <w:color w:val="0070C0"/>
                <w:sz w:val="18"/>
                <w:szCs w:val="18"/>
              </w:rPr>
              <w:t>/</w:t>
            </w:r>
            <w:r w:rsidRPr="007D0BDC">
              <w:rPr>
                <w:rFonts w:ascii="Arial" w:eastAsia="Calibri" w:hAnsi="Arial" w:cs="Arial"/>
                <w:color w:val="0070C0"/>
                <w:sz w:val="18"/>
                <w:szCs w:val="18"/>
                <w:lang w:val="id-ID"/>
              </w:rPr>
              <w:t>Bantuan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Tunai untuk PD</w:t>
            </w:r>
          </w:p>
        </w:tc>
        <w:tc>
          <w:tcPr>
            <w:tcW w:w="1310" w:type="dxa"/>
          </w:tcPr>
          <w:p w14:paraId="3C21CC7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7ADD14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242D87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9779D0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3CCF23A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5F122E1B" w14:textId="77777777" w:rsidR="007D0BDC" w:rsidRPr="007D0BDC" w:rsidRDefault="007D0BDC" w:rsidP="005773BC">
      <w:pPr>
        <w:rPr>
          <w:rFonts w:ascii="Arial" w:eastAsia="Calibri" w:hAnsi="Arial" w:cs="Times New Roman"/>
          <w:color w:val="0070C0"/>
          <w:sz w:val="18"/>
          <w:szCs w:val="22"/>
          <w:lang w:val="id-ID"/>
        </w:rPr>
      </w:pPr>
    </w:p>
    <w:p w14:paraId="577FA157" w14:textId="77777777" w:rsidR="007D0BDC" w:rsidRPr="007D0BDC" w:rsidRDefault="007D0BDC" w:rsidP="005773BC">
      <w:pPr>
        <w:rPr>
          <w:rFonts w:ascii="Arial" w:eastAsia="Calibri" w:hAnsi="Arial" w:cs="Arial"/>
          <w:b/>
          <w:bCs/>
          <w:color w:val="0070C0"/>
          <w:sz w:val="18"/>
          <w:szCs w:val="18"/>
        </w:rPr>
      </w:pPr>
      <w:r w:rsidRPr="007D0BDC">
        <w:rPr>
          <w:rFonts w:ascii="Arial" w:eastAsia="Calibri" w:hAnsi="Arial" w:cs="Arial"/>
          <w:b/>
          <w:bCs/>
          <w:color w:val="0070C0"/>
          <w:sz w:val="18"/>
          <w:szCs w:val="18"/>
        </w:rPr>
        <w:t>69.*</w:t>
      </w:r>
      <w:r w:rsidRPr="007D0BDC">
        <w:rPr>
          <w:rFonts w:ascii="Arial" w:eastAsia="Calibri" w:hAnsi="Arial" w:cs="Arial"/>
          <w:b/>
          <w:bCs/>
          <w:color w:val="0070C0"/>
          <w:sz w:val="18"/>
          <w:szCs w:val="18"/>
        </w:rPr>
        <w:tab/>
        <w:t>Apakah B/I/S mengetahui cara mengakses bantuan berikut (yang ada sejak pandemik terjadi):</w:t>
      </w:r>
    </w:p>
    <w:p w14:paraId="565D7726" w14:textId="77777777" w:rsidR="007D0BDC" w:rsidRPr="007D0BDC" w:rsidRDefault="007D0BDC" w:rsidP="005773BC">
      <w:pPr>
        <w:rPr>
          <w:rFonts w:ascii="Arial" w:eastAsia="Calibri" w:hAnsi="Arial" w:cs="Times New Roman"/>
          <w:color w:val="0070C0"/>
          <w:sz w:val="18"/>
          <w:szCs w:val="22"/>
          <w:lang w:val="id-ID"/>
        </w:rPr>
      </w:pPr>
    </w:p>
    <w:tbl>
      <w:tblPr>
        <w:tblStyle w:val="TableGrid4"/>
        <w:tblW w:w="9202" w:type="dxa"/>
        <w:tblLook w:val="04A0" w:firstRow="1" w:lastRow="0" w:firstColumn="1" w:lastColumn="0" w:noHBand="0" w:noVBand="1"/>
      </w:tblPr>
      <w:tblGrid>
        <w:gridCol w:w="2998"/>
        <w:gridCol w:w="1296"/>
        <w:gridCol w:w="1227"/>
        <w:gridCol w:w="1227"/>
        <w:gridCol w:w="1227"/>
        <w:gridCol w:w="1227"/>
      </w:tblGrid>
      <w:tr w:rsidR="0025255D" w:rsidRPr="0025255D" w14:paraId="12E9F076" w14:textId="77777777" w:rsidTr="001A5F28">
        <w:tc>
          <w:tcPr>
            <w:tcW w:w="3259" w:type="dxa"/>
          </w:tcPr>
          <w:p w14:paraId="5AB0BFE6" w14:textId="77777777" w:rsidR="007D0BDC" w:rsidRPr="007D0BDC" w:rsidRDefault="007D0BDC" w:rsidP="001A5F28">
            <w:pPr>
              <w:rPr>
                <w:rFonts w:ascii="Arial" w:eastAsia="Calibri" w:hAnsi="Arial" w:cs="Arial"/>
                <w:b/>
                <w:bCs/>
                <w:color w:val="0070C0"/>
                <w:sz w:val="18"/>
                <w:szCs w:val="18"/>
                <w:lang w:val="id-ID"/>
              </w:rPr>
            </w:pPr>
            <w:r w:rsidRPr="007D0BDC">
              <w:rPr>
                <w:rFonts w:ascii="Arial" w:eastAsia="Calibri" w:hAnsi="Arial" w:cs="Arial"/>
                <w:b/>
                <w:bCs/>
                <w:color w:val="0070C0"/>
                <w:sz w:val="18"/>
                <w:szCs w:val="18"/>
              </w:rPr>
              <w:t>Program/Bantuan</w:t>
            </w:r>
          </w:p>
        </w:tc>
        <w:tc>
          <w:tcPr>
            <w:tcW w:w="1310" w:type="dxa"/>
          </w:tcPr>
          <w:p w14:paraId="49BEC541"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sama sekali</w:t>
            </w:r>
          </w:p>
        </w:tc>
        <w:tc>
          <w:tcPr>
            <w:tcW w:w="1157" w:type="dxa"/>
          </w:tcPr>
          <w:p w14:paraId="36A21B4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157" w:type="dxa"/>
          </w:tcPr>
          <w:p w14:paraId="03FCD29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157" w:type="dxa"/>
          </w:tcPr>
          <w:p w14:paraId="15272733"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162" w:type="dxa"/>
          </w:tcPr>
          <w:p w14:paraId="1A17822E"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4BBDE005" w14:textId="77777777" w:rsidTr="001A5F28">
        <w:tc>
          <w:tcPr>
            <w:tcW w:w="3259" w:type="dxa"/>
            <w:vAlign w:val="center"/>
          </w:tcPr>
          <w:p w14:paraId="33BA98DD"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BLT-DD (Bantuan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Langsung Tunai Dana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Desa)</w:t>
            </w:r>
          </w:p>
        </w:tc>
        <w:tc>
          <w:tcPr>
            <w:tcW w:w="1310" w:type="dxa"/>
          </w:tcPr>
          <w:p w14:paraId="1887206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2F2687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89E18F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43061A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2F1ECD7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E25531A" w14:textId="77777777" w:rsidTr="001A5F28">
        <w:tc>
          <w:tcPr>
            <w:tcW w:w="3259" w:type="dxa"/>
            <w:vAlign w:val="center"/>
          </w:tcPr>
          <w:p w14:paraId="4E47EEB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BST -Kemensos</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(Bantuan Tunai)</w:t>
            </w:r>
          </w:p>
        </w:tc>
        <w:tc>
          <w:tcPr>
            <w:tcW w:w="1310" w:type="dxa"/>
          </w:tcPr>
          <w:p w14:paraId="389DC69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7D835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C929E4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FCEE4F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3F334D3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6360B57" w14:textId="77777777" w:rsidTr="001A5F28">
        <w:tc>
          <w:tcPr>
            <w:tcW w:w="3259" w:type="dxa"/>
            <w:vAlign w:val="center"/>
          </w:tcPr>
          <w:p w14:paraId="68F1E169"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pulsa/data</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untuk pendidikan</w:t>
            </w:r>
          </w:p>
        </w:tc>
        <w:tc>
          <w:tcPr>
            <w:tcW w:w="1310" w:type="dxa"/>
          </w:tcPr>
          <w:p w14:paraId="2261789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05C5E4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29A65D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842005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5712C5A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2123E12" w14:textId="77777777" w:rsidTr="001A5F28">
        <w:tc>
          <w:tcPr>
            <w:tcW w:w="3259" w:type="dxa"/>
            <w:vAlign w:val="center"/>
          </w:tcPr>
          <w:p w14:paraId="625DB06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Pra-kerja (Pelatihan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dan Bantuan Tunai)</w:t>
            </w:r>
          </w:p>
        </w:tc>
        <w:tc>
          <w:tcPr>
            <w:tcW w:w="1310" w:type="dxa"/>
          </w:tcPr>
          <w:p w14:paraId="3F44D77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F0B336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BC0706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0A4114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5137BB1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D799008" w14:textId="77777777" w:rsidTr="001A5F28">
        <w:tc>
          <w:tcPr>
            <w:tcW w:w="3259" w:type="dxa"/>
            <w:vAlign w:val="center"/>
          </w:tcPr>
          <w:p w14:paraId="70E4200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pekerja melalui</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BPJS Ketenagakerjaan</w:t>
            </w:r>
          </w:p>
        </w:tc>
        <w:tc>
          <w:tcPr>
            <w:tcW w:w="1310" w:type="dxa"/>
          </w:tcPr>
          <w:p w14:paraId="7AAD0D5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BE6E02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331647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8E853E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63E82FA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DEB596E" w14:textId="77777777" w:rsidTr="001A5F28">
        <w:tc>
          <w:tcPr>
            <w:tcW w:w="3259" w:type="dxa"/>
            <w:vAlign w:val="center"/>
          </w:tcPr>
          <w:p w14:paraId="1B9765B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Bantuan UMKM (Modal</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Usaha)</w:t>
            </w:r>
          </w:p>
        </w:tc>
        <w:tc>
          <w:tcPr>
            <w:tcW w:w="1310" w:type="dxa"/>
          </w:tcPr>
          <w:p w14:paraId="1A26CD8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DA804B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1C9DBA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7FCD3E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095A729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DCF1B93" w14:textId="77777777" w:rsidTr="001A5F28">
        <w:tc>
          <w:tcPr>
            <w:tcW w:w="3259" w:type="dxa"/>
            <w:vAlign w:val="center"/>
          </w:tcPr>
          <w:p w14:paraId="78D2C8D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Penangguhan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pembayaran cicilan</w:t>
            </w:r>
            <w:r w:rsidRPr="007D0BDC">
              <w:rPr>
                <w:rFonts w:ascii="Arial" w:eastAsia="Calibri" w:hAnsi="Arial" w:cs="Arial"/>
                <w:color w:val="0070C0"/>
                <w:sz w:val="18"/>
                <w:szCs w:val="18"/>
              </w:rPr>
              <w:t xml:space="preserve"> </w:t>
            </w:r>
            <w:r w:rsidRPr="007D0BDC">
              <w:rPr>
                <w:rFonts w:ascii="Arial" w:eastAsia="Calibri" w:hAnsi="Arial" w:cs="Arial"/>
                <w:color w:val="0070C0"/>
                <w:sz w:val="18"/>
                <w:szCs w:val="18"/>
                <w:lang w:val="id-ID"/>
              </w:rPr>
              <w:t>UMKM</w:t>
            </w:r>
          </w:p>
        </w:tc>
        <w:tc>
          <w:tcPr>
            <w:tcW w:w="1310" w:type="dxa"/>
          </w:tcPr>
          <w:p w14:paraId="496FF84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794DF0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53E3AC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F61FFE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62" w:type="dxa"/>
          </w:tcPr>
          <w:p w14:paraId="7DA3BE7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r w:rsidRPr="007D0BDC">
              <w:rPr>
                <w:rFonts w:ascii="Arial" w:eastAsia="Calibri" w:hAnsi="Arial" w:cs="Arial"/>
                <w:color w:val="0070C0"/>
                <w:sz w:val="18"/>
                <w:szCs w:val="18"/>
                <w:lang w:val="id-ID"/>
              </w:rPr>
              <w:tab/>
            </w:r>
          </w:p>
        </w:tc>
      </w:tr>
    </w:tbl>
    <w:p w14:paraId="5D61945E" w14:textId="77777777" w:rsidR="005773BC" w:rsidRPr="0025255D" w:rsidRDefault="005773BC" w:rsidP="005773BC">
      <w:pPr>
        <w:rPr>
          <w:rFonts w:ascii="Arial" w:eastAsia="Calibri" w:hAnsi="Arial" w:cs="Arial"/>
          <w:color w:val="0070C0"/>
          <w:sz w:val="18"/>
          <w:szCs w:val="18"/>
        </w:rPr>
        <w:sectPr w:rsidR="005773BC" w:rsidRPr="0025255D" w:rsidSect="004E19AD">
          <w:type w:val="continuous"/>
          <w:pgSz w:w="11906" w:h="16838" w:code="9"/>
          <w:pgMar w:top="1440" w:right="1440" w:bottom="1440" w:left="1440" w:header="709" w:footer="709" w:gutter="0"/>
          <w:pgNumType w:start="9"/>
          <w:cols w:space="708"/>
          <w:docGrid w:linePitch="360"/>
        </w:sectPr>
      </w:pPr>
    </w:p>
    <w:p w14:paraId="220DCA69" w14:textId="5CCC1E2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35 Pengetahuan terhadap Covid-19</w:t>
      </w:r>
    </w:p>
    <w:p w14:paraId="502A587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70.*</w:t>
      </w:r>
      <w:r w:rsidRPr="007D0BDC">
        <w:rPr>
          <w:rFonts w:ascii="Arial" w:eastAsia="Calibri" w:hAnsi="Arial" w:cs="Arial"/>
          <w:b/>
          <w:bCs/>
          <w:color w:val="0070C0"/>
          <w:sz w:val="18"/>
          <w:szCs w:val="18"/>
        </w:rPr>
        <w:tab/>
        <w:t>Apa B/I/S mengetahui dan memahami hal-hal berikut (bisa menjawab lebih dari 1)</w:t>
      </w:r>
      <w:r w:rsidRPr="007D0BDC">
        <w:rPr>
          <w:rFonts w:ascii="Arial" w:eastAsia="Calibri" w:hAnsi="Arial" w:cs="Arial"/>
          <w:b/>
          <w:bCs/>
          <w:color w:val="0070C0"/>
          <w:sz w:val="18"/>
          <w:szCs w:val="18"/>
        </w:rPr>
        <w:tab/>
      </w:r>
    </w:p>
    <w:p w14:paraId="038FA9BE"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396F84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Virus Corona atau covid-19</w:t>
      </w:r>
    </w:p>
    <w:p w14:paraId="063983A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Gejala penyakit covid-19</w:t>
      </w:r>
    </w:p>
    <w:p w14:paraId="677D516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 xml:space="preserve">Cara penularan </w:t>
      </w:r>
    </w:p>
    <w:p w14:paraId="4DA88F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Cara pencegahan</w:t>
      </w:r>
    </w:p>
    <w:p w14:paraId="56A235F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Cara pengobatan</w:t>
      </w:r>
    </w:p>
    <w:p w14:paraId="27FE2EC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Jaga jarak atau “social distancing”</w:t>
      </w:r>
    </w:p>
    <w:p w14:paraId="5D55A2D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 xml:space="preserve">Karantina mandiri di rumah </w:t>
      </w:r>
    </w:p>
    <w:p w14:paraId="3956144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Karantina mandiri di rumah sakit</w:t>
      </w:r>
    </w:p>
    <w:p w14:paraId="365515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Normal baru atau “new normal”</w:t>
      </w:r>
    </w:p>
    <w:p w14:paraId="791765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Sistem rujukan bagi pasien covid-19</w:t>
      </w:r>
    </w:p>
    <w:p w14:paraId="119BF94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Alat Pelindung Diri (APD)</w:t>
      </w:r>
    </w:p>
    <w:p w14:paraId="27B695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satupun mengetahui dan memahami tentang covid-19</w:t>
      </w:r>
    </w:p>
    <w:p w14:paraId="229AA2E4"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9"/>
          <w:cols w:num="2" w:space="708"/>
          <w:docGrid w:linePitch="360"/>
        </w:sectPr>
      </w:pPr>
    </w:p>
    <w:p w14:paraId="24300D56" w14:textId="77777777" w:rsidR="007D0BDC" w:rsidRPr="007D0BDC" w:rsidRDefault="007D0BDC" w:rsidP="007D0BDC">
      <w:pPr>
        <w:rPr>
          <w:rFonts w:ascii="Arial" w:eastAsia="Calibri" w:hAnsi="Arial" w:cs="Arial"/>
          <w:b/>
          <w:bCs/>
          <w:color w:val="0070C0"/>
          <w:sz w:val="18"/>
          <w:szCs w:val="18"/>
        </w:rPr>
      </w:pPr>
    </w:p>
    <w:p w14:paraId="627C616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71.* Sejauh apa pengetahuan dan pemahaman B/I/S atas covid-19?</w:t>
      </w:r>
    </w:p>
    <w:p w14:paraId="58B178FE" w14:textId="77777777" w:rsidR="007D0BDC" w:rsidRPr="007D0BDC" w:rsidRDefault="007D0BDC" w:rsidP="007D0BDC">
      <w:pPr>
        <w:rPr>
          <w:rFonts w:ascii="Arial" w:eastAsia="Calibri" w:hAnsi="Arial" w:cs="Arial"/>
          <w:b/>
          <w:bCs/>
          <w:color w:val="0070C0"/>
          <w:sz w:val="18"/>
          <w:szCs w:val="18"/>
        </w:rPr>
      </w:pPr>
    </w:p>
    <w:tbl>
      <w:tblPr>
        <w:tblStyle w:val="TableGrid4"/>
        <w:tblW w:w="8623" w:type="dxa"/>
        <w:tblLook w:val="04A0" w:firstRow="1" w:lastRow="0" w:firstColumn="1" w:lastColumn="0" w:noHBand="0" w:noVBand="1"/>
      </w:tblPr>
      <w:tblGrid>
        <w:gridCol w:w="2488"/>
        <w:gridCol w:w="1227"/>
        <w:gridCol w:w="1227"/>
        <w:gridCol w:w="1227"/>
        <w:gridCol w:w="1227"/>
        <w:gridCol w:w="1227"/>
      </w:tblGrid>
      <w:tr w:rsidR="0025255D" w:rsidRPr="0025255D" w14:paraId="361ADF4D" w14:textId="77777777" w:rsidTr="001A5F28">
        <w:tc>
          <w:tcPr>
            <w:tcW w:w="2818" w:type="dxa"/>
          </w:tcPr>
          <w:p w14:paraId="2B7B9A8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lastRenderedPageBreak/>
              <w:t>Periode</w:t>
            </w:r>
          </w:p>
        </w:tc>
        <w:tc>
          <w:tcPr>
            <w:tcW w:w="1177" w:type="dxa"/>
          </w:tcPr>
          <w:p w14:paraId="3FE47A0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mengetahui sama sekali</w:t>
            </w:r>
          </w:p>
        </w:tc>
        <w:tc>
          <w:tcPr>
            <w:tcW w:w="1157" w:type="dxa"/>
          </w:tcPr>
          <w:p w14:paraId="3B2AF70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Sedikit mengetahui</w:t>
            </w:r>
          </w:p>
        </w:tc>
        <w:tc>
          <w:tcPr>
            <w:tcW w:w="1157" w:type="dxa"/>
          </w:tcPr>
          <w:p w14:paraId="7A52904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Cukup mengetahui</w:t>
            </w:r>
          </w:p>
        </w:tc>
        <w:tc>
          <w:tcPr>
            <w:tcW w:w="1157" w:type="dxa"/>
          </w:tcPr>
          <w:p w14:paraId="4C7575A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Banyak mengetahui</w:t>
            </w:r>
          </w:p>
        </w:tc>
        <w:tc>
          <w:tcPr>
            <w:tcW w:w="1157" w:type="dxa"/>
          </w:tcPr>
          <w:p w14:paraId="512FE96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Sangat mengetahui</w:t>
            </w:r>
          </w:p>
        </w:tc>
      </w:tr>
      <w:tr w:rsidR="0025255D" w:rsidRPr="0025255D" w14:paraId="3D931C98" w14:textId="77777777" w:rsidTr="001A5F28">
        <w:tc>
          <w:tcPr>
            <w:tcW w:w="2818" w:type="dxa"/>
          </w:tcPr>
          <w:p w14:paraId="3FF56B9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177" w:type="dxa"/>
          </w:tcPr>
          <w:p w14:paraId="452E02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1344F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ECECAA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E40C6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5FD9D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1B2DCB5" w14:textId="77777777" w:rsidTr="001A5F28">
        <w:tc>
          <w:tcPr>
            <w:tcW w:w="2818" w:type="dxa"/>
          </w:tcPr>
          <w:p w14:paraId="4FBCC74A"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177" w:type="dxa"/>
          </w:tcPr>
          <w:p w14:paraId="183634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278C71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1E79D54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2F7F99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E2F8F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6E3C4EE" w14:textId="77777777" w:rsidTr="001A5F28">
        <w:tc>
          <w:tcPr>
            <w:tcW w:w="2818" w:type="dxa"/>
          </w:tcPr>
          <w:p w14:paraId="05C9ED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177" w:type="dxa"/>
          </w:tcPr>
          <w:p w14:paraId="2EB31B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83E1F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2439D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7049B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6BB9F8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B068BA5" w14:textId="77777777" w:rsidR="007D0BDC" w:rsidRPr="007D0BDC" w:rsidRDefault="007D0BDC" w:rsidP="007D0BDC">
      <w:pPr>
        <w:rPr>
          <w:rFonts w:ascii="Arial" w:eastAsia="Calibri" w:hAnsi="Arial" w:cs="Arial"/>
          <w:color w:val="0070C0"/>
          <w:sz w:val="18"/>
          <w:szCs w:val="18"/>
        </w:rPr>
      </w:pPr>
    </w:p>
    <w:p w14:paraId="052800BA"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36 Kebiasaan dalam Melaksanakan Protokol Kesehatan</w:t>
      </w:r>
    </w:p>
    <w:p w14:paraId="6AB0937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72.*</w:t>
      </w:r>
      <w:r w:rsidRPr="007D0BDC">
        <w:rPr>
          <w:rFonts w:ascii="Arial" w:eastAsia="Calibri" w:hAnsi="Arial" w:cs="Arial"/>
          <w:b/>
          <w:bCs/>
          <w:color w:val="0070C0"/>
          <w:sz w:val="18"/>
          <w:szCs w:val="18"/>
        </w:rPr>
        <w:tab/>
        <w:t>Apa APD yang biasa B/I/S pakai atau gunakan sehari-hari (bisa menjawab lebih dari 1)</w:t>
      </w:r>
      <w:r w:rsidRPr="007D0BDC">
        <w:rPr>
          <w:rFonts w:ascii="Arial" w:eastAsia="Calibri" w:hAnsi="Arial" w:cs="Arial"/>
          <w:b/>
          <w:bCs/>
          <w:color w:val="0070C0"/>
          <w:sz w:val="18"/>
          <w:szCs w:val="18"/>
        </w:rPr>
        <w:tab/>
      </w:r>
    </w:p>
    <w:p w14:paraId="54DF9187" w14:textId="77777777" w:rsidR="00CD2C6D" w:rsidRPr="0025255D" w:rsidRDefault="00CD2C6D" w:rsidP="007D0BDC">
      <w:pPr>
        <w:rPr>
          <w:rFonts w:ascii="Arial" w:eastAsia="Calibri" w:hAnsi="Arial" w:cs="Arial"/>
          <w:color w:val="0070C0"/>
          <w:sz w:val="18"/>
          <w:szCs w:val="18"/>
        </w:rPr>
        <w:sectPr w:rsidR="00CD2C6D" w:rsidRPr="0025255D" w:rsidSect="004E19AD">
          <w:type w:val="continuous"/>
          <w:pgSz w:w="11906" w:h="16838" w:code="9"/>
          <w:pgMar w:top="1440" w:right="1440" w:bottom="1440" w:left="1440" w:header="709" w:footer="709" w:gutter="0"/>
          <w:pgNumType w:start="9"/>
          <w:cols w:space="708"/>
          <w:docGrid w:linePitch="360"/>
        </w:sectPr>
      </w:pPr>
    </w:p>
    <w:p w14:paraId="131744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 xml:space="preserve">Masker </w:t>
      </w:r>
    </w:p>
    <w:p w14:paraId="7EA258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Sabun cuci tangan</w:t>
      </w:r>
    </w:p>
    <w:p w14:paraId="352F5C0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Hand sanitizer</w:t>
      </w:r>
    </w:p>
    <w:p w14:paraId="74EB3B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 xml:space="preserve">Face shield </w:t>
      </w:r>
    </w:p>
    <w:p w14:paraId="7F6438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satu pun</w:t>
      </w:r>
    </w:p>
    <w:p w14:paraId="42D079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Lainnya (sebutkan)</w:t>
      </w:r>
    </w:p>
    <w:p w14:paraId="1FDEDD62" w14:textId="77777777" w:rsidR="00CD2C6D" w:rsidRPr="0025255D" w:rsidRDefault="00CD2C6D" w:rsidP="007D0BDC">
      <w:pPr>
        <w:rPr>
          <w:rFonts w:ascii="Arial" w:eastAsia="Calibri" w:hAnsi="Arial" w:cs="Arial"/>
          <w:b/>
          <w:bCs/>
          <w:color w:val="0070C0"/>
          <w:sz w:val="18"/>
          <w:szCs w:val="18"/>
        </w:rPr>
        <w:sectPr w:rsidR="00CD2C6D" w:rsidRPr="0025255D" w:rsidSect="004E19AD">
          <w:type w:val="continuous"/>
          <w:pgSz w:w="11906" w:h="16838" w:code="9"/>
          <w:pgMar w:top="1440" w:right="1440" w:bottom="1440" w:left="1440" w:header="709" w:footer="709" w:gutter="0"/>
          <w:pgNumType w:start="9"/>
          <w:cols w:num="2" w:space="708"/>
          <w:docGrid w:linePitch="360"/>
        </w:sectPr>
      </w:pPr>
    </w:p>
    <w:p w14:paraId="52C95F26" w14:textId="77777777" w:rsidR="007D0BDC" w:rsidRPr="007D0BDC" w:rsidRDefault="007D0BDC" w:rsidP="007D0BDC">
      <w:pPr>
        <w:rPr>
          <w:rFonts w:ascii="Arial" w:eastAsia="Calibri" w:hAnsi="Arial" w:cs="Arial"/>
          <w:b/>
          <w:bCs/>
          <w:color w:val="0070C0"/>
          <w:sz w:val="18"/>
          <w:szCs w:val="18"/>
        </w:rPr>
      </w:pPr>
    </w:p>
    <w:p w14:paraId="1254242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73.*</w:t>
      </w:r>
      <w:r w:rsidRPr="007D0BDC">
        <w:rPr>
          <w:rFonts w:ascii="Arial" w:eastAsia="Calibri" w:hAnsi="Arial" w:cs="Arial"/>
          <w:b/>
          <w:bCs/>
          <w:color w:val="0070C0"/>
          <w:sz w:val="18"/>
          <w:szCs w:val="18"/>
        </w:rPr>
        <w:tab/>
        <w:t>Seberapa sering B/I/S mematuhi protocol kesehatan dengan memakai APD di atas?</w:t>
      </w:r>
    </w:p>
    <w:p w14:paraId="1CAC8F6F" w14:textId="77777777" w:rsidR="00CD2C6D" w:rsidRPr="0025255D" w:rsidRDefault="00CD2C6D" w:rsidP="007D0BDC">
      <w:pPr>
        <w:rPr>
          <w:rFonts w:ascii="Arial" w:eastAsia="Calibri" w:hAnsi="Arial" w:cs="Arial"/>
          <w:color w:val="0070C0"/>
          <w:sz w:val="18"/>
          <w:szCs w:val="18"/>
        </w:rPr>
        <w:sectPr w:rsidR="00CD2C6D" w:rsidRPr="0025255D" w:rsidSect="004E19AD">
          <w:type w:val="continuous"/>
          <w:pgSz w:w="11906" w:h="16838" w:code="9"/>
          <w:pgMar w:top="1440" w:right="1440" w:bottom="1440" w:left="1440" w:header="709" w:footer="709" w:gutter="0"/>
          <w:pgNumType w:start="9"/>
          <w:cols w:space="708"/>
          <w:docGrid w:linePitch="360"/>
        </w:sectPr>
      </w:pPr>
    </w:p>
    <w:p w14:paraId="40FB9C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Selalu &gt;&gt; Lanjut Page 38</w:t>
      </w:r>
    </w:p>
    <w:p w14:paraId="0FAF94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Sering &gt;&gt; Lanjut Page 38</w:t>
      </w:r>
    </w:p>
    <w:p w14:paraId="5DCF57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Jarang &gt;&gt; Lanjut Page 37</w:t>
      </w:r>
    </w:p>
    <w:p w14:paraId="764A19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pernah sama sekali &gt;&gt; Lanjut Page 37</w:t>
      </w:r>
    </w:p>
    <w:p w14:paraId="230746B4" w14:textId="77777777" w:rsidR="00CD2C6D" w:rsidRPr="0025255D" w:rsidRDefault="00CD2C6D" w:rsidP="007D0BDC">
      <w:pPr>
        <w:rPr>
          <w:rFonts w:ascii="Arial" w:eastAsia="Calibri" w:hAnsi="Arial" w:cs="Times New Roman"/>
          <w:color w:val="0070C0"/>
          <w:sz w:val="18"/>
          <w:szCs w:val="22"/>
          <w:lang w:val="id-ID"/>
        </w:rPr>
        <w:sectPr w:rsidR="00CD2C6D" w:rsidRPr="0025255D" w:rsidSect="004E19AD">
          <w:type w:val="continuous"/>
          <w:pgSz w:w="11906" w:h="16838" w:code="9"/>
          <w:pgMar w:top="1440" w:right="1440" w:bottom="1440" w:left="1440" w:header="709" w:footer="709" w:gutter="0"/>
          <w:pgNumType w:start="9"/>
          <w:cols w:num="2" w:space="708"/>
          <w:docGrid w:linePitch="360"/>
        </w:sectPr>
      </w:pPr>
    </w:p>
    <w:p w14:paraId="796E6F30" w14:textId="77777777" w:rsidR="00CD2C6D" w:rsidRPr="0025255D" w:rsidRDefault="00CD2C6D" w:rsidP="007D0BDC">
      <w:pPr>
        <w:rPr>
          <w:rFonts w:ascii="Arial" w:eastAsia="Calibri" w:hAnsi="Arial" w:cs="Times New Roman"/>
          <w:color w:val="0070C0"/>
          <w:sz w:val="18"/>
          <w:szCs w:val="22"/>
          <w:lang w:val="id-ID"/>
        </w:rPr>
      </w:pPr>
    </w:p>
    <w:p w14:paraId="55EAF2C3" w14:textId="08E54986"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37 Alasan Tidak Melaksanakan Protokol Kesehatan</w:t>
      </w:r>
    </w:p>
    <w:p w14:paraId="317008B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74.*</w:t>
      </w:r>
      <w:r w:rsidRPr="007D0BDC">
        <w:rPr>
          <w:rFonts w:ascii="Arial" w:eastAsia="Calibri" w:hAnsi="Arial" w:cs="Arial"/>
          <w:b/>
          <w:bCs/>
          <w:color w:val="0070C0"/>
          <w:sz w:val="18"/>
          <w:szCs w:val="18"/>
        </w:rPr>
        <w:tab/>
        <w:t>Apa yang menyebabkan B/I/S tidak mematuhi protocol Kesehatan (memakai APD) (boleh menjawab lebih dari 1)?</w:t>
      </w:r>
      <w:r w:rsidRPr="007D0BDC">
        <w:rPr>
          <w:rFonts w:ascii="Arial" w:eastAsia="Calibri" w:hAnsi="Arial" w:cs="Arial"/>
          <w:b/>
          <w:bCs/>
          <w:color w:val="0070C0"/>
          <w:sz w:val="18"/>
          <w:szCs w:val="18"/>
        </w:rPr>
        <w:tab/>
      </w:r>
    </w:p>
    <w:p w14:paraId="320C3C10"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1A68FF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memiliki</w:t>
      </w:r>
    </w:p>
    <w:p w14:paraId="492D8B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Biaya pembelian APD mahal</w:t>
      </w:r>
    </w:p>
    <w:p w14:paraId="73530D2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APD sulit didapat</w:t>
      </w:r>
    </w:p>
    <w:p w14:paraId="542CBE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Malas</w:t>
      </w:r>
    </w:p>
    <w:p w14:paraId="5382EE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percaya adanya covid-19</w:t>
      </w:r>
    </w:p>
    <w:p w14:paraId="60F83A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Tempat cuci tangang sulit dijangkai</w:t>
      </w:r>
    </w:p>
    <w:p w14:paraId="2DDC6D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pernah keluar rumah</w:t>
      </w:r>
    </w:p>
    <w:p w14:paraId="7C55EE61"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9"/>
          <w:cols w:num="2" w:space="708"/>
          <w:docGrid w:linePitch="360"/>
        </w:sectPr>
      </w:pPr>
      <w:r w:rsidRPr="007D0BDC">
        <w:rPr>
          <w:rFonts w:ascii="Arial" w:eastAsia="Calibri" w:hAnsi="Arial" w:cs="Arial"/>
          <w:color w:val="0070C0"/>
          <w:sz w:val="18"/>
          <w:szCs w:val="18"/>
        </w:rPr>
        <w:t>□ Lainnya (sebutkan)</w:t>
      </w:r>
    </w:p>
    <w:p w14:paraId="2619AABB" w14:textId="77777777" w:rsidR="00CD2C6D" w:rsidRPr="0025255D" w:rsidRDefault="00CD2C6D" w:rsidP="007D0BDC">
      <w:pPr>
        <w:rPr>
          <w:rFonts w:ascii="Arial" w:eastAsia="Calibri" w:hAnsi="Arial" w:cs="Arial"/>
          <w:b/>
          <w:bCs/>
          <w:color w:val="0070C0"/>
          <w:sz w:val="18"/>
          <w:szCs w:val="18"/>
        </w:rPr>
        <w:sectPr w:rsidR="00CD2C6D" w:rsidRPr="0025255D" w:rsidSect="004E19AD">
          <w:type w:val="continuous"/>
          <w:pgSz w:w="11906" w:h="16838" w:code="9"/>
          <w:pgMar w:top="1440" w:right="1440" w:bottom="1440" w:left="1440" w:header="709" w:footer="709" w:gutter="0"/>
          <w:pgNumType w:start="9"/>
          <w:cols w:space="708"/>
          <w:docGrid w:linePitch="360"/>
        </w:sectPr>
      </w:pPr>
    </w:p>
    <w:p w14:paraId="295B0990"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38 Tes Deteksi Covid-19</w:t>
      </w:r>
    </w:p>
    <w:p w14:paraId="248AA16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75.*</w:t>
      </w:r>
      <w:r w:rsidRPr="007D0BDC">
        <w:rPr>
          <w:rFonts w:ascii="Arial" w:eastAsia="Calibri" w:hAnsi="Arial" w:cs="Arial"/>
          <w:color w:val="0070C0"/>
          <w:sz w:val="18"/>
          <w:szCs w:val="18"/>
        </w:rPr>
        <w:tab/>
        <w:t>Apakah B/I/S pernah melakukan tes deteksi covid-19?</w:t>
      </w:r>
      <w:r w:rsidRPr="007D0BDC">
        <w:rPr>
          <w:rFonts w:ascii="Arial" w:eastAsia="Calibri" w:hAnsi="Arial" w:cs="Arial"/>
          <w:color w:val="0070C0"/>
          <w:sz w:val="18"/>
          <w:szCs w:val="18"/>
        </w:rPr>
        <w:tab/>
      </w:r>
    </w:p>
    <w:p w14:paraId="755E6F7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Ya &gt;&gt; Lanjut Page 39</w:t>
      </w:r>
    </w:p>
    <w:p w14:paraId="42E7F96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Belum pernah &gt;&gt; Lanjut Page 40</w:t>
      </w:r>
    </w:p>
    <w:p w14:paraId="5857F34E"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411DE01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p>
    <w:p w14:paraId="322A8349" w14:textId="77777777" w:rsidR="007D0BDC" w:rsidRPr="007D0BDC" w:rsidRDefault="007D0BDC" w:rsidP="007D0BDC">
      <w:pPr>
        <w:rPr>
          <w:rFonts w:ascii="Arial" w:eastAsia="Calibri" w:hAnsi="Arial" w:cs="Times New Roman"/>
          <w:color w:val="0070C0"/>
          <w:sz w:val="18"/>
          <w:szCs w:val="22"/>
          <w:lang w:val="id-ID"/>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63FC99DD"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39 Tes Deteksi Covid-19 yang Sudah Dilakukan</w:t>
      </w:r>
    </w:p>
    <w:p w14:paraId="7739241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76.</w:t>
      </w:r>
      <w:r w:rsidRPr="007D0BDC">
        <w:rPr>
          <w:rFonts w:ascii="Arial" w:eastAsia="Calibri" w:hAnsi="Arial" w:cs="Arial"/>
          <w:b/>
          <w:bCs/>
          <w:color w:val="0070C0"/>
          <w:sz w:val="18"/>
          <w:szCs w:val="18"/>
        </w:rPr>
        <w:tab/>
        <w:t>Tes deteksi covid-19 yang sudah pernah B/I/S lakukan dan di mana melakukan tes tersebut (boleh menjawab lebih dari 1)?</w:t>
      </w:r>
    </w:p>
    <w:p w14:paraId="662B78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p>
    <w:tbl>
      <w:tblPr>
        <w:tblStyle w:val="TableGrid4"/>
        <w:tblW w:w="10074" w:type="dxa"/>
        <w:tblLook w:val="04A0" w:firstRow="1" w:lastRow="0" w:firstColumn="1" w:lastColumn="0" w:noHBand="0" w:noVBand="1"/>
      </w:tblPr>
      <w:tblGrid>
        <w:gridCol w:w="1926"/>
        <w:gridCol w:w="1147"/>
        <w:gridCol w:w="1277"/>
        <w:gridCol w:w="597"/>
        <w:gridCol w:w="972"/>
        <w:gridCol w:w="1277"/>
        <w:gridCol w:w="2878"/>
      </w:tblGrid>
      <w:tr w:rsidR="0025255D" w:rsidRPr="0025255D" w14:paraId="08EDEBDE" w14:textId="77777777" w:rsidTr="001A5F28">
        <w:tc>
          <w:tcPr>
            <w:tcW w:w="1926" w:type="dxa"/>
          </w:tcPr>
          <w:p w14:paraId="2CC34BB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Jenis Tes</w:t>
            </w:r>
          </w:p>
        </w:tc>
        <w:tc>
          <w:tcPr>
            <w:tcW w:w="1147" w:type="dxa"/>
          </w:tcPr>
          <w:p w14:paraId="5B3C84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Puskesmas</w:t>
            </w:r>
          </w:p>
        </w:tc>
        <w:tc>
          <w:tcPr>
            <w:tcW w:w="1277" w:type="dxa"/>
          </w:tcPr>
          <w:p w14:paraId="3BB98D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RSUD/RSUP</w:t>
            </w:r>
          </w:p>
        </w:tc>
        <w:tc>
          <w:tcPr>
            <w:tcW w:w="597" w:type="dxa"/>
          </w:tcPr>
          <w:p w14:paraId="587B0B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RSU</w:t>
            </w:r>
          </w:p>
        </w:tc>
        <w:tc>
          <w:tcPr>
            <w:tcW w:w="972" w:type="dxa"/>
          </w:tcPr>
          <w:p w14:paraId="036B146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Klinik</w:t>
            </w:r>
          </w:p>
        </w:tc>
        <w:tc>
          <w:tcPr>
            <w:tcW w:w="1277" w:type="dxa"/>
          </w:tcPr>
          <w:p w14:paraId="3DF992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Laboratorium</w:t>
            </w:r>
          </w:p>
        </w:tc>
        <w:tc>
          <w:tcPr>
            <w:tcW w:w="2878" w:type="dxa"/>
          </w:tcPr>
          <w:p w14:paraId="2A6F3FC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Tempat Lain (stasiun, bandar,dll)</w:t>
            </w:r>
          </w:p>
        </w:tc>
      </w:tr>
      <w:tr w:rsidR="0025255D" w:rsidRPr="0025255D" w14:paraId="56F18D29" w14:textId="77777777" w:rsidTr="001A5F28">
        <w:tc>
          <w:tcPr>
            <w:tcW w:w="1926" w:type="dxa"/>
          </w:tcPr>
          <w:p w14:paraId="2A7E56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Rapid tes</w:t>
            </w:r>
          </w:p>
        </w:tc>
        <w:tc>
          <w:tcPr>
            <w:tcW w:w="1147" w:type="dxa"/>
          </w:tcPr>
          <w:p w14:paraId="4BD5B8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611FED6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97" w:type="dxa"/>
          </w:tcPr>
          <w:p w14:paraId="20E4AE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0003F25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3275120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78" w:type="dxa"/>
          </w:tcPr>
          <w:p w14:paraId="504089C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7844393E" w14:textId="77777777" w:rsidTr="001A5F28">
        <w:tc>
          <w:tcPr>
            <w:tcW w:w="1926" w:type="dxa"/>
          </w:tcPr>
          <w:p w14:paraId="0BC1508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Tes swab/PCR</w:t>
            </w:r>
          </w:p>
        </w:tc>
        <w:tc>
          <w:tcPr>
            <w:tcW w:w="1147" w:type="dxa"/>
          </w:tcPr>
          <w:p w14:paraId="123B6E2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0CFE054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97" w:type="dxa"/>
          </w:tcPr>
          <w:p w14:paraId="081DE5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7DF5EA5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5E2B20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78" w:type="dxa"/>
          </w:tcPr>
          <w:p w14:paraId="377AACC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7224A207" w14:textId="77777777" w:rsidTr="001A5F28">
        <w:tc>
          <w:tcPr>
            <w:tcW w:w="1926" w:type="dxa"/>
          </w:tcPr>
          <w:p w14:paraId="6C54FA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Rapid antigen</w:t>
            </w:r>
          </w:p>
        </w:tc>
        <w:tc>
          <w:tcPr>
            <w:tcW w:w="1147" w:type="dxa"/>
          </w:tcPr>
          <w:p w14:paraId="131FDD1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4872674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97" w:type="dxa"/>
          </w:tcPr>
          <w:p w14:paraId="67F186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37B6708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6D08AE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78" w:type="dxa"/>
          </w:tcPr>
          <w:p w14:paraId="010D313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1D9C888F" w14:textId="77777777" w:rsidTr="001A5F28">
        <w:tc>
          <w:tcPr>
            <w:tcW w:w="1926" w:type="dxa"/>
          </w:tcPr>
          <w:p w14:paraId="0268CB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Lainnya (sebutkan)</w:t>
            </w:r>
          </w:p>
        </w:tc>
        <w:tc>
          <w:tcPr>
            <w:tcW w:w="1147" w:type="dxa"/>
          </w:tcPr>
          <w:p w14:paraId="09445A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1E49C64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597" w:type="dxa"/>
          </w:tcPr>
          <w:p w14:paraId="0F4824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5DB3760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77" w:type="dxa"/>
          </w:tcPr>
          <w:p w14:paraId="48C381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78" w:type="dxa"/>
          </w:tcPr>
          <w:p w14:paraId="0F4678FF"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bl>
    <w:p w14:paraId="192F9916" w14:textId="77777777" w:rsidR="007D0BDC" w:rsidRPr="007D0BDC" w:rsidRDefault="007D0BDC" w:rsidP="007D0BDC">
      <w:pPr>
        <w:rPr>
          <w:rFonts w:ascii="Arial" w:eastAsia="Calibri" w:hAnsi="Arial" w:cs="Arial"/>
          <w:color w:val="0070C0"/>
          <w:sz w:val="18"/>
          <w:szCs w:val="18"/>
        </w:rPr>
      </w:pPr>
    </w:p>
    <w:p w14:paraId="656C5F9A"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40 Vaksin</w:t>
      </w:r>
    </w:p>
    <w:p w14:paraId="099C8D1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77*</w:t>
      </w:r>
      <w:r w:rsidRPr="007D0BDC">
        <w:rPr>
          <w:rFonts w:ascii="Arial" w:eastAsia="Calibri" w:hAnsi="Arial" w:cs="Arial"/>
          <w:b/>
          <w:bCs/>
          <w:color w:val="0070C0"/>
          <w:sz w:val="18"/>
          <w:szCs w:val="18"/>
        </w:rPr>
        <w:tab/>
        <w:t>Apakah B/I/S mengetahui ketersediaan vaksin covid-19?</w:t>
      </w:r>
    </w:p>
    <w:p w14:paraId="31776837"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55DE2F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mengetahui sama sekali</w:t>
      </w:r>
    </w:p>
    <w:p w14:paraId="47DCDA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Sedikit mengetahui</w:t>
      </w:r>
    </w:p>
    <w:p w14:paraId="7EB1E4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Cukup mengetahui</w:t>
      </w:r>
    </w:p>
    <w:p w14:paraId="098B434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Banyak mengetahui</w:t>
      </w:r>
    </w:p>
    <w:p w14:paraId="3EA0C5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Sangat mengetahui</w:t>
      </w:r>
    </w:p>
    <w:p w14:paraId="4CE5D9E6"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38D0F621" w14:textId="77777777" w:rsidR="007D0BDC" w:rsidRPr="007D0BDC" w:rsidRDefault="007D0BDC" w:rsidP="007D0BDC">
      <w:pPr>
        <w:rPr>
          <w:rFonts w:ascii="Arial" w:eastAsia="Calibri" w:hAnsi="Arial" w:cs="Arial"/>
          <w:b/>
          <w:bCs/>
          <w:color w:val="0070C0"/>
          <w:sz w:val="18"/>
          <w:szCs w:val="18"/>
        </w:rPr>
      </w:pPr>
    </w:p>
    <w:p w14:paraId="437F33B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78.*</w:t>
      </w:r>
      <w:r w:rsidRPr="007D0BDC">
        <w:rPr>
          <w:rFonts w:ascii="Arial" w:eastAsia="Calibri" w:hAnsi="Arial" w:cs="Arial"/>
          <w:b/>
          <w:bCs/>
          <w:color w:val="0070C0"/>
          <w:sz w:val="18"/>
          <w:szCs w:val="18"/>
        </w:rPr>
        <w:tab/>
        <w:t>Apakah B/I/S mengetahui cara memperoleh vaksin covid-19?</w:t>
      </w:r>
      <w:r w:rsidRPr="007D0BDC">
        <w:rPr>
          <w:rFonts w:ascii="Arial" w:eastAsia="Calibri" w:hAnsi="Arial" w:cs="Arial"/>
          <w:b/>
          <w:bCs/>
          <w:color w:val="0070C0"/>
          <w:sz w:val="18"/>
          <w:szCs w:val="18"/>
        </w:rPr>
        <w:tab/>
      </w:r>
    </w:p>
    <w:p w14:paraId="28E5372E"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01EFEA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mengetahui sama sekali</w:t>
      </w:r>
    </w:p>
    <w:p w14:paraId="6C0881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Sedikit mengetahui</w:t>
      </w:r>
    </w:p>
    <w:p w14:paraId="1D6C07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Cukup mengetahui</w:t>
      </w:r>
    </w:p>
    <w:p w14:paraId="5468E48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Banyak mengetahui</w:t>
      </w:r>
    </w:p>
    <w:p w14:paraId="5715361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Sangat mengetahui</w:t>
      </w:r>
    </w:p>
    <w:p w14:paraId="7C82A564"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63C8D8A9" w14:textId="77777777" w:rsidR="007D0BDC" w:rsidRPr="007D0BDC" w:rsidRDefault="007D0BDC" w:rsidP="007D0BDC">
      <w:pPr>
        <w:rPr>
          <w:rFonts w:ascii="Arial" w:eastAsia="Calibri" w:hAnsi="Arial" w:cs="Arial"/>
          <w:b/>
          <w:bCs/>
          <w:color w:val="0070C0"/>
          <w:sz w:val="18"/>
          <w:szCs w:val="18"/>
        </w:rPr>
      </w:pPr>
    </w:p>
    <w:p w14:paraId="2B2CB01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79.*</w:t>
      </w:r>
      <w:r w:rsidRPr="007D0BDC">
        <w:rPr>
          <w:rFonts w:ascii="Arial" w:eastAsia="Calibri" w:hAnsi="Arial" w:cs="Arial"/>
          <w:b/>
          <w:bCs/>
          <w:color w:val="0070C0"/>
          <w:sz w:val="18"/>
          <w:szCs w:val="18"/>
        </w:rPr>
        <w:tab/>
        <w:t>Apakah B/I/S bersedia divaksin covid-19?</w:t>
      </w:r>
    </w:p>
    <w:p w14:paraId="6C6C8DB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Bersedia &gt;&gt; Lanjut Page 42</w:t>
      </w:r>
    </w:p>
    <w:p w14:paraId="1B858F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Ragu-ragu &gt;&gt; Lanjut Page 41</w:t>
      </w:r>
    </w:p>
    <w:p w14:paraId="6DD0C35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bersedis &gt;&gt; Lanjut Page 41</w:t>
      </w:r>
    </w:p>
    <w:p w14:paraId="6CAB1111" w14:textId="77777777" w:rsidR="0091522C" w:rsidRPr="0025255D" w:rsidRDefault="0091522C" w:rsidP="007D0BDC">
      <w:pPr>
        <w:rPr>
          <w:rFonts w:ascii="Arial" w:eastAsia="Calibri" w:hAnsi="Arial" w:cs="Times New Roman"/>
          <w:color w:val="0070C0"/>
          <w:sz w:val="18"/>
          <w:szCs w:val="22"/>
          <w:lang w:val="id-ID"/>
        </w:rPr>
      </w:pPr>
    </w:p>
    <w:p w14:paraId="7CE214ED" w14:textId="3B0FEAAF"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41 Alasan Tidak Bersedia Divaksin</w:t>
      </w:r>
    </w:p>
    <w:p w14:paraId="0849B6E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80.*</w:t>
      </w:r>
      <w:r w:rsidRPr="007D0BDC">
        <w:rPr>
          <w:rFonts w:ascii="Arial" w:eastAsia="Calibri" w:hAnsi="Arial" w:cs="Arial"/>
          <w:b/>
          <w:bCs/>
          <w:color w:val="0070C0"/>
          <w:sz w:val="18"/>
          <w:szCs w:val="18"/>
        </w:rPr>
        <w:tab/>
        <w:t>Apa yang menyebabkan B/I/S tidak bersedia/ragu-ragu untuk divaksin covid-19? (boleh menjawab lebih dari 1)</w:t>
      </w:r>
      <w:r w:rsidRPr="007D0BDC">
        <w:rPr>
          <w:rFonts w:ascii="Arial" w:eastAsia="Calibri" w:hAnsi="Arial" w:cs="Arial"/>
          <w:b/>
          <w:bCs/>
          <w:color w:val="0070C0"/>
          <w:sz w:val="18"/>
          <w:szCs w:val="18"/>
        </w:rPr>
        <w:tab/>
      </w:r>
    </w:p>
    <w:p w14:paraId="79BA9CAD"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0EFB21B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Informasi tersebut belum sampai</w:t>
      </w:r>
    </w:p>
    <w:p w14:paraId="534993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Polemik kehalalan vaksin covid-19</w:t>
      </w:r>
    </w:p>
    <w:p w14:paraId="48AF07F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Takut efek samping vaksin covid-19</w:t>
      </w:r>
    </w:p>
    <w:p w14:paraId="7DD0F32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percaya adanya covid-19</w:t>
      </w:r>
    </w:p>
    <w:p w14:paraId="540D25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percaya dengan vaksinasi (antivaksinasi)</w:t>
      </w:r>
    </w:p>
    <w:p w14:paraId="175F46E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Lainnya (sebutkan)</w:t>
      </w:r>
    </w:p>
    <w:p w14:paraId="0719A172"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3D30489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0D184EE6" w14:textId="77777777" w:rsidR="00042928" w:rsidRDefault="00042928" w:rsidP="007D0BDC">
      <w:pPr>
        <w:rPr>
          <w:rFonts w:ascii="Arial" w:eastAsia="Calibri" w:hAnsi="Arial" w:cs="Times New Roman"/>
          <w:b/>
          <w:bCs/>
          <w:color w:val="0070C0"/>
          <w:sz w:val="18"/>
          <w:szCs w:val="22"/>
          <w:lang w:val="id-ID"/>
        </w:rPr>
      </w:pPr>
    </w:p>
    <w:p w14:paraId="1F99C1FB" w14:textId="5F4249DB"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lastRenderedPageBreak/>
        <w:t>Page 42 Pengetahuan Teknologi Komunikasi</w:t>
      </w:r>
    </w:p>
    <w:p w14:paraId="49D5A62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81.</w:t>
      </w:r>
      <w:r w:rsidRPr="007D0BDC">
        <w:rPr>
          <w:rFonts w:ascii="Arial" w:eastAsia="Calibri" w:hAnsi="Arial" w:cs="Arial"/>
          <w:b/>
          <w:bCs/>
          <w:color w:val="0070C0"/>
          <w:sz w:val="18"/>
          <w:szCs w:val="18"/>
        </w:rPr>
        <w:tab/>
        <w:t xml:space="preserve">Apakah sejak sebelum pandemik B/I/S sudah memanfaatkan/menggunakan teknologi informasi komunikasi digital (WA, media sosial, berita online, meeting online, dll) </w:t>
      </w:r>
      <w:r w:rsidRPr="007D0BDC">
        <w:rPr>
          <w:rFonts w:ascii="Arial" w:eastAsia="Calibri" w:hAnsi="Arial" w:cs="Arial"/>
          <w:b/>
          <w:bCs/>
          <w:color w:val="0070C0"/>
          <w:sz w:val="18"/>
          <w:szCs w:val="18"/>
        </w:rPr>
        <w:tab/>
      </w:r>
    </w:p>
    <w:p w14:paraId="2454C25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w:t>
      </w:r>
      <w:r w:rsidRPr="007D0BDC">
        <w:rPr>
          <w:rFonts w:ascii="Arial" w:eastAsia="Calibri" w:hAnsi="Arial" w:cs="Arial"/>
          <w:b/>
          <w:bCs/>
          <w:color w:val="0070C0"/>
          <w:sz w:val="18"/>
          <w:szCs w:val="18"/>
        </w:rPr>
        <w:tab/>
        <w:t>Ya  &gt;&gt; Lanjut Page 43</w:t>
      </w:r>
    </w:p>
    <w:p w14:paraId="62B18EE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w:t>
      </w:r>
      <w:r w:rsidRPr="007D0BDC">
        <w:rPr>
          <w:rFonts w:ascii="Arial" w:eastAsia="Calibri" w:hAnsi="Arial" w:cs="Arial"/>
          <w:b/>
          <w:bCs/>
          <w:color w:val="0070C0"/>
          <w:sz w:val="18"/>
          <w:szCs w:val="18"/>
        </w:rPr>
        <w:tab/>
        <w:t>Tidak &gt;&gt; Lanjut Page 44</w:t>
      </w:r>
    </w:p>
    <w:p w14:paraId="50C500D3"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30BD799E" w14:textId="77777777" w:rsidR="007D0BDC" w:rsidRPr="007D0BDC" w:rsidRDefault="007D0BDC" w:rsidP="007D0BDC">
      <w:pPr>
        <w:rPr>
          <w:rFonts w:ascii="Arial" w:eastAsia="Calibri" w:hAnsi="Arial" w:cs="Arial"/>
          <w:b/>
          <w:bCs/>
          <w:color w:val="0070C0"/>
          <w:sz w:val="18"/>
          <w:szCs w:val="18"/>
        </w:rPr>
      </w:pPr>
    </w:p>
    <w:p w14:paraId="6FEF6981"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43 Penggunaan Media Komunikasi</w:t>
      </w:r>
    </w:p>
    <w:p w14:paraId="4EAF622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82.*</w:t>
      </w:r>
      <w:r w:rsidRPr="007D0BDC">
        <w:rPr>
          <w:rFonts w:ascii="Arial" w:eastAsia="Calibri" w:hAnsi="Arial" w:cs="Arial"/>
          <w:b/>
          <w:bCs/>
          <w:color w:val="0070C0"/>
          <w:sz w:val="18"/>
          <w:szCs w:val="18"/>
        </w:rPr>
        <w:tab/>
        <w:t>Seberapa sering B/I/S menggunakan WhatsApp (WA)</w:t>
      </w:r>
    </w:p>
    <w:p w14:paraId="3955B91A" w14:textId="77777777" w:rsidR="007D0BDC" w:rsidRPr="007D0BDC" w:rsidRDefault="007D0BDC" w:rsidP="007D0BDC">
      <w:pPr>
        <w:rPr>
          <w:rFonts w:ascii="Arial" w:eastAsia="Calibri" w:hAnsi="Arial" w:cs="Arial"/>
          <w:b/>
          <w:bCs/>
          <w:color w:val="0070C0"/>
          <w:sz w:val="18"/>
          <w:szCs w:val="18"/>
        </w:rPr>
      </w:pPr>
    </w:p>
    <w:tbl>
      <w:tblPr>
        <w:tblStyle w:val="TableGrid4"/>
        <w:tblW w:w="8650" w:type="dxa"/>
        <w:tblLook w:val="04A0" w:firstRow="1" w:lastRow="0" w:firstColumn="1" w:lastColumn="0" w:noHBand="0" w:noVBand="1"/>
      </w:tblPr>
      <w:tblGrid>
        <w:gridCol w:w="5008"/>
        <w:gridCol w:w="747"/>
        <w:gridCol w:w="777"/>
        <w:gridCol w:w="807"/>
        <w:gridCol w:w="1311"/>
      </w:tblGrid>
      <w:tr w:rsidR="0025255D" w:rsidRPr="0025255D" w14:paraId="2DF7F555" w14:textId="77777777" w:rsidTr="001A5F28">
        <w:tc>
          <w:tcPr>
            <w:tcW w:w="5106" w:type="dxa"/>
          </w:tcPr>
          <w:p w14:paraId="28AAFE1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717" w:type="dxa"/>
          </w:tcPr>
          <w:p w14:paraId="42E2F54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Selalu </w:t>
            </w:r>
          </w:p>
        </w:tc>
        <w:tc>
          <w:tcPr>
            <w:tcW w:w="737" w:type="dxa"/>
          </w:tcPr>
          <w:p w14:paraId="17E76ED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Sering</w:t>
            </w:r>
          </w:p>
        </w:tc>
        <w:tc>
          <w:tcPr>
            <w:tcW w:w="767" w:type="dxa"/>
          </w:tcPr>
          <w:p w14:paraId="2495139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Jarang </w:t>
            </w:r>
          </w:p>
        </w:tc>
        <w:tc>
          <w:tcPr>
            <w:tcW w:w="1323" w:type="dxa"/>
          </w:tcPr>
          <w:p w14:paraId="061D52A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pernah</w:t>
            </w:r>
          </w:p>
        </w:tc>
      </w:tr>
      <w:tr w:rsidR="0025255D" w:rsidRPr="0025255D" w14:paraId="57333955" w14:textId="77777777" w:rsidTr="001A5F28">
        <w:tc>
          <w:tcPr>
            <w:tcW w:w="5106" w:type="dxa"/>
          </w:tcPr>
          <w:p w14:paraId="1C8B87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717" w:type="dxa"/>
          </w:tcPr>
          <w:p w14:paraId="2FDE3B5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7B9695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5AFF969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1A4153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D598ABA" w14:textId="77777777" w:rsidTr="001A5F28">
        <w:tc>
          <w:tcPr>
            <w:tcW w:w="5106" w:type="dxa"/>
          </w:tcPr>
          <w:p w14:paraId="632B61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717" w:type="dxa"/>
          </w:tcPr>
          <w:p w14:paraId="12577D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416C47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7212323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3F1D2D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7D4B303" w14:textId="77777777" w:rsidTr="001A5F28">
        <w:tc>
          <w:tcPr>
            <w:tcW w:w="5106" w:type="dxa"/>
          </w:tcPr>
          <w:p w14:paraId="4F2BFACE"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717" w:type="dxa"/>
          </w:tcPr>
          <w:p w14:paraId="654186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1DD6A78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4EE4D1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3B4A2E0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80A9C76" w14:textId="77777777" w:rsidTr="001A5F28">
        <w:tc>
          <w:tcPr>
            <w:tcW w:w="5106" w:type="dxa"/>
          </w:tcPr>
          <w:p w14:paraId="25E4463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717" w:type="dxa"/>
          </w:tcPr>
          <w:p w14:paraId="41669A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184D76C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6ED17A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7547A17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2A213E4C" w14:textId="77777777" w:rsidR="007D0BDC" w:rsidRPr="007D0BDC" w:rsidRDefault="007D0BDC" w:rsidP="007D0BDC">
      <w:pPr>
        <w:rPr>
          <w:rFonts w:ascii="Arial" w:eastAsia="Calibri" w:hAnsi="Arial" w:cs="Times New Roman"/>
          <w:color w:val="0070C0"/>
          <w:sz w:val="18"/>
          <w:szCs w:val="22"/>
          <w:lang w:val="id-ID"/>
        </w:rPr>
      </w:pPr>
    </w:p>
    <w:p w14:paraId="585FC4DF" w14:textId="659A3475" w:rsidR="007D0BDC" w:rsidRPr="00403145" w:rsidRDefault="007D0BDC" w:rsidP="007D0BDC">
      <w:pPr>
        <w:rPr>
          <w:rFonts w:ascii="Arial" w:eastAsia="Calibri" w:hAnsi="Arial" w:cs="Arial"/>
          <w:b/>
          <w:bCs/>
          <w:color w:val="0070C0"/>
          <w:sz w:val="18"/>
          <w:szCs w:val="18"/>
        </w:rPr>
      </w:pPr>
      <w:r w:rsidRPr="00403145">
        <w:rPr>
          <w:rFonts w:ascii="Arial" w:eastAsia="Calibri" w:hAnsi="Arial" w:cs="Arial"/>
          <w:b/>
          <w:bCs/>
          <w:color w:val="0070C0"/>
          <w:sz w:val="18"/>
          <w:szCs w:val="18"/>
        </w:rPr>
        <w:t>83.*</w:t>
      </w:r>
      <w:r w:rsidRPr="00403145">
        <w:rPr>
          <w:rFonts w:ascii="Arial" w:eastAsia="Calibri" w:hAnsi="Arial" w:cs="Arial"/>
          <w:b/>
          <w:bCs/>
          <w:color w:val="0070C0"/>
          <w:sz w:val="18"/>
          <w:szCs w:val="18"/>
        </w:rPr>
        <w:tab/>
        <w:t>Seberapa sering B/I/S menggunakan, mengakses, dan atau memanfaatkan Streaming youtube, FB live, IG live, dll?</w:t>
      </w:r>
    </w:p>
    <w:tbl>
      <w:tblPr>
        <w:tblStyle w:val="TableGrid4"/>
        <w:tblW w:w="8650" w:type="dxa"/>
        <w:tblLook w:val="04A0" w:firstRow="1" w:lastRow="0" w:firstColumn="1" w:lastColumn="0" w:noHBand="0" w:noVBand="1"/>
      </w:tblPr>
      <w:tblGrid>
        <w:gridCol w:w="5008"/>
        <w:gridCol w:w="747"/>
        <w:gridCol w:w="777"/>
        <w:gridCol w:w="807"/>
        <w:gridCol w:w="1311"/>
      </w:tblGrid>
      <w:tr w:rsidR="0025255D" w:rsidRPr="0025255D" w14:paraId="6D43D169" w14:textId="77777777" w:rsidTr="001A5F28">
        <w:tc>
          <w:tcPr>
            <w:tcW w:w="5106" w:type="dxa"/>
          </w:tcPr>
          <w:p w14:paraId="6D1081F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717" w:type="dxa"/>
          </w:tcPr>
          <w:p w14:paraId="2D57C51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Selalu </w:t>
            </w:r>
          </w:p>
        </w:tc>
        <w:tc>
          <w:tcPr>
            <w:tcW w:w="737" w:type="dxa"/>
          </w:tcPr>
          <w:p w14:paraId="1B30D8B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Sering</w:t>
            </w:r>
          </w:p>
        </w:tc>
        <w:tc>
          <w:tcPr>
            <w:tcW w:w="767" w:type="dxa"/>
          </w:tcPr>
          <w:p w14:paraId="3BF6209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Jarang </w:t>
            </w:r>
          </w:p>
        </w:tc>
        <w:tc>
          <w:tcPr>
            <w:tcW w:w="1323" w:type="dxa"/>
          </w:tcPr>
          <w:p w14:paraId="6C4D51B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pernah</w:t>
            </w:r>
          </w:p>
        </w:tc>
      </w:tr>
      <w:tr w:rsidR="0025255D" w:rsidRPr="0025255D" w14:paraId="7CA2A495" w14:textId="77777777" w:rsidTr="001A5F28">
        <w:tc>
          <w:tcPr>
            <w:tcW w:w="5106" w:type="dxa"/>
          </w:tcPr>
          <w:p w14:paraId="5DC588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717" w:type="dxa"/>
          </w:tcPr>
          <w:p w14:paraId="7E0DC5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717118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1ACEA32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045645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26E09BA" w14:textId="77777777" w:rsidTr="001A5F28">
        <w:tc>
          <w:tcPr>
            <w:tcW w:w="5106" w:type="dxa"/>
          </w:tcPr>
          <w:p w14:paraId="0690EB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717" w:type="dxa"/>
          </w:tcPr>
          <w:p w14:paraId="009B11B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5803505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122D7E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766882C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0603B0A" w14:textId="77777777" w:rsidTr="001A5F28">
        <w:tc>
          <w:tcPr>
            <w:tcW w:w="5106" w:type="dxa"/>
          </w:tcPr>
          <w:p w14:paraId="7277DA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717" w:type="dxa"/>
          </w:tcPr>
          <w:p w14:paraId="7B0F915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1F48EE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4BF2DAF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3EC6816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1EA1F41" w14:textId="77777777" w:rsidTr="001A5F28">
        <w:tc>
          <w:tcPr>
            <w:tcW w:w="5106" w:type="dxa"/>
          </w:tcPr>
          <w:p w14:paraId="66C5E5E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717" w:type="dxa"/>
          </w:tcPr>
          <w:p w14:paraId="511248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457FD7E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548ACD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6C0048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DBDE8D6"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9"/>
          <w:cols w:space="708"/>
          <w:docGrid w:linePitch="360"/>
        </w:sectPr>
      </w:pPr>
    </w:p>
    <w:p w14:paraId="58E6AE0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84.*</w:t>
      </w:r>
      <w:r w:rsidRPr="007D0BDC">
        <w:rPr>
          <w:rFonts w:ascii="Arial" w:eastAsia="Calibri" w:hAnsi="Arial" w:cs="Arial"/>
          <w:b/>
          <w:bCs/>
          <w:color w:val="0070C0"/>
          <w:sz w:val="18"/>
          <w:szCs w:val="18"/>
        </w:rPr>
        <w:tab/>
        <w:t>Seberapa sering B/I/S menggunakan, mengakses, dan atau memanfaatkan digital meeting platform (zoom, skype, webex, google classroom, Microsoft team, dll)?</w:t>
      </w:r>
    </w:p>
    <w:tbl>
      <w:tblPr>
        <w:tblStyle w:val="TableGrid4"/>
        <w:tblW w:w="8650" w:type="dxa"/>
        <w:tblLook w:val="04A0" w:firstRow="1" w:lastRow="0" w:firstColumn="1" w:lastColumn="0" w:noHBand="0" w:noVBand="1"/>
      </w:tblPr>
      <w:tblGrid>
        <w:gridCol w:w="5106"/>
        <w:gridCol w:w="717"/>
        <w:gridCol w:w="737"/>
        <w:gridCol w:w="767"/>
        <w:gridCol w:w="1323"/>
      </w:tblGrid>
      <w:tr w:rsidR="0025255D" w:rsidRPr="0025255D" w14:paraId="2A8760F9" w14:textId="77777777" w:rsidTr="001A5F28">
        <w:tc>
          <w:tcPr>
            <w:tcW w:w="5106" w:type="dxa"/>
          </w:tcPr>
          <w:p w14:paraId="24AF30D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717" w:type="dxa"/>
          </w:tcPr>
          <w:p w14:paraId="6FF169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Selalu </w:t>
            </w:r>
          </w:p>
        </w:tc>
        <w:tc>
          <w:tcPr>
            <w:tcW w:w="737" w:type="dxa"/>
          </w:tcPr>
          <w:p w14:paraId="1B7B1BF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Sering</w:t>
            </w:r>
          </w:p>
        </w:tc>
        <w:tc>
          <w:tcPr>
            <w:tcW w:w="767" w:type="dxa"/>
          </w:tcPr>
          <w:p w14:paraId="5CECE10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Jarang </w:t>
            </w:r>
          </w:p>
        </w:tc>
        <w:tc>
          <w:tcPr>
            <w:tcW w:w="1323" w:type="dxa"/>
          </w:tcPr>
          <w:p w14:paraId="0681543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pernah</w:t>
            </w:r>
          </w:p>
        </w:tc>
      </w:tr>
      <w:tr w:rsidR="0025255D" w:rsidRPr="0025255D" w14:paraId="5B44D6B9" w14:textId="77777777" w:rsidTr="001A5F28">
        <w:tc>
          <w:tcPr>
            <w:tcW w:w="5106" w:type="dxa"/>
          </w:tcPr>
          <w:p w14:paraId="269FF8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717" w:type="dxa"/>
          </w:tcPr>
          <w:p w14:paraId="6208D63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080DE2A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17BDEE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6C78398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1B76CD3" w14:textId="77777777" w:rsidTr="001A5F28">
        <w:tc>
          <w:tcPr>
            <w:tcW w:w="5106" w:type="dxa"/>
          </w:tcPr>
          <w:p w14:paraId="7AEE64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717" w:type="dxa"/>
          </w:tcPr>
          <w:p w14:paraId="269EE8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39593E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2FC2A61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596B3AB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53DA13F" w14:textId="77777777" w:rsidTr="001A5F28">
        <w:tc>
          <w:tcPr>
            <w:tcW w:w="5106" w:type="dxa"/>
          </w:tcPr>
          <w:p w14:paraId="74D689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717" w:type="dxa"/>
          </w:tcPr>
          <w:p w14:paraId="657660E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09706EF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395E97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7CD5E84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3E07F98" w14:textId="77777777" w:rsidTr="001A5F28">
        <w:tc>
          <w:tcPr>
            <w:tcW w:w="5106" w:type="dxa"/>
          </w:tcPr>
          <w:p w14:paraId="185FCE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717" w:type="dxa"/>
          </w:tcPr>
          <w:p w14:paraId="2E86705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7" w:type="dxa"/>
          </w:tcPr>
          <w:p w14:paraId="7690BD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67" w:type="dxa"/>
          </w:tcPr>
          <w:p w14:paraId="29D044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23" w:type="dxa"/>
          </w:tcPr>
          <w:p w14:paraId="35EF99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168BB79F" w14:textId="77777777" w:rsidR="007D0BDC" w:rsidRPr="007D0BDC" w:rsidRDefault="007D0BDC" w:rsidP="007D0BDC">
      <w:pPr>
        <w:rPr>
          <w:rFonts w:ascii="Arial" w:eastAsia="Calibri" w:hAnsi="Arial" w:cs="Arial"/>
          <w:b/>
          <w:bCs/>
          <w:color w:val="0070C0"/>
          <w:sz w:val="18"/>
          <w:szCs w:val="18"/>
        </w:rPr>
      </w:pPr>
    </w:p>
    <w:p w14:paraId="09101A98" w14:textId="77777777" w:rsidR="007D0BDC" w:rsidRPr="007D0BDC" w:rsidRDefault="007D0BDC" w:rsidP="007D0BDC">
      <w:pPr>
        <w:rPr>
          <w:rFonts w:ascii="Arial" w:eastAsia="Calibri" w:hAnsi="Arial" w:cs="Arial"/>
          <w:b/>
          <w:bCs/>
          <w:color w:val="0070C0"/>
          <w:sz w:val="18"/>
          <w:szCs w:val="18"/>
        </w:rPr>
        <w:sectPr w:rsidR="007D0BDC" w:rsidRPr="007D0BDC" w:rsidSect="004E19AD">
          <w:headerReference w:type="default" r:id="rId77"/>
          <w:footerReference w:type="default" r:id="rId78"/>
          <w:type w:val="continuous"/>
          <w:pgSz w:w="11906" w:h="16838" w:code="9"/>
          <w:pgMar w:top="1440" w:right="1440" w:bottom="1440" w:left="1440" w:header="709" w:footer="709" w:gutter="0"/>
          <w:pgNumType w:start="12"/>
          <w:cols w:space="708"/>
          <w:docGrid w:linePitch="360"/>
        </w:sectPr>
      </w:pPr>
    </w:p>
    <w:p w14:paraId="49D8E5C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85.*</w:t>
      </w:r>
      <w:r w:rsidRPr="007D0BDC">
        <w:rPr>
          <w:rFonts w:ascii="Arial" w:eastAsia="Calibri" w:hAnsi="Arial" w:cs="Arial"/>
          <w:b/>
          <w:bCs/>
          <w:color w:val="0070C0"/>
          <w:sz w:val="18"/>
          <w:szCs w:val="18"/>
        </w:rPr>
        <w:tab/>
        <w:t>Untuk kegiatan apa, B/I/S menggunakan platform media digital di atas? (boleh menjawab lebih dari 1)</w:t>
      </w:r>
    </w:p>
    <w:p w14:paraId="029EC6A9"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20F4C6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Rapat internal kantor</w:t>
      </w:r>
    </w:p>
    <w:p w14:paraId="6965C0B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Rapat dengan Lembaga lain</w:t>
      </w:r>
    </w:p>
    <w:p w14:paraId="7F9E18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Kegiatan belajar mengajar</w:t>
      </w:r>
    </w:p>
    <w:p w14:paraId="6F1BC41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Komunikasi pribadi</w:t>
      </w:r>
    </w:p>
    <w:p w14:paraId="173DC27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 xml:space="preserve">Hiburan </w:t>
      </w:r>
    </w:p>
    <w:p w14:paraId="375A97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Seminar/workshop/pelatihan/diskusi</w:t>
      </w:r>
    </w:p>
    <w:p w14:paraId="296DAAD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Mencari informasi</w:t>
      </w:r>
    </w:p>
    <w:p w14:paraId="6F3FF5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Jual beli</w:t>
      </w:r>
    </w:p>
    <w:p w14:paraId="03A9436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Lainnya (sebutkan)</w:t>
      </w:r>
    </w:p>
    <w:p w14:paraId="20380296"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0F8C738F" w14:textId="77777777" w:rsidR="007D0BDC" w:rsidRPr="007D0BDC" w:rsidRDefault="007D0BDC" w:rsidP="007D0BDC">
      <w:pPr>
        <w:rPr>
          <w:rFonts w:ascii="Arial" w:eastAsia="Calibri" w:hAnsi="Arial" w:cs="Arial"/>
          <w:color w:val="0070C0"/>
          <w:sz w:val="18"/>
          <w:szCs w:val="18"/>
        </w:rPr>
      </w:pPr>
    </w:p>
    <w:p w14:paraId="1A39E8F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86.*</w:t>
      </w:r>
      <w:r w:rsidRPr="007D0BDC">
        <w:rPr>
          <w:rFonts w:ascii="Arial" w:eastAsia="Calibri" w:hAnsi="Arial" w:cs="Arial"/>
          <w:b/>
          <w:bCs/>
          <w:color w:val="0070C0"/>
          <w:sz w:val="18"/>
          <w:szCs w:val="18"/>
        </w:rPr>
        <w:tab/>
        <w:t>Apakah B/I/S menemukan kesulitan dalam menggunakan platform media digital tersebut?</w:t>
      </w:r>
      <w:r w:rsidRPr="007D0BDC">
        <w:rPr>
          <w:rFonts w:ascii="Arial" w:eastAsia="Calibri" w:hAnsi="Arial" w:cs="Arial"/>
          <w:b/>
          <w:bCs/>
          <w:color w:val="0070C0"/>
          <w:sz w:val="18"/>
          <w:szCs w:val="18"/>
        </w:rPr>
        <w:tab/>
      </w:r>
    </w:p>
    <w:p w14:paraId="3AAA8E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ada kesulitan &gt;&gt; Lanjut Page 46</w:t>
      </w:r>
    </w:p>
    <w:p w14:paraId="3C2468B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Sedikit kesulitan &gt;&gt; Lanjut Page 45</w:t>
      </w:r>
    </w:p>
    <w:p w14:paraId="5BD11F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Banyak kesulitan &gt;&gt; Lanjut Page 45</w:t>
      </w:r>
    </w:p>
    <w:p w14:paraId="00A4CE4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Tidak bisa sama sekali &gt;&gt; Lanjut Page 45</w:t>
      </w:r>
    </w:p>
    <w:p w14:paraId="4D8A0242" w14:textId="77777777" w:rsidR="007D0BDC" w:rsidRPr="007D0BDC" w:rsidRDefault="007D0BDC" w:rsidP="007D0BDC">
      <w:pPr>
        <w:rPr>
          <w:rFonts w:ascii="Arial" w:eastAsia="Calibri" w:hAnsi="Arial" w:cs="Arial"/>
          <w:color w:val="0070C0"/>
          <w:sz w:val="18"/>
          <w:szCs w:val="18"/>
        </w:rPr>
      </w:pPr>
    </w:p>
    <w:p w14:paraId="42858BF9"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44 Kesulitan dalam Kegiatan Online/Menggunakan Platform Digital Online</w:t>
      </w:r>
    </w:p>
    <w:p w14:paraId="1857A74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87.*</w:t>
      </w:r>
      <w:r w:rsidRPr="007D0BDC">
        <w:rPr>
          <w:rFonts w:ascii="Arial" w:eastAsia="Calibri" w:hAnsi="Arial" w:cs="Arial"/>
          <w:b/>
          <w:bCs/>
          <w:color w:val="0070C0"/>
          <w:sz w:val="18"/>
          <w:szCs w:val="18"/>
        </w:rPr>
        <w:tab/>
        <w:t>Jenis kesulitan apa yang B/I/S temui selama menggunakan platform media digital di atas? (boleh menjawab lebih dari 1)</w:t>
      </w:r>
      <w:r w:rsidRPr="007D0BDC">
        <w:rPr>
          <w:rFonts w:ascii="Arial" w:eastAsia="Calibri" w:hAnsi="Arial" w:cs="Arial"/>
          <w:b/>
          <w:bCs/>
          <w:color w:val="0070C0"/>
          <w:sz w:val="18"/>
          <w:szCs w:val="18"/>
        </w:rPr>
        <w:tab/>
      </w:r>
    </w:p>
    <w:p w14:paraId="1FC7E906"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75B8FDC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Ketersediaan alat komunikasi (HP, laptop, computer, dll)</w:t>
      </w:r>
    </w:p>
    <w:p w14:paraId="54EC6A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Ketersediaan jaringan internet</w:t>
      </w:r>
    </w:p>
    <w:p w14:paraId="0CBE74C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Aksesibilitas dalam media digital</w:t>
      </w:r>
    </w:p>
    <w:p w14:paraId="0192228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Penguasaan teknologi informasi</w:t>
      </w:r>
    </w:p>
    <w:p w14:paraId="5E4345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Biaya pulsa/paket data/wifi</w:t>
      </w:r>
    </w:p>
    <w:p w14:paraId="55D4ACE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w:t>
      </w:r>
      <w:r w:rsidRPr="007D0BDC">
        <w:rPr>
          <w:rFonts w:ascii="Arial" w:eastAsia="Calibri" w:hAnsi="Arial" w:cs="Arial"/>
          <w:color w:val="0070C0"/>
          <w:sz w:val="18"/>
          <w:szCs w:val="18"/>
        </w:rPr>
        <w:tab/>
        <w:t>Lainnya (sebutkan)</w:t>
      </w:r>
    </w:p>
    <w:p w14:paraId="53433BF5"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5AFA01EB" w14:textId="77777777" w:rsidR="007D0BDC" w:rsidRPr="007D0BDC" w:rsidRDefault="007D0BDC" w:rsidP="007D0BDC">
      <w:pPr>
        <w:rPr>
          <w:rFonts w:ascii="Arial" w:eastAsia="Calibri" w:hAnsi="Arial" w:cs="Arial"/>
          <w:color w:val="0070C0"/>
          <w:sz w:val="18"/>
          <w:szCs w:val="18"/>
        </w:rPr>
      </w:pPr>
    </w:p>
    <w:p w14:paraId="442872B5"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 xml:space="preserve">Page 45 Dampak Diri </w:t>
      </w:r>
    </w:p>
    <w:p w14:paraId="53BBC4B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88.*</w:t>
      </w:r>
      <w:r w:rsidRPr="007D0BDC">
        <w:rPr>
          <w:rFonts w:ascii="Arial" w:eastAsia="Calibri" w:hAnsi="Arial" w:cs="Arial"/>
          <w:b/>
          <w:bCs/>
          <w:color w:val="0070C0"/>
          <w:sz w:val="18"/>
          <w:szCs w:val="18"/>
        </w:rPr>
        <w:tab/>
        <w:t>Sejak terjadinya pandemi, apakah B/I/S merasakan gejala-gejala perubahan sikap / perilaku / perasaan sebagai berikut?</w:t>
      </w:r>
    </w:p>
    <w:p w14:paraId="65765ED2" w14:textId="77777777" w:rsidR="007D0BDC" w:rsidRPr="007D0BDC" w:rsidRDefault="007D0BDC" w:rsidP="007D0BDC">
      <w:pPr>
        <w:rPr>
          <w:rFonts w:ascii="Arial" w:eastAsia="Calibri" w:hAnsi="Arial" w:cs="Arial"/>
          <w:b/>
          <w:bCs/>
          <w:color w:val="0070C0"/>
          <w:sz w:val="18"/>
          <w:szCs w:val="18"/>
        </w:rPr>
      </w:pPr>
    </w:p>
    <w:tbl>
      <w:tblPr>
        <w:tblStyle w:val="TableGrid4"/>
        <w:tblW w:w="8837" w:type="dxa"/>
        <w:tblLook w:val="04A0" w:firstRow="1" w:lastRow="0" w:firstColumn="1" w:lastColumn="0" w:noHBand="0" w:noVBand="1"/>
      </w:tblPr>
      <w:tblGrid>
        <w:gridCol w:w="4443"/>
        <w:gridCol w:w="1239"/>
        <w:gridCol w:w="927"/>
        <w:gridCol w:w="927"/>
        <w:gridCol w:w="1301"/>
      </w:tblGrid>
      <w:tr w:rsidR="0025255D" w:rsidRPr="0025255D" w14:paraId="49A22191" w14:textId="77777777" w:rsidTr="001A5F28">
        <w:tc>
          <w:tcPr>
            <w:tcW w:w="4443" w:type="dxa"/>
          </w:tcPr>
          <w:p w14:paraId="09207CED" w14:textId="77777777" w:rsidR="007D0BDC" w:rsidRPr="007D0BDC" w:rsidRDefault="007D0BDC" w:rsidP="007D0BDC">
            <w:pPr>
              <w:rPr>
                <w:rFonts w:ascii="Arial" w:eastAsia="Calibri" w:hAnsi="Arial" w:cs="Arial"/>
                <w:b/>
                <w:bCs/>
                <w:color w:val="0070C0"/>
                <w:sz w:val="18"/>
                <w:szCs w:val="18"/>
              </w:rPr>
            </w:pPr>
            <w:r w:rsidRPr="007D0BDC">
              <w:rPr>
                <w:rFonts w:ascii="Arial" w:eastAsia="Times New Roman" w:hAnsi="Arial" w:cs="Arial"/>
                <w:b/>
                <w:bCs/>
                <w:color w:val="0070C0"/>
                <w:sz w:val="18"/>
                <w:szCs w:val="18"/>
                <w:lang w:eastAsia="en-ID"/>
              </w:rPr>
              <w:t>Kondisi yang dialami</w:t>
            </w:r>
          </w:p>
        </w:tc>
        <w:tc>
          <w:tcPr>
            <w:tcW w:w="1239" w:type="dxa"/>
          </w:tcPr>
          <w:p w14:paraId="3E65536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Selalu </w:t>
            </w:r>
          </w:p>
        </w:tc>
        <w:tc>
          <w:tcPr>
            <w:tcW w:w="927" w:type="dxa"/>
          </w:tcPr>
          <w:p w14:paraId="503CB4C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Sering </w:t>
            </w:r>
          </w:p>
        </w:tc>
        <w:tc>
          <w:tcPr>
            <w:tcW w:w="927" w:type="dxa"/>
          </w:tcPr>
          <w:p w14:paraId="43F0693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Jarang </w:t>
            </w:r>
          </w:p>
        </w:tc>
        <w:tc>
          <w:tcPr>
            <w:tcW w:w="1301" w:type="dxa"/>
          </w:tcPr>
          <w:p w14:paraId="7901804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pernah</w:t>
            </w:r>
          </w:p>
        </w:tc>
      </w:tr>
      <w:tr w:rsidR="0025255D" w:rsidRPr="0025255D" w14:paraId="2E500DA6" w14:textId="77777777" w:rsidTr="001A5F28">
        <w:tc>
          <w:tcPr>
            <w:tcW w:w="4443" w:type="dxa"/>
          </w:tcPr>
          <w:p w14:paraId="6BEE9D8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Resah karena kondisi ekonomi</w:t>
            </w:r>
          </w:p>
        </w:tc>
        <w:tc>
          <w:tcPr>
            <w:tcW w:w="1239" w:type="dxa"/>
          </w:tcPr>
          <w:p w14:paraId="3C1D31E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711702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030913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0E38A6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F470F6B" w14:textId="77777777" w:rsidTr="001A5F28">
        <w:tc>
          <w:tcPr>
            <w:tcW w:w="4443" w:type="dxa"/>
          </w:tcPr>
          <w:p w14:paraId="50285C9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Mudah marah</w:t>
            </w:r>
          </w:p>
        </w:tc>
        <w:tc>
          <w:tcPr>
            <w:tcW w:w="1239" w:type="dxa"/>
          </w:tcPr>
          <w:p w14:paraId="3774EB0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1B69C4D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3B116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7BB0F8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4494D1B" w14:textId="77777777" w:rsidTr="001A5F28">
        <w:tc>
          <w:tcPr>
            <w:tcW w:w="4443" w:type="dxa"/>
          </w:tcPr>
          <w:p w14:paraId="742768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Bingung/gelisah</w:t>
            </w:r>
          </w:p>
        </w:tc>
        <w:tc>
          <w:tcPr>
            <w:tcW w:w="1239" w:type="dxa"/>
          </w:tcPr>
          <w:p w14:paraId="26DE98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48B9F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3B706A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62BFD48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2B81958" w14:textId="77777777" w:rsidTr="001A5F28">
        <w:tc>
          <w:tcPr>
            <w:tcW w:w="4443" w:type="dxa"/>
          </w:tcPr>
          <w:p w14:paraId="3B1FED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Bosan karena tidak keluar rumah </w:t>
            </w:r>
          </w:p>
        </w:tc>
        <w:tc>
          <w:tcPr>
            <w:tcW w:w="1239" w:type="dxa"/>
          </w:tcPr>
          <w:p w14:paraId="52EC3E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C1A853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307557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20A2703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26AD3CE" w14:textId="77777777" w:rsidTr="001A5F28">
        <w:tc>
          <w:tcPr>
            <w:tcW w:w="4443" w:type="dxa"/>
          </w:tcPr>
          <w:p w14:paraId="3BB1084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Kondisi fisik menurun</w:t>
            </w:r>
          </w:p>
        </w:tc>
        <w:tc>
          <w:tcPr>
            <w:tcW w:w="1239" w:type="dxa"/>
          </w:tcPr>
          <w:p w14:paraId="119683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564B0F4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1897409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7D9684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146DA6B" w14:textId="77777777" w:rsidTr="001A5F28">
        <w:tc>
          <w:tcPr>
            <w:tcW w:w="4443" w:type="dxa"/>
          </w:tcPr>
          <w:p w14:paraId="274C4C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Kesehatan mental menurun</w:t>
            </w:r>
          </w:p>
        </w:tc>
        <w:tc>
          <w:tcPr>
            <w:tcW w:w="1239" w:type="dxa"/>
          </w:tcPr>
          <w:p w14:paraId="350E23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7A71055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5CE72C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01" w:type="dxa"/>
          </w:tcPr>
          <w:p w14:paraId="2BB09B6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4C8102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6A2067E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89.  Sejak pandemik, kesulitan apa yang B/I/S temui?</w:t>
      </w:r>
    </w:p>
    <w:p w14:paraId="78400567" w14:textId="77777777" w:rsidR="007D0BDC" w:rsidRPr="007D0BDC" w:rsidRDefault="007D0BDC" w:rsidP="007D0BDC">
      <w:pPr>
        <w:rPr>
          <w:rFonts w:ascii="Arial" w:eastAsia="Calibri" w:hAnsi="Arial" w:cs="Arial"/>
          <w:color w:val="0070C0"/>
          <w:sz w:val="18"/>
          <w:szCs w:val="18"/>
        </w:rPr>
      </w:pPr>
    </w:p>
    <w:tbl>
      <w:tblPr>
        <w:tblStyle w:val="TableGrid4"/>
        <w:tblW w:w="9082" w:type="dxa"/>
        <w:tblLook w:val="04A0" w:firstRow="1" w:lastRow="0" w:firstColumn="1" w:lastColumn="0" w:noHBand="0" w:noVBand="1"/>
      </w:tblPr>
      <w:tblGrid>
        <w:gridCol w:w="3679"/>
        <w:gridCol w:w="1407"/>
        <w:gridCol w:w="927"/>
        <w:gridCol w:w="927"/>
        <w:gridCol w:w="1081"/>
        <w:gridCol w:w="1061"/>
      </w:tblGrid>
      <w:tr w:rsidR="0025255D" w:rsidRPr="0025255D" w14:paraId="34FE18F2" w14:textId="77777777" w:rsidTr="001A5F28">
        <w:tc>
          <w:tcPr>
            <w:tcW w:w="3679" w:type="dxa"/>
          </w:tcPr>
          <w:p w14:paraId="4B1C28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w:t>
            </w:r>
          </w:p>
        </w:tc>
        <w:tc>
          <w:tcPr>
            <w:tcW w:w="1407" w:type="dxa"/>
          </w:tcPr>
          <w:p w14:paraId="124A4F2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menggunakan/ melakukan/ membutuhkan</w:t>
            </w:r>
          </w:p>
        </w:tc>
        <w:tc>
          <w:tcPr>
            <w:tcW w:w="927" w:type="dxa"/>
          </w:tcPr>
          <w:p w14:paraId="47CB5BC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ada kesulitan</w:t>
            </w:r>
          </w:p>
        </w:tc>
        <w:tc>
          <w:tcPr>
            <w:tcW w:w="927" w:type="dxa"/>
          </w:tcPr>
          <w:p w14:paraId="5F8D3F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Sedikit kesulitan </w:t>
            </w:r>
          </w:p>
        </w:tc>
        <w:tc>
          <w:tcPr>
            <w:tcW w:w="1081" w:type="dxa"/>
          </w:tcPr>
          <w:p w14:paraId="48C274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Banyak kesulitan</w:t>
            </w:r>
          </w:p>
        </w:tc>
        <w:tc>
          <w:tcPr>
            <w:tcW w:w="1061" w:type="dxa"/>
          </w:tcPr>
          <w:p w14:paraId="670B3BB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bisa sama sekali</w:t>
            </w:r>
          </w:p>
        </w:tc>
      </w:tr>
      <w:tr w:rsidR="0025255D" w:rsidRPr="0025255D" w14:paraId="2AFEA09E" w14:textId="77777777" w:rsidTr="001A5F28">
        <w:tc>
          <w:tcPr>
            <w:tcW w:w="3679" w:type="dxa"/>
          </w:tcPr>
          <w:p w14:paraId="130FCA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Memenuhi kebutuhan pokok</w:t>
            </w:r>
          </w:p>
        </w:tc>
        <w:tc>
          <w:tcPr>
            <w:tcW w:w="1407" w:type="dxa"/>
          </w:tcPr>
          <w:p w14:paraId="5FD332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442FF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593E91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506298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7174DAE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24D76C46" w14:textId="77777777" w:rsidTr="001A5F28">
        <w:tc>
          <w:tcPr>
            <w:tcW w:w="3679" w:type="dxa"/>
          </w:tcPr>
          <w:p w14:paraId="0564990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Mendapatkan pendamping disabilitas/ asisten</w:t>
            </w:r>
          </w:p>
        </w:tc>
        <w:tc>
          <w:tcPr>
            <w:tcW w:w="1407" w:type="dxa"/>
          </w:tcPr>
          <w:p w14:paraId="7F4E79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00944D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546FA15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598D6A4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2132619C"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28C1FD00" w14:textId="77777777" w:rsidTr="001A5F28">
        <w:trPr>
          <w:trHeight w:val="70"/>
        </w:trPr>
        <w:tc>
          <w:tcPr>
            <w:tcW w:w="3679" w:type="dxa"/>
          </w:tcPr>
          <w:p w14:paraId="776181A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Mengakses transportasi umum/online</w:t>
            </w:r>
          </w:p>
        </w:tc>
        <w:tc>
          <w:tcPr>
            <w:tcW w:w="1407" w:type="dxa"/>
          </w:tcPr>
          <w:p w14:paraId="72B80E2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1A02EAD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7CF744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3501E31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2471471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04490973" w14:textId="77777777" w:rsidTr="001A5F28">
        <w:trPr>
          <w:trHeight w:val="70"/>
        </w:trPr>
        <w:tc>
          <w:tcPr>
            <w:tcW w:w="3679" w:type="dxa"/>
          </w:tcPr>
          <w:p w14:paraId="3513BE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Menerapkan PHBS (Perilaku Hidup Bersih dan Sehat)</w:t>
            </w:r>
          </w:p>
        </w:tc>
        <w:tc>
          <w:tcPr>
            <w:tcW w:w="1407" w:type="dxa"/>
          </w:tcPr>
          <w:p w14:paraId="51744BC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27" w:type="dxa"/>
          </w:tcPr>
          <w:p w14:paraId="758C9D75"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27" w:type="dxa"/>
          </w:tcPr>
          <w:p w14:paraId="2E81953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81" w:type="dxa"/>
          </w:tcPr>
          <w:p w14:paraId="3C46B87F"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61" w:type="dxa"/>
          </w:tcPr>
          <w:p w14:paraId="0020C598"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0FB334F9" w14:textId="77777777" w:rsidTr="001A5F28">
        <w:trPr>
          <w:trHeight w:val="70"/>
        </w:trPr>
        <w:tc>
          <w:tcPr>
            <w:tcW w:w="3679" w:type="dxa"/>
          </w:tcPr>
          <w:p w14:paraId="00FC41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Mengakses transportasi umum/online</w:t>
            </w:r>
          </w:p>
        </w:tc>
        <w:tc>
          <w:tcPr>
            <w:tcW w:w="1407" w:type="dxa"/>
          </w:tcPr>
          <w:p w14:paraId="685ECB48"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27" w:type="dxa"/>
          </w:tcPr>
          <w:p w14:paraId="17A97D3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27" w:type="dxa"/>
          </w:tcPr>
          <w:p w14:paraId="5C347E9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81" w:type="dxa"/>
          </w:tcPr>
          <w:p w14:paraId="64EA479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61" w:type="dxa"/>
          </w:tcPr>
          <w:p w14:paraId="0ACA5889"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655C5BCE" w14:textId="77777777" w:rsidTr="001A5F28">
        <w:tc>
          <w:tcPr>
            <w:tcW w:w="3679" w:type="dxa"/>
          </w:tcPr>
          <w:p w14:paraId="6903E6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Mengakses layanan Kesehatan</w:t>
            </w:r>
          </w:p>
        </w:tc>
        <w:tc>
          <w:tcPr>
            <w:tcW w:w="1407" w:type="dxa"/>
          </w:tcPr>
          <w:p w14:paraId="55B1CF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217EA8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1312D7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54E6AD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308E7CF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41CF219D" w14:textId="77777777" w:rsidTr="001A5F28">
        <w:tc>
          <w:tcPr>
            <w:tcW w:w="3679" w:type="dxa"/>
          </w:tcPr>
          <w:p w14:paraId="233ACC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Memperoleh alat bantu</w:t>
            </w:r>
          </w:p>
        </w:tc>
        <w:tc>
          <w:tcPr>
            <w:tcW w:w="1407" w:type="dxa"/>
          </w:tcPr>
          <w:p w14:paraId="21C021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62CD1B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71B106C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2F5CEE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1B2A536C"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2D739DCF" w14:textId="77777777" w:rsidTr="001A5F28">
        <w:tc>
          <w:tcPr>
            <w:tcW w:w="3679" w:type="dxa"/>
          </w:tcPr>
          <w:p w14:paraId="424953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Bekerja/belajar/sekolah/kuliah di rumah</w:t>
            </w:r>
          </w:p>
        </w:tc>
        <w:tc>
          <w:tcPr>
            <w:tcW w:w="1407" w:type="dxa"/>
          </w:tcPr>
          <w:p w14:paraId="12167DE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03E88CD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0B6FD4F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1" w:type="dxa"/>
          </w:tcPr>
          <w:p w14:paraId="5C4AF9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1" w:type="dxa"/>
          </w:tcPr>
          <w:p w14:paraId="43584C4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bl>
    <w:p w14:paraId="4779C964" w14:textId="77777777" w:rsidR="007D0BDC" w:rsidRPr="007D0BDC" w:rsidRDefault="007D0BDC" w:rsidP="007D0BDC">
      <w:pPr>
        <w:rPr>
          <w:rFonts w:ascii="Arial" w:eastAsia="Calibri" w:hAnsi="Arial" w:cs="Arial"/>
          <w:b/>
          <w:bCs/>
          <w:color w:val="0070C0"/>
          <w:sz w:val="18"/>
          <w:szCs w:val="18"/>
        </w:rPr>
      </w:pPr>
    </w:p>
    <w:p w14:paraId="262FEE3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90. Apa yang menyebabkan B/I/S kesulitan dalam mendapatkan/ mengakses/ menggunakan kebutuhan di atas? (boleh menjawab lebih dari 1)</w:t>
      </w:r>
      <w:r w:rsidRPr="007D0BDC">
        <w:rPr>
          <w:rFonts w:ascii="Arial" w:eastAsia="Calibri" w:hAnsi="Arial" w:cs="Arial"/>
          <w:b/>
          <w:bCs/>
          <w:color w:val="0070C0"/>
          <w:sz w:val="18"/>
          <w:szCs w:val="18"/>
        </w:rPr>
        <w:tab/>
      </w:r>
    </w:p>
    <w:p w14:paraId="5560095C"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17D1F17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Pendamping disabilitas/asisten tidak lagi bekerja</w:t>
      </w:r>
    </w:p>
    <w:p w14:paraId="6C2870D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Layanan Kesehatan di rumah sakit berhenti</w:t>
      </w:r>
    </w:p>
    <w:p w14:paraId="667EAE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Orang enggan membantu karena harus melaksanakan jaga jarak</w:t>
      </w:r>
    </w:p>
    <w:p w14:paraId="250A39A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Transportasi umum berhenti beroperasi</w:t>
      </w:r>
    </w:p>
    <w:p w14:paraId="145391C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Tempat cuci tangan sulit dijangkau</w:t>
      </w:r>
    </w:p>
    <w:p w14:paraId="650CDA7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Menyesuaikan diri dengan perubahan offline ke online membutuhkan waktu</w:t>
      </w:r>
    </w:p>
    <w:p w14:paraId="39259FC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tersedia fasilitas yang memadai untuk bekerja/belajar saat di rumah</w:t>
      </w:r>
    </w:p>
    <w:p w14:paraId="737091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6053E2B7"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409847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2CF1D07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91.* Kebutuhan pokok apa yang B/I/S butuhkan sejak sebelum pandemik? (boleh lebih dari 1 jawaban)</w:t>
      </w:r>
      <w:r w:rsidRPr="007D0BDC">
        <w:rPr>
          <w:rFonts w:ascii="Arial" w:eastAsia="Calibri" w:hAnsi="Arial" w:cs="Arial"/>
          <w:b/>
          <w:bCs/>
          <w:color w:val="0070C0"/>
          <w:sz w:val="18"/>
          <w:szCs w:val="18"/>
        </w:rPr>
        <w:tab/>
      </w:r>
    </w:p>
    <w:p w14:paraId="53D849BD"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2B91BA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Pangan </w:t>
      </w:r>
    </w:p>
    <w:p w14:paraId="10BD7CE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Tempat tinggal</w:t>
      </w:r>
    </w:p>
    <w:p w14:paraId="506C889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Komunikasi </w:t>
      </w:r>
    </w:p>
    <w:p w14:paraId="6EC12C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Transportasi </w:t>
      </w:r>
    </w:p>
    <w:p w14:paraId="03DAB8B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Kesehatan </w:t>
      </w:r>
    </w:p>
    <w:p w14:paraId="78EC36C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Pendidikan (biaya sekolah/guru pendamping)</w:t>
      </w:r>
    </w:p>
    <w:p w14:paraId="18FED1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Kebutuhan anak</w:t>
      </w:r>
    </w:p>
    <w:p w14:paraId="02A7C31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Listrik dan air</w:t>
      </w:r>
    </w:p>
    <w:p w14:paraId="78F4D0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Membeli APD</w:t>
      </w:r>
    </w:p>
    <w:p w14:paraId="62F57B7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Alat bantu disabilitas</w:t>
      </w:r>
    </w:p>
    <w:p w14:paraId="7E8DC1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Terapis/konsultasi psikologis</w:t>
      </w:r>
    </w:p>
    <w:p w14:paraId="1F32B94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Obat khusus</w:t>
      </w:r>
    </w:p>
    <w:p w14:paraId="77FAB8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687E38B1"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4D51D7E9" w14:textId="77777777" w:rsidR="007D0BDC" w:rsidRPr="007D0BDC" w:rsidRDefault="007D0BDC" w:rsidP="007D0BDC">
      <w:pPr>
        <w:rPr>
          <w:rFonts w:ascii="Arial" w:eastAsia="Calibri" w:hAnsi="Arial" w:cs="Arial"/>
          <w:color w:val="0070C0"/>
          <w:sz w:val="18"/>
          <w:szCs w:val="18"/>
        </w:rPr>
      </w:pPr>
    </w:p>
    <w:p w14:paraId="1B6C16C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92.* Apakah B/I/S juga berpartisipasi aktif dalam kegiatan sosial kemasyarakatan dan keagamaan?</w:t>
      </w:r>
    </w:p>
    <w:p w14:paraId="1CB2CA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46</w:t>
      </w:r>
    </w:p>
    <w:p w14:paraId="1206D4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47</w:t>
      </w:r>
    </w:p>
    <w:p w14:paraId="2B14AEAA" w14:textId="77777777" w:rsidR="007D0BDC" w:rsidRPr="007D0BDC" w:rsidRDefault="007D0BDC" w:rsidP="007D0BDC">
      <w:pPr>
        <w:rPr>
          <w:rFonts w:ascii="Arial" w:eastAsia="Calibri" w:hAnsi="Arial" w:cs="Arial"/>
          <w:color w:val="0070C0"/>
          <w:sz w:val="18"/>
          <w:szCs w:val="18"/>
        </w:rPr>
      </w:pPr>
    </w:p>
    <w:p w14:paraId="537D8540"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46 Kegiatan Sosial Kemasyarakatan dan Keagamaan</w:t>
      </w:r>
    </w:p>
    <w:p w14:paraId="3C2E8D5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93.* Bagaimana partisipasi B/I/S dalam kegiatan sosial kemasyarakatan seperti menghadiri dasawisma/pertemuan RT/RW/Dusun/Desa, melayat, hajatan, kenduri, dll?</w:t>
      </w:r>
    </w:p>
    <w:p w14:paraId="60F147D4" w14:textId="77777777" w:rsidR="007D0BDC" w:rsidRPr="007D0BDC" w:rsidRDefault="007D0BDC" w:rsidP="007D0BDC">
      <w:pPr>
        <w:rPr>
          <w:rFonts w:ascii="Arial" w:eastAsia="Calibri" w:hAnsi="Arial" w:cs="Arial"/>
          <w:b/>
          <w:bCs/>
          <w:color w:val="0070C0"/>
          <w:sz w:val="18"/>
          <w:szCs w:val="18"/>
        </w:rPr>
      </w:pPr>
    </w:p>
    <w:tbl>
      <w:tblPr>
        <w:tblStyle w:val="TableGrid4"/>
        <w:tblW w:w="8784" w:type="dxa"/>
        <w:tblLook w:val="04A0" w:firstRow="1" w:lastRow="0" w:firstColumn="1" w:lastColumn="0" w:noHBand="0" w:noVBand="1"/>
      </w:tblPr>
      <w:tblGrid>
        <w:gridCol w:w="4003"/>
        <w:gridCol w:w="1310"/>
        <w:gridCol w:w="1157"/>
        <w:gridCol w:w="1157"/>
        <w:gridCol w:w="1157"/>
      </w:tblGrid>
      <w:tr w:rsidR="0025255D" w:rsidRPr="0025255D" w14:paraId="09A408D0" w14:textId="77777777" w:rsidTr="001A5F28">
        <w:tc>
          <w:tcPr>
            <w:tcW w:w="4003" w:type="dxa"/>
          </w:tcPr>
          <w:p w14:paraId="235D6835" w14:textId="77777777" w:rsidR="007D0BDC" w:rsidRPr="007D0BDC" w:rsidRDefault="007D0BDC" w:rsidP="007D0BDC">
            <w:pPr>
              <w:rPr>
                <w:rFonts w:ascii="Arial" w:eastAsia="Calibri" w:hAnsi="Arial" w:cs="Arial"/>
                <w:b/>
                <w:bCs/>
                <w:color w:val="0070C0"/>
                <w:sz w:val="18"/>
                <w:szCs w:val="18"/>
              </w:rPr>
            </w:pPr>
            <w:bookmarkStart w:id="171" w:name="_Hlk100482186"/>
            <w:r w:rsidRPr="007D0BDC">
              <w:rPr>
                <w:rFonts w:ascii="Arial" w:eastAsia="Calibri" w:hAnsi="Arial" w:cs="Arial"/>
                <w:b/>
                <w:bCs/>
                <w:color w:val="0070C0"/>
                <w:sz w:val="18"/>
                <w:szCs w:val="18"/>
              </w:rPr>
              <w:t>Periode</w:t>
            </w:r>
          </w:p>
        </w:tc>
        <w:tc>
          <w:tcPr>
            <w:tcW w:w="1310" w:type="dxa"/>
          </w:tcPr>
          <w:p w14:paraId="51738B1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pernah hadir</w:t>
            </w:r>
          </w:p>
        </w:tc>
        <w:tc>
          <w:tcPr>
            <w:tcW w:w="1157" w:type="dxa"/>
          </w:tcPr>
          <w:p w14:paraId="58AB3F3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Berhenti total</w:t>
            </w:r>
          </w:p>
        </w:tc>
        <w:tc>
          <w:tcPr>
            <w:tcW w:w="1157" w:type="dxa"/>
          </w:tcPr>
          <w:p w14:paraId="3CA5806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Kadang-kadang</w:t>
            </w:r>
          </w:p>
        </w:tc>
        <w:tc>
          <w:tcPr>
            <w:tcW w:w="1157" w:type="dxa"/>
          </w:tcPr>
          <w:p w14:paraId="343C556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Selalu hadir</w:t>
            </w:r>
          </w:p>
        </w:tc>
      </w:tr>
      <w:bookmarkEnd w:id="171"/>
      <w:tr w:rsidR="0025255D" w:rsidRPr="0025255D" w14:paraId="1C0CD46E" w14:textId="77777777" w:rsidTr="001A5F28">
        <w:trPr>
          <w:trHeight w:val="271"/>
        </w:trPr>
        <w:tc>
          <w:tcPr>
            <w:tcW w:w="4003" w:type="dxa"/>
          </w:tcPr>
          <w:p w14:paraId="74F2CB3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310" w:type="dxa"/>
          </w:tcPr>
          <w:p w14:paraId="216B951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7425FC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86039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E99C4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6508268" w14:textId="77777777" w:rsidTr="001A5F28">
        <w:tc>
          <w:tcPr>
            <w:tcW w:w="4003" w:type="dxa"/>
          </w:tcPr>
          <w:p w14:paraId="333E4F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Maret-JuniDesember 2020</w:t>
            </w:r>
          </w:p>
        </w:tc>
        <w:tc>
          <w:tcPr>
            <w:tcW w:w="1310" w:type="dxa"/>
          </w:tcPr>
          <w:p w14:paraId="7880F0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5A026B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BF989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F0D8FB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70937D6" w14:textId="77777777" w:rsidTr="001A5F28">
        <w:tc>
          <w:tcPr>
            <w:tcW w:w="4003" w:type="dxa"/>
          </w:tcPr>
          <w:p w14:paraId="79A79875"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310" w:type="dxa"/>
          </w:tcPr>
          <w:p w14:paraId="2D90C80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65764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01C3E5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33A84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7191337" w14:textId="77777777" w:rsidTr="001A5F28">
        <w:tc>
          <w:tcPr>
            <w:tcW w:w="4003" w:type="dxa"/>
          </w:tcPr>
          <w:p w14:paraId="07AFD3C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310" w:type="dxa"/>
            <w:tcBorders>
              <w:bottom w:val="single" w:sz="4" w:space="0" w:color="auto"/>
            </w:tcBorders>
          </w:tcPr>
          <w:p w14:paraId="7F5C34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Borders>
              <w:bottom w:val="single" w:sz="4" w:space="0" w:color="auto"/>
            </w:tcBorders>
          </w:tcPr>
          <w:p w14:paraId="0F4DC64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5BD81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Borders>
              <w:bottom w:val="single" w:sz="4" w:space="0" w:color="auto"/>
            </w:tcBorders>
          </w:tcPr>
          <w:p w14:paraId="422817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802D66F" w14:textId="77777777" w:rsidR="007D0BDC" w:rsidRPr="007D0BDC" w:rsidRDefault="007D0BDC" w:rsidP="007D0BDC">
      <w:pPr>
        <w:rPr>
          <w:rFonts w:ascii="Arial" w:eastAsia="Calibri" w:hAnsi="Arial" w:cs="Times New Roman"/>
          <w:color w:val="0070C0"/>
          <w:sz w:val="18"/>
          <w:szCs w:val="22"/>
          <w:lang w:val="id-ID"/>
        </w:rPr>
      </w:pPr>
    </w:p>
    <w:p w14:paraId="5FE935A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94.* Bagaimana partisipasi B/I/S dalam kegiatan keagamaan untuk eribadah di tempat ibadah?</w:t>
      </w:r>
    </w:p>
    <w:p w14:paraId="10BCB6B1" w14:textId="77777777" w:rsidR="007D0BDC" w:rsidRPr="007D0BDC" w:rsidRDefault="007D0BDC" w:rsidP="007D0BDC">
      <w:pPr>
        <w:rPr>
          <w:rFonts w:ascii="Arial" w:eastAsia="Calibri" w:hAnsi="Arial" w:cs="Arial"/>
          <w:b/>
          <w:bCs/>
          <w:color w:val="0070C0"/>
          <w:sz w:val="18"/>
          <w:szCs w:val="18"/>
        </w:rPr>
      </w:pPr>
    </w:p>
    <w:tbl>
      <w:tblPr>
        <w:tblStyle w:val="TableGrid4"/>
        <w:tblW w:w="8784" w:type="dxa"/>
        <w:tblLook w:val="04A0" w:firstRow="1" w:lastRow="0" w:firstColumn="1" w:lastColumn="0" w:noHBand="0" w:noVBand="1"/>
      </w:tblPr>
      <w:tblGrid>
        <w:gridCol w:w="4003"/>
        <w:gridCol w:w="1310"/>
        <w:gridCol w:w="1157"/>
        <w:gridCol w:w="1157"/>
        <w:gridCol w:w="1157"/>
      </w:tblGrid>
      <w:tr w:rsidR="0025255D" w:rsidRPr="0025255D" w14:paraId="68586CF7" w14:textId="77777777" w:rsidTr="001A5F28">
        <w:tc>
          <w:tcPr>
            <w:tcW w:w="4003" w:type="dxa"/>
          </w:tcPr>
          <w:p w14:paraId="32B9686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310" w:type="dxa"/>
          </w:tcPr>
          <w:p w14:paraId="0DE7624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pernah hadir</w:t>
            </w:r>
          </w:p>
        </w:tc>
        <w:tc>
          <w:tcPr>
            <w:tcW w:w="1157" w:type="dxa"/>
          </w:tcPr>
          <w:p w14:paraId="00B136D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Berhenti total</w:t>
            </w:r>
          </w:p>
        </w:tc>
        <w:tc>
          <w:tcPr>
            <w:tcW w:w="1157" w:type="dxa"/>
          </w:tcPr>
          <w:p w14:paraId="2991F78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Kadang-kadang</w:t>
            </w:r>
          </w:p>
        </w:tc>
        <w:tc>
          <w:tcPr>
            <w:tcW w:w="1157" w:type="dxa"/>
          </w:tcPr>
          <w:p w14:paraId="5FD0CD1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Selalu hadir</w:t>
            </w:r>
          </w:p>
        </w:tc>
      </w:tr>
      <w:tr w:rsidR="0025255D" w:rsidRPr="0025255D" w14:paraId="038ED2AD" w14:textId="77777777" w:rsidTr="001A5F28">
        <w:tc>
          <w:tcPr>
            <w:tcW w:w="4003" w:type="dxa"/>
          </w:tcPr>
          <w:p w14:paraId="235929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310" w:type="dxa"/>
          </w:tcPr>
          <w:p w14:paraId="2E89CC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78809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38EFA56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CAA125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C64690C" w14:textId="77777777" w:rsidTr="001A5F28">
        <w:tc>
          <w:tcPr>
            <w:tcW w:w="4003" w:type="dxa"/>
          </w:tcPr>
          <w:p w14:paraId="1934F15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310" w:type="dxa"/>
          </w:tcPr>
          <w:p w14:paraId="1F1C77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227B0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7B51A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29BE16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291DD8A" w14:textId="77777777" w:rsidTr="001A5F28">
        <w:tc>
          <w:tcPr>
            <w:tcW w:w="4003" w:type="dxa"/>
          </w:tcPr>
          <w:p w14:paraId="331EE8DF"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310" w:type="dxa"/>
          </w:tcPr>
          <w:p w14:paraId="43D8821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64026B7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BE285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4C332E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8B5ED85" w14:textId="77777777" w:rsidTr="001A5F28">
        <w:tc>
          <w:tcPr>
            <w:tcW w:w="4003" w:type="dxa"/>
          </w:tcPr>
          <w:p w14:paraId="10ECD0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310" w:type="dxa"/>
          </w:tcPr>
          <w:p w14:paraId="67FFD3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5C59BC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99C06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7" w:type="dxa"/>
          </w:tcPr>
          <w:p w14:paraId="71B786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665BEFC" w14:textId="77777777" w:rsidR="007D0BDC" w:rsidRPr="007D0BDC" w:rsidRDefault="007D0BDC" w:rsidP="007D0BDC">
      <w:pPr>
        <w:rPr>
          <w:rFonts w:ascii="Arial" w:eastAsia="Calibri" w:hAnsi="Arial" w:cs="Arial"/>
          <w:b/>
          <w:bCs/>
          <w:color w:val="0070C0"/>
          <w:sz w:val="18"/>
          <w:szCs w:val="18"/>
        </w:rPr>
      </w:pPr>
    </w:p>
    <w:p w14:paraId="685CC82C" w14:textId="77777777" w:rsidR="007D0BDC" w:rsidRPr="007D0BDC" w:rsidRDefault="007D0BDC" w:rsidP="007D0BDC">
      <w:pPr>
        <w:rPr>
          <w:rFonts w:ascii="Arial" w:eastAsia="Calibri" w:hAnsi="Arial" w:cs="Times New Roman"/>
          <w:color w:val="0070C0"/>
          <w:sz w:val="18"/>
          <w:szCs w:val="22"/>
          <w:lang w:val="id-ID"/>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4A783F23"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47 Aktivitas Keseharian Sejak Sebelum Pandemik</w:t>
      </w:r>
    </w:p>
    <w:p w14:paraId="021B04E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95.*</w:t>
      </w:r>
      <w:r w:rsidRPr="007D0BDC">
        <w:rPr>
          <w:rFonts w:ascii="Arial" w:eastAsia="Calibri" w:hAnsi="Arial" w:cs="Arial"/>
          <w:b/>
          <w:bCs/>
          <w:color w:val="0070C0"/>
          <w:sz w:val="18"/>
          <w:szCs w:val="18"/>
        </w:rPr>
        <w:tab/>
        <w:t xml:space="preserve">Apakah aktivitas utama sehari-hari B/I/S sejak sebelum pandemik? </w:t>
      </w:r>
      <w:r w:rsidRPr="007D0BDC">
        <w:rPr>
          <w:rFonts w:ascii="Arial" w:eastAsia="Calibri" w:hAnsi="Arial" w:cs="Arial"/>
          <w:b/>
          <w:bCs/>
          <w:color w:val="0070C0"/>
          <w:sz w:val="18"/>
          <w:szCs w:val="18"/>
        </w:rPr>
        <w:tab/>
      </w:r>
    </w:p>
    <w:p w14:paraId="6198981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Bekerja &gt;&gt; Lanjut Page 48</w:t>
      </w:r>
    </w:p>
    <w:p w14:paraId="360F99B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 Belajar (anak sekolah/mahasiswa) &gt;&gt; Lanjut Page 51</w:t>
      </w:r>
    </w:p>
    <w:p w14:paraId="0F8855B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Mengurus/mengatur rumah tangga &gt;&gt; Lanjut Page 52</w:t>
      </w:r>
    </w:p>
    <w:p w14:paraId="7C4D71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satupun jawaban di atas &gt;&gt; Lanjut Page 52</w:t>
      </w:r>
    </w:p>
    <w:p w14:paraId="41F6C734" w14:textId="77777777" w:rsidR="007D0BDC" w:rsidRPr="007D0BDC" w:rsidRDefault="007D0BDC" w:rsidP="007D0BDC">
      <w:pPr>
        <w:rPr>
          <w:rFonts w:ascii="Arial" w:eastAsia="Calibri" w:hAnsi="Arial" w:cs="Arial"/>
          <w:b/>
          <w:bCs/>
          <w:color w:val="0070C0"/>
          <w:sz w:val="18"/>
          <w:szCs w:val="18"/>
        </w:rPr>
      </w:pPr>
    </w:p>
    <w:p w14:paraId="3344FAD2"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48 Dampak Ekonomi</w:t>
      </w:r>
    </w:p>
    <w:p w14:paraId="7857177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96.*</w:t>
      </w:r>
      <w:r w:rsidRPr="007D0BDC">
        <w:rPr>
          <w:rFonts w:ascii="Arial" w:eastAsia="Calibri" w:hAnsi="Arial" w:cs="Arial"/>
          <w:b/>
          <w:bCs/>
          <w:color w:val="0070C0"/>
          <w:sz w:val="18"/>
          <w:szCs w:val="18"/>
        </w:rPr>
        <w:tab/>
        <w:t xml:space="preserve">Apakah pekerjaan B/I/S saat ini sama dengan sebelum pandemik? </w:t>
      </w:r>
      <w:r w:rsidRPr="007D0BDC">
        <w:rPr>
          <w:rFonts w:ascii="Arial" w:eastAsia="Calibri" w:hAnsi="Arial" w:cs="Arial"/>
          <w:b/>
          <w:bCs/>
          <w:color w:val="0070C0"/>
          <w:sz w:val="18"/>
          <w:szCs w:val="18"/>
        </w:rPr>
        <w:tab/>
      </w:r>
    </w:p>
    <w:p w14:paraId="402C0D8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50</w:t>
      </w:r>
    </w:p>
    <w:p w14:paraId="750F605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49</w:t>
      </w:r>
    </w:p>
    <w:p w14:paraId="69EFA5D8" w14:textId="77777777" w:rsidR="007D0BDC" w:rsidRPr="007D0BDC" w:rsidRDefault="007D0BDC" w:rsidP="007D0BDC">
      <w:pPr>
        <w:rPr>
          <w:rFonts w:ascii="Arial" w:eastAsia="Calibri" w:hAnsi="Arial" w:cs="Arial"/>
          <w:b/>
          <w:bCs/>
          <w:color w:val="0070C0"/>
          <w:sz w:val="18"/>
          <w:szCs w:val="18"/>
        </w:rPr>
      </w:pPr>
    </w:p>
    <w:p w14:paraId="29BA512C"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 xml:space="preserve">Page 49 Perubahan Pekerjaan </w:t>
      </w:r>
    </w:p>
    <w:p w14:paraId="6BC8C89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97.*</w:t>
      </w:r>
      <w:r w:rsidRPr="007D0BDC">
        <w:rPr>
          <w:rFonts w:ascii="Arial" w:eastAsia="Calibri" w:hAnsi="Arial" w:cs="Arial"/>
          <w:b/>
          <w:bCs/>
          <w:color w:val="0070C0"/>
          <w:sz w:val="18"/>
          <w:szCs w:val="18"/>
        </w:rPr>
        <w:tab/>
        <w:t xml:space="preserve">Apa yang menyebabkan pekerjaan B/I/S saat ini berubah? </w:t>
      </w:r>
    </w:p>
    <w:p w14:paraId="10C35CBD"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31C96E1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PHK</w:t>
      </w:r>
    </w:p>
    <w:p w14:paraId="179141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Usaha sendiri bangkrut</w:t>
      </w:r>
    </w:p>
    <w:p w14:paraId="3A85AB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Perusahaan bangkrut</w:t>
      </w:r>
    </w:p>
    <w:p w14:paraId="3507E3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Ingin mencoba usaha sendiri</w:t>
      </w:r>
    </w:p>
    <w:p w14:paraId="0AA9245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Tawaran pekerjaan di tempat lain</w:t>
      </w:r>
    </w:p>
    <w:p w14:paraId="15E436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Keluar karena ada perubahan upah dan atau jam kerja selama pandemik/Dirumahkan </w:t>
      </w:r>
    </w:p>
    <w:p w14:paraId="6F0A155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70E0DD6D"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7D9B9B8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0D2D6D96" w14:textId="77777777" w:rsidR="0091522C" w:rsidRPr="0025255D" w:rsidRDefault="0091522C" w:rsidP="007D0BDC">
      <w:pPr>
        <w:rPr>
          <w:rFonts w:ascii="Arial" w:eastAsia="Calibri" w:hAnsi="Arial" w:cs="Times New Roman"/>
          <w:b/>
          <w:bCs/>
          <w:color w:val="0070C0"/>
          <w:sz w:val="18"/>
          <w:szCs w:val="22"/>
          <w:lang w:val="id-ID"/>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3A69FE72"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50 Jam Kerja</w:t>
      </w:r>
    </w:p>
    <w:p w14:paraId="03BC2C7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98.*</w:t>
      </w:r>
      <w:r w:rsidRPr="007D0BDC">
        <w:rPr>
          <w:rFonts w:ascii="Arial" w:eastAsia="Calibri" w:hAnsi="Arial" w:cs="Arial"/>
          <w:b/>
          <w:bCs/>
          <w:color w:val="0070C0"/>
          <w:sz w:val="18"/>
          <w:szCs w:val="18"/>
        </w:rPr>
        <w:tab/>
        <w:t>Berapa hari B/I/S bekerja dalam seminggu?</w:t>
      </w:r>
    </w:p>
    <w:p w14:paraId="65032DBE" w14:textId="77777777" w:rsidR="007D0BDC" w:rsidRPr="007D0BDC" w:rsidRDefault="007D0BDC" w:rsidP="007D0BDC">
      <w:pPr>
        <w:rPr>
          <w:rFonts w:ascii="Arial" w:eastAsia="Calibri" w:hAnsi="Arial" w:cs="Arial"/>
          <w:b/>
          <w:bCs/>
          <w:color w:val="0070C0"/>
          <w:sz w:val="18"/>
          <w:szCs w:val="18"/>
        </w:rPr>
      </w:pPr>
    </w:p>
    <w:tbl>
      <w:tblPr>
        <w:tblStyle w:val="TableGrid4"/>
        <w:tblW w:w="8510" w:type="dxa"/>
        <w:tblInd w:w="-5" w:type="dxa"/>
        <w:tblLook w:val="04A0" w:firstRow="1" w:lastRow="0" w:firstColumn="1" w:lastColumn="0" w:noHBand="0" w:noVBand="1"/>
      </w:tblPr>
      <w:tblGrid>
        <w:gridCol w:w="3035"/>
        <w:gridCol w:w="1045"/>
        <w:gridCol w:w="1122"/>
        <w:gridCol w:w="1097"/>
        <w:gridCol w:w="1089"/>
        <w:gridCol w:w="1122"/>
      </w:tblGrid>
      <w:tr w:rsidR="0025255D" w:rsidRPr="0025255D" w14:paraId="3BC28D84" w14:textId="77777777" w:rsidTr="001A5F28">
        <w:tc>
          <w:tcPr>
            <w:tcW w:w="3035" w:type="dxa"/>
          </w:tcPr>
          <w:p w14:paraId="45FEC1A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045" w:type="dxa"/>
          </w:tcPr>
          <w:p w14:paraId="5958895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1122" w:type="dxa"/>
          </w:tcPr>
          <w:p w14:paraId="3499049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 hari</w:t>
            </w:r>
          </w:p>
        </w:tc>
        <w:tc>
          <w:tcPr>
            <w:tcW w:w="1097" w:type="dxa"/>
          </w:tcPr>
          <w:p w14:paraId="6D5169E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2-3 hari</w:t>
            </w:r>
          </w:p>
        </w:tc>
        <w:tc>
          <w:tcPr>
            <w:tcW w:w="1089" w:type="dxa"/>
          </w:tcPr>
          <w:p w14:paraId="6759598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4-5 hari</w:t>
            </w:r>
          </w:p>
        </w:tc>
        <w:tc>
          <w:tcPr>
            <w:tcW w:w="1122" w:type="dxa"/>
          </w:tcPr>
          <w:p w14:paraId="69CB6A8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6-7 hari</w:t>
            </w:r>
          </w:p>
        </w:tc>
      </w:tr>
      <w:tr w:rsidR="0025255D" w:rsidRPr="0025255D" w14:paraId="49D1BC6D" w14:textId="77777777" w:rsidTr="001A5F28">
        <w:tc>
          <w:tcPr>
            <w:tcW w:w="3035" w:type="dxa"/>
          </w:tcPr>
          <w:p w14:paraId="31BBDD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045" w:type="dxa"/>
          </w:tcPr>
          <w:p w14:paraId="0F3E29F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EDD94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759D421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2CFCF0E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7EB391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4673BE0" w14:textId="77777777" w:rsidTr="001A5F28">
        <w:tc>
          <w:tcPr>
            <w:tcW w:w="3035" w:type="dxa"/>
          </w:tcPr>
          <w:p w14:paraId="0E368D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045" w:type="dxa"/>
          </w:tcPr>
          <w:p w14:paraId="5DE7A9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1B6A152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4FB9964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1DC66B2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600A40D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80FD813" w14:textId="77777777" w:rsidTr="001A5F28">
        <w:tc>
          <w:tcPr>
            <w:tcW w:w="3035" w:type="dxa"/>
          </w:tcPr>
          <w:p w14:paraId="0770AED6"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045" w:type="dxa"/>
          </w:tcPr>
          <w:p w14:paraId="08EFEC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7751FE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1F98114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27DB7C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2A31EA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8BCDD71" w14:textId="77777777" w:rsidTr="001A5F28">
        <w:tc>
          <w:tcPr>
            <w:tcW w:w="3035" w:type="dxa"/>
          </w:tcPr>
          <w:p w14:paraId="72E142A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045" w:type="dxa"/>
          </w:tcPr>
          <w:p w14:paraId="46C683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48AD554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3CAC51D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39CD6E6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1911BE4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0880E5E" w14:textId="77777777" w:rsidR="007D0BDC" w:rsidRPr="007D0BDC" w:rsidRDefault="007D0BDC" w:rsidP="007D0BDC">
      <w:pPr>
        <w:rPr>
          <w:rFonts w:ascii="Arial" w:eastAsia="Calibri" w:hAnsi="Arial" w:cs="Arial"/>
          <w:color w:val="0070C0"/>
          <w:sz w:val="18"/>
          <w:szCs w:val="18"/>
        </w:rPr>
      </w:pPr>
    </w:p>
    <w:p w14:paraId="5E9C0F9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99.*</w:t>
      </w:r>
      <w:r w:rsidRPr="007D0BDC">
        <w:rPr>
          <w:rFonts w:ascii="Arial" w:eastAsia="Calibri" w:hAnsi="Arial" w:cs="Arial"/>
          <w:b/>
          <w:bCs/>
          <w:color w:val="0070C0"/>
          <w:sz w:val="18"/>
          <w:szCs w:val="18"/>
        </w:rPr>
        <w:tab/>
        <w:t>Berapa umlah rata-rata jam kerja B/I/S  dalam seminggu?</w:t>
      </w:r>
    </w:p>
    <w:p w14:paraId="240E7C08" w14:textId="77777777" w:rsidR="007D0BDC" w:rsidRPr="007D0BDC" w:rsidRDefault="007D0BDC" w:rsidP="007D0BDC">
      <w:pPr>
        <w:rPr>
          <w:rFonts w:ascii="Arial" w:eastAsia="Calibri" w:hAnsi="Arial" w:cs="Arial"/>
          <w:color w:val="0070C0"/>
          <w:sz w:val="18"/>
          <w:szCs w:val="18"/>
        </w:rPr>
      </w:pPr>
    </w:p>
    <w:tbl>
      <w:tblPr>
        <w:tblStyle w:val="TableGrid4"/>
        <w:tblW w:w="8510" w:type="dxa"/>
        <w:tblInd w:w="-5" w:type="dxa"/>
        <w:tblLook w:val="04A0" w:firstRow="1" w:lastRow="0" w:firstColumn="1" w:lastColumn="0" w:noHBand="0" w:noVBand="1"/>
      </w:tblPr>
      <w:tblGrid>
        <w:gridCol w:w="3035"/>
        <w:gridCol w:w="1045"/>
        <w:gridCol w:w="1122"/>
        <w:gridCol w:w="1097"/>
        <w:gridCol w:w="1089"/>
        <w:gridCol w:w="1122"/>
      </w:tblGrid>
      <w:tr w:rsidR="0025255D" w:rsidRPr="0025255D" w14:paraId="799FE6A8" w14:textId="77777777" w:rsidTr="001A5F28">
        <w:tc>
          <w:tcPr>
            <w:tcW w:w="3035" w:type="dxa"/>
          </w:tcPr>
          <w:p w14:paraId="5AB8FB86" w14:textId="77777777" w:rsidR="007D0BDC" w:rsidRPr="007D0BDC" w:rsidRDefault="007D0BDC" w:rsidP="007D0BDC">
            <w:pPr>
              <w:rPr>
                <w:rFonts w:ascii="Arial" w:eastAsia="Calibri" w:hAnsi="Arial" w:cs="Arial"/>
                <w:b/>
                <w:bCs/>
                <w:color w:val="0070C0"/>
                <w:sz w:val="18"/>
                <w:szCs w:val="18"/>
              </w:rPr>
            </w:pPr>
            <w:bookmarkStart w:id="172" w:name="_Hlk100490907"/>
            <w:r w:rsidRPr="007D0BDC">
              <w:rPr>
                <w:rFonts w:ascii="Arial" w:eastAsia="Calibri" w:hAnsi="Arial" w:cs="Arial"/>
                <w:b/>
                <w:bCs/>
                <w:color w:val="0070C0"/>
                <w:sz w:val="18"/>
                <w:szCs w:val="18"/>
              </w:rPr>
              <w:t>Periode</w:t>
            </w:r>
          </w:p>
        </w:tc>
        <w:tc>
          <w:tcPr>
            <w:tcW w:w="1045" w:type="dxa"/>
          </w:tcPr>
          <w:p w14:paraId="05961B8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1122" w:type="dxa"/>
          </w:tcPr>
          <w:p w14:paraId="6AA9AC7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&lt;8 jam</w:t>
            </w:r>
          </w:p>
        </w:tc>
        <w:tc>
          <w:tcPr>
            <w:tcW w:w="1097" w:type="dxa"/>
          </w:tcPr>
          <w:p w14:paraId="0A4AC04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8-15 jam</w:t>
            </w:r>
          </w:p>
        </w:tc>
        <w:tc>
          <w:tcPr>
            <w:tcW w:w="1089" w:type="dxa"/>
          </w:tcPr>
          <w:p w14:paraId="70BE41B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16-35 jam</w:t>
            </w:r>
          </w:p>
        </w:tc>
        <w:tc>
          <w:tcPr>
            <w:tcW w:w="1122" w:type="dxa"/>
          </w:tcPr>
          <w:p w14:paraId="4DEC345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&gt;35 jam</w:t>
            </w:r>
          </w:p>
        </w:tc>
      </w:tr>
      <w:bookmarkEnd w:id="172"/>
      <w:tr w:rsidR="0025255D" w:rsidRPr="0025255D" w14:paraId="5DC6CC42" w14:textId="77777777" w:rsidTr="001A5F28">
        <w:tc>
          <w:tcPr>
            <w:tcW w:w="3035" w:type="dxa"/>
          </w:tcPr>
          <w:p w14:paraId="0660B61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045" w:type="dxa"/>
          </w:tcPr>
          <w:p w14:paraId="4735678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66D210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23C6F9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2360E2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6E301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2831FAB" w14:textId="77777777" w:rsidTr="001A5F28">
        <w:tc>
          <w:tcPr>
            <w:tcW w:w="3035" w:type="dxa"/>
          </w:tcPr>
          <w:p w14:paraId="2E96F1F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045" w:type="dxa"/>
          </w:tcPr>
          <w:p w14:paraId="6FCC8EF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15950FC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128AA60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6C10FE0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62EDA94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75E28C8" w14:textId="77777777" w:rsidTr="001A5F28">
        <w:tc>
          <w:tcPr>
            <w:tcW w:w="3035" w:type="dxa"/>
          </w:tcPr>
          <w:p w14:paraId="0B62C308"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045" w:type="dxa"/>
          </w:tcPr>
          <w:p w14:paraId="66E0D09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9AE092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04A27C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689BB26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3818B8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3F375A1" w14:textId="77777777" w:rsidTr="001A5F28">
        <w:tc>
          <w:tcPr>
            <w:tcW w:w="3035" w:type="dxa"/>
          </w:tcPr>
          <w:p w14:paraId="624F4E5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045" w:type="dxa"/>
          </w:tcPr>
          <w:p w14:paraId="177DE0C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3245B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7" w:type="dxa"/>
          </w:tcPr>
          <w:p w14:paraId="34CF77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9" w:type="dxa"/>
          </w:tcPr>
          <w:p w14:paraId="161DFF9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17E3A9B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7DF45D47" w14:textId="77777777" w:rsidR="007D0BDC" w:rsidRPr="007D0BDC" w:rsidRDefault="007D0BDC" w:rsidP="007D0BDC">
      <w:pPr>
        <w:rPr>
          <w:rFonts w:ascii="Arial" w:eastAsia="Calibri" w:hAnsi="Arial" w:cs="Arial"/>
          <w:color w:val="0070C0"/>
          <w:sz w:val="18"/>
          <w:szCs w:val="18"/>
        </w:rPr>
      </w:pPr>
    </w:p>
    <w:p w14:paraId="22AB6B0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w:t>
      </w:r>
      <w:r w:rsidRPr="007D0BDC">
        <w:rPr>
          <w:rFonts w:ascii="Arial" w:eastAsia="Calibri" w:hAnsi="Arial" w:cs="Arial"/>
          <w:b/>
          <w:bCs/>
          <w:color w:val="0070C0"/>
          <w:sz w:val="18"/>
          <w:szCs w:val="18"/>
        </w:rPr>
        <w:tab/>
        <w:t>Berapa penghasilan pribadi rata-rata B/I/S per bulan?</w:t>
      </w:r>
    </w:p>
    <w:p w14:paraId="253687BF" w14:textId="77777777" w:rsidR="007D0BDC" w:rsidRPr="007D0BDC" w:rsidRDefault="007D0BDC" w:rsidP="007D0BDC">
      <w:pPr>
        <w:rPr>
          <w:rFonts w:ascii="Arial" w:eastAsia="Calibri" w:hAnsi="Arial" w:cs="Arial"/>
          <w:color w:val="0070C0"/>
          <w:sz w:val="18"/>
          <w:szCs w:val="18"/>
        </w:rPr>
      </w:pPr>
    </w:p>
    <w:tbl>
      <w:tblPr>
        <w:tblStyle w:val="TableGrid4"/>
        <w:tblW w:w="8299" w:type="dxa"/>
        <w:tblInd w:w="-5" w:type="dxa"/>
        <w:tblLook w:val="04A0" w:firstRow="1" w:lastRow="0" w:firstColumn="1" w:lastColumn="0" w:noHBand="0" w:noVBand="1"/>
      </w:tblPr>
      <w:tblGrid>
        <w:gridCol w:w="2882"/>
        <w:gridCol w:w="990"/>
        <w:gridCol w:w="1122"/>
        <w:gridCol w:w="1095"/>
        <w:gridCol w:w="1088"/>
        <w:gridCol w:w="1122"/>
      </w:tblGrid>
      <w:tr w:rsidR="0025255D" w:rsidRPr="0025255D" w14:paraId="7718CF0C" w14:textId="77777777" w:rsidTr="001A5F28">
        <w:tc>
          <w:tcPr>
            <w:tcW w:w="2882" w:type="dxa"/>
          </w:tcPr>
          <w:p w14:paraId="380282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990" w:type="dxa"/>
          </w:tcPr>
          <w:p w14:paraId="5360D93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0</w:t>
            </w:r>
          </w:p>
        </w:tc>
        <w:tc>
          <w:tcPr>
            <w:tcW w:w="1122" w:type="dxa"/>
          </w:tcPr>
          <w:p w14:paraId="457954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&lt;1.000.000</w:t>
            </w:r>
          </w:p>
        </w:tc>
        <w:tc>
          <w:tcPr>
            <w:tcW w:w="1095" w:type="dxa"/>
          </w:tcPr>
          <w:p w14:paraId="5AAB2CE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1.000.000-2.000.000</w:t>
            </w:r>
          </w:p>
        </w:tc>
        <w:tc>
          <w:tcPr>
            <w:tcW w:w="1088" w:type="dxa"/>
          </w:tcPr>
          <w:p w14:paraId="73E59C0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2.000.000-4.000.000</w:t>
            </w:r>
          </w:p>
        </w:tc>
        <w:tc>
          <w:tcPr>
            <w:tcW w:w="1122" w:type="dxa"/>
          </w:tcPr>
          <w:p w14:paraId="4A9FFF7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&gt;4.000.000</w:t>
            </w:r>
          </w:p>
        </w:tc>
      </w:tr>
      <w:tr w:rsidR="0025255D" w:rsidRPr="0025255D" w14:paraId="2E31B06F" w14:textId="77777777" w:rsidTr="001A5F28">
        <w:tc>
          <w:tcPr>
            <w:tcW w:w="2882" w:type="dxa"/>
          </w:tcPr>
          <w:p w14:paraId="0DCBF68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990" w:type="dxa"/>
          </w:tcPr>
          <w:p w14:paraId="64BC38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23DB37E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5" w:type="dxa"/>
          </w:tcPr>
          <w:p w14:paraId="2BFCA4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8" w:type="dxa"/>
          </w:tcPr>
          <w:p w14:paraId="1645B80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0BB15C6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16EE448" w14:textId="77777777" w:rsidTr="001A5F28">
        <w:tc>
          <w:tcPr>
            <w:tcW w:w="2882" w:type="dxa"/>
          </w:tcPr>
          <w:p w14:paraId="434A58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990" w:type="dxa"/>
          </w:tcPr>
          <w:p w14:paraId="163EBA4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7F7DC40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5" w:type="dxa"/>
          </w:tcPr>
          <w:p w14:paraId="16D7541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8" w:type="dxa"/>
          </w:tcPr>
          <w:p w14:paraId="5DC275E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083341C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A3778B3" w14:textId="77777777" w:rsidTr="001A5F28">
        <w:tc>
          <w:tcPr>
            <w:tcW w:w="2882" w:type="dxa"/>
          </w:tcPr>
          <w:p w14:paraId="06385D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990" w:type="dxa"/>
          </w:tcPr>
          <w:p w14:paraId="3B5851B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4644885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5" w:type="dxa"/>
          </w:tcPr>
          <w:p w14:paraId="4E2F52C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8" w:type="dxa"/>
          </w:tcPr>
          <w:p w14:paraId="0887D96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EAC7CA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14AD567" w14:textId="77777777" w:rsidTr="001A5F28">
        <w:tc>
          <w:tcPr>
            <w:tcW w:w="2882" w:type="dxa"/>
          </w:tcPr>
          <w:p w14:paraId="5D1E36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990" w:type="dxa"/>
          </w:tcPr>
          <w:p w14:paraId="6B2E225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63E995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5" w:type="dxa"/>
          </w:tcPr>
          <w:p w14:paraId="1319BE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8" w:type="dxa"/>
          </w:tcPr>
          <w:p w14:paraId="5DA63F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4DD28BD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4EE9894A" w14:textId="77777777" w:rsidR="007D0BDC" w:rsidRPr="007D0BDC" w:rsidRDefault="007D0BDC" w:rsidP="007D0BDC">
      <w:pPr>
        <w:rPr>
          <w:rFonts w:ascii="Arial" w:eastAsia="Calibri" w:hAnsi="Arial" w:cs="Arial"/>
          <w:b/>
          <w:bCs/>
          <w:color w:val="0070C0"/>
          <w:sz w:val="18"/>
          <w:szCs w:val="18"/>
        </w:rPr>
      </w:pPr>
    </w:p>
    <w:p w14:paraId="7044B08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101.*</w:t>
      </w:r>
      <w:r w:rsidRPr="007D0BDC">
        <w:rPr>
          <w:rFonts w:ascii="Arial" w:eastAsia="Calibri" w:hAnsi="Arial" w:cs="Arial"/>
          <w:b/>
          <w:bCs/>
          <w:color w:val="0070C0"/>
          <w:sz w:val="18"/>
          <w:szCs w:val="18"/>
        </w:rPr>
        <w:tab/>
        <w:t>Silahkan klik pilihan jawaban berikut untuk melanjutkan survei</w:t>
      </w:r>
      <w:r w:rsidRPr="007D0BDC">
        <w:rPr>
          <w:rFonts w:ascii="Arial" w:eastAsia="Calibri" w:hAnsi="Arial" w:cs="Arial"/>
          <w:b/>
          <w:bCs/>
          <w:color w:val="0070C0"/>
          <w:sz w:val="18"/>
          <w:szCs w:val="18"/>
        </w:rPr>
        <w:tab/>
      </w:r>
    </w:p>
    <w:p w14:paraId="1635F4C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w:t>
      </w:r>
      <w:r w:rsidRPr="007D0BDC">
        <w:rPr>
          <w:rFonts w:ascii="Arial" w:eastAsia="Calibri" w:hAnsi="Arial" w:cs="Arial"/>
          <w:b/>
          <w:bCs/>
          <w:color w:val="0070C0"/>
          <w:sz w:val="18"/>
          <w:szCs w:val="18"/>
        </w:rPr>
        <w:tab/>
        <w:t>&gt;&gt; Lanjut Page 53</w:t>
      </w:r>
    </w:p>
    <w:p w14:paraId="2EFD45C0" w14:textId="77777777" w:rsidR="007D0BDC" w:rsidRPr="007D0BDC" w:rsidRDefault="007D0BDC" w:rsidP="007D0BDC">
      <w:pPr>
        <w:rPr>
          <w:rFonts w:ascii="Arial" w:eastAsia="Calibri" w:hAnsi="Arial" w:cs="Arial"/>
          <w:b/>
          <w:bCs/>
          <w:color w:val="0070C0"/>
          <w:sz w:val="18"/>
          <w:szCs w:val="18"/>
        </w:rPr>
      </w:pPr>
    </w:p>
    <w:p w14:paraId="45699218"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51 Dampak Pendidikan</w:t>
      </w:r>
    </w:p>
    <w:p w14:paraId="7E16772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102.*</w:t>
      </w:r>
      <w:r w:rsidRPr="007D0BDC">
        <w:rPr>
          <w:rFonts w:ascii="Arial" w:eastAsia="Calibri" w:hAnsi="Arial" w:cs="Arial"/>
          <w:b/>
          <w:bCs/>
          <w:color w:val="0070C0"/>
          <w:sz w:val="18"/>
          <w:szCs w:val="18"/>
        </w:rPr>
        <w:tab/>
        <w:t>Bagaimana kondisi B/I/S dalam membayar biaya SPP/semester?</w:t>
      </w:r>
    </w:p>
    <w:p w14:paraId="3EE654EF" w14:textId="77777777" w:rsidR="007D0BDC" w:rsidRPr="007D0BDC" w:rsidRDefault="007D0BDC" w:rsidP="007D0BDC">
      <w:pPr>
        <w:rPr>
          <w:rFonts w:ascii="Arial" w:eastAsia="Calibri" w:hAnsi="Arial" w:cs="Arial"/>
          <w:b/>
          <w:bCs/>
          <w:color w:val="0070C0"/>
          <w:sz w:val="18"/>
          <w:szCs w:val="18"/>
        </w:rPr>
      </w:pPr>
    </w:p>
    <w:tbl>
      <w:tblPr>
        <w:tblStyle w:val="TableGrid4"/>
        <w:tblW w:w="8996" w:type="dxa"/>
        <w:tblLook w:val="04A0" w:firstRow="1" w:lastRow="0" w:firstColumn="1" w:lastColumn="0" w:noHBand="0" w:noVBand="1"/>
      </w:tblPr>
      <w:tblGrid>
        <w:gridCol w:w="3211"/>
        <w:gridCol w:w="1153"/>
        <w:gridCol w:w="1153"/>
        <w:gridCol w:w="1153"/>
        <w:gridCol w:w="1153"/>
        <w:gridCol w:w="1173"/>
      </w:tblGrid>
      <w:tr w:rsidR="0025255D" w:rsidRPr="0025255D" w14:paraId="6E07A138" w14:textId="77777777" w:rsidTr="001A5F28">
        <w:tc>
          <w:tcPr>
            <w:tcW w:w="3211" w:type="dxa"/>
          </w:tcPr>
          <w:p w14:paraId="255524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1153" w:type="dxa"/>
          </w:tcPr>
          <w:p w14:paraId="4E5993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ada kesulitan</w:t>
            </w:r>
          </w:p>
        </w:tc>
        <w:tc>
          <w:tcPr>
            <w:tcW w:w="1153" w:type="dxa"/>
          </w:tcPr>
          <w:p w14:paraId="5D7DC9A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Sedikit kesulitan</w:t>
            </w:r>
          </w:p>
        </w:tc>
        <w:tc>
          <w:tcPr>
            <w:tcW w:w="1153" w:type="dxa"/>
          </w:tcPr>
          <w:p w14:paraId="3DAE18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Cukup kesulitan</w:t>
            </w:r>
          </w:p>
        </w:tc>
        <w:tc>
          <w:tcPr>
            <w:tcW w:w="1153" w:type="dxa"/>
          </w:tcPr>
          <w:p w14:paraId="5AF005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Banyak kesulitan</w:t>
            </w:r>
          </w:p>
        </w:tc>
        <w:tc>
          <w:tcPr>
            <w:tcW w:w="1173" w:type="dxa"/>
          </w:tcPr>
          <w:p w14:paraId="451C697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bisa sama sekali</w:t>
            </w:r>
          </w:p>
        </w:tc>
      </w:tr>
      <w:tr w:rsidR="0025255D" w:rsidRPr="0025255D" w14:paraId="34989857" w14:textId="77777777" w:rsidTr="001A5F28">
        <w:trPr>
          <w:trHeight w:val="271"/>
        </w:trPr>
        <w:tc>
          <w:tcPr>
            <w:tcW w:w="3211" w:type="dxa"/>
          </w:tcPr>
          <w:p w14:paraId="35C0E61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153" w:type="dxa"/>
          </w:tcPr>
          <w:p w14:paraId="4448E1A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3B053B2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2BA1FB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95F178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601584E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C20CB92" w14:textId="77777777" w:rsidTr="001A5F28">
        <w:tc>
          <w:tcPr>
            <w:tcW w:w="3211" w:type="dxa"/>
          </w:tcPr>
          <w:p w14:paraId="5D19163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153" w:type="dxa"/>
          </w:tcPr>
          <w:p w14:paraId="26757F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049B4F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533E6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323B0F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4B47CA1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9666F1B" w14:textId="77777777" w:rsidTr="001A5F28">
        <w:tc>
          <w:tcPr>
            <w:tcW w:w="3211" w:type="dxa"/>
          </w:tcPr>
          <w:p w14:paraId="312E5324"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153" w:type="dxa"/>
          </w:tcPr>
          <w:p w14:paraId="5938614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62F882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72A26C2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C1C649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484CE7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787EBD2" w14:textId="77777777" w:rsidTr="001A5F28">
        <w:tc>
          <w:tcPr>
            <w:tcW w:w="3211" w:type="dxa"/>
          </w:tcPr>
          <w:p w14:paraId="79C136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153" w:type="dxa"/>
          </w:tcPr>
          <w:p w14:paraId="0450CD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2AF62C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115A0C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75C51B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25AF77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146EC955" w14:textId="77777777" w:rsidR="007D0BDC" w:rsidRPr="007D0BDC" w:rsidRDefault="007D0BDC" w:rsidP="007D0BDC">
      <w:pPr>
        <w:rPr>
          <w:rFonts w:ascii="Arial" w:eastAsia="Calibri" w:hAnsi="Arial" w:cs="Arial"/>
          <w:color w:val="0070C0"/>
          <w:sz w:val="18"/>
          <w:szCs w:val="18"/>
        </w:rPr>
      </w:pPr>
    </w:p>
    <w:p w14:paraId="08F9977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103.*</w:t>
      </w:r>
      <w:r w:rsidRPr="007D0BDC">
        <w:rPr>
          <w:rFonts w:ascii="Arial" w:eastAsia="Calibri" w:hAnsi="Arial" w:cs="Arial"/>
          <w:b/>
          <w:bCs/>
          <w:color w:val="0070C0"/>
          <w:sz w:val="18"/>
          <w:szCs w:val="18"/>
        </w:rPr>
        <w:tab/>
        <w:t>Bagaimana kondisi B/I/S dalam membayar/membeli perlengkapan sekolah (termasuk alat tulis)?</w:t>
      </w:r>
    </w:p>
    <w:p w14:paraId="6A34AABC" w14:textId="77777777" w:rsidR="007D0BDC" w:rsidRPr="007D0BDC" w:rsidRDefault="007D0BDC" w:rsidP="007D0BDC">
      <w:pPr>
        <w:rPr>
          <w:rFonts w:ascii="Arial" w:eastAsia="Calibri" w:hAnsi="Arial" w:cs="Arial"/>
          <w:color w:val="0070C0"/>
          <w:sz w:val="18"/>
          <w:szCs w:val="18"/>
        </w:rPr>
      </w:pPr>
    </w:p>
    <w:tbl>
      <w:tblPr>
        <w:tblStyle w:val="TableGrid4"/>
        <w:tblW w:w="8996" w:type="dxa"/>
        <w:tblLook w:val="04A0" w:firstRow="1" w:lastRow="0" w:firstColumn="1" w:lastColumn="0" w:noHBand="0" w:noVBand="1"/>
      </w:tblPr>
      <w:tblGrid>
        <w:gridCol w:w="3211"/>
        <w:gridCol w:w="1153"/>
        <w:gridCol w:w="1153"/>
        <w:gridCol w:w="1153"/>
        <w:gridCol w:w="1153"/>
        <w:gridCol w:w="1173"/>
      </w:tblGrid>
      <w:tr w:rsidR="0025255D" w:rsidRPr="0025255D" w14:paraId="79F2DD7F" w14:textId="77777777" w:rsidTr="001A5F28">
        <w:tc>
          <w:tcPr>
            <w:tcW w:w="3211" w:type="dxa"/>
          </w:tcPr>
          <w:p w14:paraId="0186ED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1153" w:type="dxa"/>
          </w:tcPr>
          <w:p w14:paraId="305E97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ada kesulitan</w:t>
            </w:r>
          </w:p>
        </w:tc>
        <w:tc>
          <w:tcPr>
            <w:tcW w:w="1153" w:type="dxa"/>
          </w:tcPr>
          <w:p w14:paraId="37E0965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Sedikit kesulitan</w:t>
            </w:r>
          </w:p>
        </w:tc>
        <w:tc>
          <w:tcPr>
            <w:tcW w:w="1153" w:type="dxa"/>
          </w:tcPr>
          <w:p w14:paraId="3DF51DC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Cukup kesulitan</w:t>
            </w:r>
          </w:p>
        </w:tc>
        <w:tc>
          <w:tcPr>
            <w:tcW w:w="1153" w:type="dxa"/>
          </w:tcPr>
          <w:p w14:paraId="7F842F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Banyak kesulitan</w:t>
            </w:r>
          </w:p>
        </w:tc>
        <w:tc>
          <w:tcPr>
            <w:tcW w:w="1173" w:type="dxa"/>
          </w:tcPr>
          <w:p w14:paraId="0D0E558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Tidak bisa sama sekali</w:t>
            </w:r>
          </w:p>
        </w:tc>
      </w:tr>
      <w:tr w:rsidR="0025255D" w:rsidRPr="0025255D" w14:paraId="1E534810" w14:textId="77777777" w:rsidTr="001A5F28">
        <w:tc>
          <w:tcPr>
            <w:tcW w:w="3211" w:type="dxa"/>
          </w:tcPr>
          <w:p w14:paraId="752854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153" w:type="dxa"/>
          </w:tcPr>
          <w:p w14:paraId="2746A2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BD342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2A4C34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15E4FD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0CD3398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FC5D4D2" w14:textId="77777777" w:rsidTr="001A5F28">
        <w:tc>
          <w:tcPr>
            <w:tcW w:w="3211" w:type="dxa"/>
          </w:tcPr>
          <w:p w14:paraId="7C005AF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153" w:type="dxa"/>
          </w:tcPr>
          <w:p w14:paraId="34AF79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AC952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2870A7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04D55B9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0826B3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665A41F" w14:textId="77777777" w:rsidTr="001A5F28">
        <w:tc>
          <w:tcPr>
            <w:tcW w:w="3211" w:type="dxa"/>
          </w:tcPr>
          <w:p w14:paraId="73825201"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153" w:type="dxa"/>
          </w:tcPr>
          <w:p w14:paraId="6990E8C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773EC9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3ED356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CBC0B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650D9D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3A7F446" w14:textId="77777777" w:rsidTr="001A5F28">
        <w:tc>
          <w:tcPr>
            <w:tcW w:w="3211" w:type="dxa"/>
          </w:tcPr>
          <w:p w14:paraId="145629A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153" w:type="dxa"/>
          </w:tcPr>
          <w:p w14:paraId="4888D7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44B43F6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51F038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3" w:type="dxa"/>
          </w:tcPr>
          <w:p w14:paraId="07A696F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3" w:type="dxa"/>
          </w:tcPr>
          <w:p w14:paraId="1CFB66E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0D531665" w14:textId="77777777" w:rsidR="007D0BDC" w:rsidRPr="007D0BDC" w:rsidRDefault="007D0BDC" w:rsidP="007D0BDC">
      <w:pPr>
        <w:rPr>
          <w:rFonts w:ascii="Arial" w:eastAsia="Calibri" w:hAnsi="Arial" w:cs="Arial"/>
          <w:b/>
          <w:bCs/>
          <w:color w:val="0070C0"/>
          <w:sz w:val="18"/>
          <w:szCs w:val="18"/>
        </w:rPr>
      </w:pPr>
    </w:p>
    <w:p w14:paraId="12CBBA62" w14:textId="77777777" w:rsidR="007D0BDC" w:rsidRPr="007D0BDC" w:rsidRDefault="007D0BDC" w:rsidP="0091522C">
      <w:pPr>
        <w:rPr>
          <w:rFonts w:ascii="Arial" w:eastAsia="Calibri" w:hAnsi="Arial" w:cs="Arial"/>
          <w:b/>
          <w:bCs/>
          <w:color w:val="0070C0"/>
          <w:sz w:val="18"/>
          <w:szCs w:val="18"/>
        </w:rPr>
      </w:pPr>
      <w:r w:rsidRPr="007D0BDC">
        <w:rPr>
          <w:rFonts w:ascii="Arial" w:eastAsia="Calibri" w:hAnsi="Arial" w:cs="Arial"/>
          <w:b/>
          <w:bCs/>
          <w:color w:val="0070C0"/>
          <w:sz w:val="18"/>
          <w:szCs w:val="18"/>
        </w:rPr>
        <w:t>104.*</w:t>
      </w:r>
      <w:r w:rsidRPr="007D0BDC">
        <w:rPr>
          <w:rFonts w:ascii="Arial" w:eastAsia="Calibri" w:hAnsi="Arial" w:cs="Arial"/>
          <w:b/>
          <w:bCs/>
          <w:color w:val="0070C0"/>
          <w:sz w:val="18"/>
          <w:szCs w:val="18"/>
        </w:rPr>
        <w:tab/>
        <w:t>Bagaimana kondisi B/I/S untuk mendapatkan asisten/pendamping belajar?</w:t>
      </w:r>
    </w:p>
    <w:p w14:paraId="2CB9F6E1" w14:textId="77777777" w:rsidR="007D0BDC" w:rsidRPr="007D0BDC" w:rsidRDefault="007D0BDC" w:rsidP="0091522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3220"/>
        <w:gridCol w:w="1151"/>
        <w:gridCol w:w="1151"/>
        <w:gridCol w:w="1151"/>
        <w:gridCol w:w="1151"/>
        <w:gridCol w:w="1171"/>
      </w:tblGrid>
      <w:tr w:rsidR="0025255D" w:rsidRPr="0025255D" w14:paraId="35EB8192" w14:textId="77777777" w:rsidTr="001A5F28">
        <w:tc>
          <w:tcPr>
            <w:tcW w:w="3220" w:type="dxa"/>
          </w:tcPr>
          <w:p w14:paraId="7540CED5" w14:textId="77777777" w:rsidR="007D0BDC" w:rsidRPr="007D0BDC" w:rsidRDefault="007D0BDC" w:rsidP="001A5F28">
            <w:pPr>
              <w:rPr>
                <w:rFonts w:ascii="Arial" w:eastAsia="Calibri" w:hAnsi="Arial" w:cs="Arial"/>
                <w:color w:val="0070C0"/>
                <w:sz w:val="18"/>
                <w:szCs w:val="18"/>
              </w:rPr>
            </w:pPr>
            <w:bookmarkStart w:id="173" w:name="_Hlk100494247"/>
            <w:r w:rsidRPr="007D0BDC">
              <w:rPr>
                <w:rFonts w:ascii="Arial" w:eastAsia="Calibri" w:hAnsi="Arial" w:cs="Arial"/>
                <w:color w:val="0070C0"/>
                <w:sz w:val="18"/>
                <w:szCs w:val="18"/>
              </w:rPr>
              <w:t>Periode</w:t>
            </w:r>
          </w:p>
        </w:tc>
        <w:tc>
          <w:tcPr>
            <w:tcW w:w="1151" w:type="dxa"/>
          </w:tcPr>
          <w:p w14:paraId="524BAAF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ada kesulitan</w:t>
            </w:r>
          </w:p>
        </w:tc>
        <w:tc>
          <w:tcPr>
            <w:tcW w:w="1151" w:type="dxa"/>
          </w:tcPr>
          <w:p w14:paraId="3BEA29E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Sedikit kesulitan</w:t>
            </w:r>
          </w:p>
        </w:tc>
        <w:tc>
          <w:tcPr>
            <w:tcW w:w="1151" w:type="dxa"/>
          </w:tcPr>
          <w:p w14:paraId="215780C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Cukup kesulitan</w:t>
            </w:r>
          </w:p>
        </w:tc>
        <w:tc>
          <w:tcPr>
            <w:tcW w:w="1151" w:type="dxa"/>
          </w:tcPr>
          <w:p w14:paraId="34F3382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Banyak kesulitan</w:t>
            </w:r>
          </w:p>
        </w:tc>
        <w:tc>
          <w:tcPr>
            <w:tcW w:w="1171" w:type="dxa"/>
          </w:tcPr>
          <w:p w14:paraId="71BE8B1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bisa sama sekali</w:t>
            </w:r>
          </w:p>
        </w:tc>
      </w:tr>
      <w:bookmarkEnd w:id="173"/>
      <w:tr w:rsidR="0025255D" w:rsidRPr="0025255D" w14:paraId="5892F947" w14:textId="77777777" w:rsidTr="001A5F28">
        <w:tc>
          <w:tcPr>
            <w:tcW w:w="3220" w:type="dxa"/>
          </w:tcPr>
          <w:p w14:paraId="26D6942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151" w:type="dxa"/>
          </w:tcPr>
          <w:p w14:paraId="10FDAAE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6E913B0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549150D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65D7C41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1" w:type="dxa"/>
          </w:tcPr>
          <w:p w14:paraId="218A7AB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F340CA2" w14:textId="77777777" w:rsidTr="001A5F28">
        <w:tc>
          <w:tcPr>
            <w:tcW w:w="3220" w:type="dxa"/>
          </w:tcPr>
          <w:p w14:paraId="1971EC1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151" w:type="dxa"/>
          </w:tcPr>
          <w:p w14:paraId="427BEDC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275DAB9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4F8C471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539161D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1" w:type="dxa"/>
          </w:tcPr>
          <w:p w14:paraId="0B63D02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3D93194" w14:textId="77777777" w:rsidTr="001A5F28">
        <w:tc>
          <w:tcPr>
            <w:tcW w:w="3220" w:type="dxa"/>
          </w:tcPr>
          <w:p w14:paraId="5AD54E62"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151" w:type="dxa"/>
          </w:tcPr>
          <w:p w14:paraId="442CF3E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0B95806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016C55C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3422682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1" w:type="dxa"/>
          </w:tcPr>
          <w:p w14:paraId="2702DCB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C676B05" w14:textId="77777777" w:rsidTr="001A5F28">
        <w:tc>
          <w:tcPr>
            <w:tcW w:w="3220" w:type="dxa"/>
          </w:tcPr>
          <w:p w14:paraId="2E4FD09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151" w:type="dxa"/>
          </w:tcPr>
          <w:p w14:paraId="470246E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3D66C86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2B23B7B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1" w:type="dxa"/>
          </w:tcPr>
          <w:p w14:paraId="144CCC1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1" w:type="dxa"/>
          </w:tcPr>
          <w:p w14:paraId="613D6C0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7681640C" w14:textId="77777777" w:rsidR="0091522C" w:rsidRPr="0025255D" w:rsidRDefault="0091522C" w:rsidP="0091522C">
      <w:pPr>
        <w:rPr>
          <w:rFonts w:ascii="Arial" w:eastAsia="Calibri" w:hAnsi="Arial" w:cs="Arial"/>
          <w:b/>
          <w:bCs/>
          <w:color w:val="0070C0"/>
          <w:sz w:val="18"/>
          <w:szCs w:val="18"/>
        </w:rPr>
      </w:pPr>
    </w:p>
    <w:p w14:paraId="5CE81A44" w14:textId="77777777" w:rsidR="007D0BDC" w:rsidRPr="007D0BDC" w:rsidRDefault="007D0BDC" w:rsidP="0091522C">
      <w:pPr>
        <w:rPr>
          <w:rFonts w:ascii="Arial" w:eastAsia="Calibri" w:hAnsi="Arial" w:cs="Arial"/>
          <w:b/>
          <w:bCs/>
          <w:color w:val="0070C0"/>
          <w:sz w:val="18"/>
          <w:szCs w:val="18"/>
        </w:rPr>
      </w:pPr>
      <w:r w:rsidRPr="007D0BDC">
        <w:rPr>
          <w:rFonts w:ascii="Arial" w:eastAsia="Calibri" w:hAnsi="Arial" w:cs="Arial"/>
          <w:b/>
          <w:bCs/>
          <w:color w:val="0070C0"/>
          <w:sz w:val="18"/>
          <w:szCs w:val="18"/>
        </w:rPr>
        <w:t>105.*</w:t>
      </w:r>
      <w:r w:rsidRPr="007D0BDC">
        <w:rPr>
          <w:rFonts w:ascii="Arial" w:eastAsia="Calibri" w:hAnsi="Arial" w:cs="Arial"/>
          <w:b/>
          <w:bCs/>
          <w:color w:val="0070C0"/>
          <w:sz w:val="18"/>
          <w:szCs w:val="18"/>
        </w:rPr>
        <w:tab/>
        <w:t>Bagaimana kondisi B/I/S dalam mengikuti pembelajaran jarak jauh/online?</w:t>
      </w:r>
    </w:p>
    <w:p w14:paraId="4F4490EC" w14:textId="77777777" w:rsidR="007D0BDC" w:rsidRPr="007D0BDC" w:rsidRDefault="007D0BDC" w:rsidP="0091522C">
      <w:pPr>
        <w:rPr>
          <w:rFonts w:ascii="Arial" w:eastAsia="Calibri" w:hAnsi="Arial" w:cs="Arial"/>
          <w:color w:val="0070C0"/>
          <w:sz w:val="18"/>
          <w:szCs w:val="18"/>
        </w:rPr>
      </w:pPr>
    </w:p>
    <w:tbl>
      <w:tblPr>
        <w:tblStyle w:val="TableGrid4"/>
        <w:tblW w:w="8855" w:type="dxa"/>
        <w:tblLook w:val="04A0" w:firstRow="1" w:lastRow="0" w:firstColumn="1" w:lastColumn="0" w:noHBand="0" w:noVBand="1"/>
      </w:tblPr>
      <w:tblGrid>
        <w:gridCol w:w="3131"/>
        <w:gridCol w:w="1143"/>
        <w:gridCol w:w="1143"/>
        <w:gridCol w:w="1143"/>
        <w:gridCol w:w="1143"/>
        <w:gridCol w:w="1152"/>
      </w:tblGrid>
      <w:tr w:rsidR="0025255D" w:rsidRPr="0025255D" w14:paraId="462504E4" w14:textId="77777777" w:rsidTr="001A5F28">
        <w:tc>
          <w:tcPr>
            <w:tcW w:w="3131" w:type="dxa"/>
          </w:tcPr>
          <w:p w14:paraId="14788EF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1143" w:type="dxa"/>
          </w:tcPr>
          <w:p w14:paraId="7012774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ada kesulitan</w:t>
            </w:r>
          </w:p>
        </w:tc>
        <w:tc>
          <w:tcPr>
            <w:tcW w:w="1143" w:type="dxa"/>
          </w:tcPr>
          <w:p w14:paraId="0F76797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Sedikit kesulitan</w:t>
            </w:r>
          </w:p>
        </w:tc>
        <w:tc>
          <w:tcPr>
            <w:tcW w:w="1143" w:type="dxa"/>
          </w:tcPr>
          <w:p w14:paraId="4F1EBD8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Cukup kesulitan</w:t>
            </w:r>
          </w:p>
        </w:tc>
        <w:tc>
          <w:tcPr>
            <w:tcW w:w="1143" w:type="dxa"/>
          </w:tcPr>
          <w:p w14:paraId="695A6C3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Banyak kesulitan</w:t>
            </w:r>
          </w:p>
        </w:tc>
        <w:tc>
          <w:tcPr>
            <w:tcW w:w="1152" w:type="dxa"/>
          </w:tcPr>
          <w:p w14:paraId="4CF74BD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bisa sama sekali</w:t>
            </w:r>
          </w:p>
        </w:tc>
      </w:tr>
      <w:tr w:rsidR="0025255D" w:rsidRPr="0025255D" w14:paraId="3ED3E24F" w14:textId="77777777" w:rsidTr="001A5F28">
        <w:tc>
          <w:tcPr>
            <w:tcW w:w="3131" w:type="dxa"/>
          </w:tcPr>
          <w:p w14:paraId="153988D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143" w:type="dxa"/>
          </w:tcPr>
          <w:p w14:paraId="5B43EDD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5808E28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67E6DAB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1E62570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2" w:type="dxa"/>
          </w:tcPr>
          <w:p w14:paraId="3DB0B31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07F3A0A" w14:textId="77777777" w:rsidTr="001A5F28">
        <w:tc>
          <w:tcPr>
            <w:tcW w:w="3131" w:type="dxa"/>
          </w:tcPr>
          <w:p w14:paraId="619DBFD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143" w:type="dxa"/>
          </w:tcPr>
          <w:p w14:paraId="7BD4D44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2EE14ED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149B337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2111A15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2" w:type="dxa"/>
          </w:tcPr>
          <w:p w14:paraId="3C6742E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B16EFC6" w14:textId="77777777" w:rsidTr="001A5F28">
        <w:tc>
          <w:tcPr>
            <w:tcW w:w="3131" w:type="dxa"/>
          </w:tcPr>
          <w:p w14:paraId="0BE27777"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143" w:type="dxa"/>
          </w:tcPr>
          <w:p w14:paraId="0A0DBDF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4C3C726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45FCFD6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1592568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2" w:type="dxa"/>
          </w:tcPr>
          <w:p w14:paraId="2A0E210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A85EEC3" w14:textId="77777777" w:rsidTr="001A5F28">
        <w:tc>
          <w:tcPr>
            <w:tcW w:w="3131" w:type="dxa"/>
          </w:tcPr>
          <w:p w14:paraId="39F9690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143" w:type="dxa"/>
          </w:tcPr>
          <w:p w14:paraId="303F132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7ECF72D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7774DB7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43" w:type="dxa"/>
          </w:tcPr>
          <w:p w14:paraId="591399A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2" w:type="dxa"/>
          </w:tcPr>
          <w:p w14:paraId="5FFB660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34980FC" w14:textId="227D57A6"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21878D52" w14:textId="77777777" w:rsidR="007D0BDC" w:rsidRPr="007D0BDC" w:rsidRDefault="007D0BDC" w:rsidP="0091522C">
      <w:pPr>
        <w:rPr>
          <w:rFonts w:ascii="Arial" w:eastAsia="Calibri" w:hAnsi="Arial" w:cs="Arial"/>
          <w:b/>
          <w:bCs/>
          <w:color w:val="0070C0"/>
          <w:sz w:val="18"/>
          <w:szCs w:val="18"/>
        </w:rPr>
      </w:pPr>
      <w:r w:rsidRPr="007D0BDC">
        <w:rPr>
          <w:rFonts w:ascii="Arial" w:eastAsia="Calibri" w:hAnsi="Arial" w:cs="Arial"/>
          <w:b/>
          <w:bCs/>
          <w:color w:val="0070C0"/>
          <w:sz w:val="18"/>
          <w:szCs w:val="18"/>
        </w:rPr>
        <w:t>106.*</w:t>
      </w:r>
      <w:r w:rsidRPr="007D0BDC">
        <w:rPr>
          <w:rFonts w:ascii="Arial" w:eastAsia="Calibri" w:hAnsi="Arial" w:cs="Arial"/>
          <w:b/>
          <w:bCs/>
          <w:color w:val="0070C0"/>
          <w:sz w:val="18"/>
          <w:szCs w:val="18"/>
        </w:rPr>
        <w:tab/>
        <w:t>Dalam hal apa, B/I/S menemui kesulitan dalam mengikuti pembelajaran jarak jauh? (boleh lebih dari 1 jawaban)</w:t>
      </w:r>
    </w:p>
    <w:p w14:paraId="6845428D" w14:textId="77777777" w:rsidR="0091522C" w:rsidRPr="0025255D" w:rsidRDefault="0091522C" w:rsidP="0091522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44170B2A"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Penyampaian materi guru/dosen kurang jelas</w:t>
      </w:r>
    </w:p>
    <w:p w14:paraId="43143255"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Bahasa yang digunakan terlalu kompleks</w:t>
      </w:r>
    </w:p>
    <w:p w14:paraId="78DBCC2E"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Keterbatasan alat peraga</w:t>
      </w:r>
    </w:p>
    <w:p w14:paraId="2334F0BB"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Keterbatasan sarana prasarana pembelajaran jarak jauh</w:t>
      </w:r>
    </w:p>
    <w:p w14:paraId="4103FEB0"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Mendapatkan guru pendamping untuk belajar mandiri</w:t>
      </w:r>
    </w:p>
    <w:p w14:paraId="514E8E16"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Kesulitan mengakses materi pembelajaran (buku pelajaran, buku referensi, dll</w:t>
      </w:r>
    </w:p>
    <w:p w14:paraId="4DADCE43" w14:textId="77777777" w:rsidR="007D0BDC" w:rsidRPr="007D0BDC" w:rsidRDefault="007D0BDC" w:rsidP="0091522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5CB7904E" w14:textId="77777777" w:rsidR="007D0BDC" w:rsidRPr="007D0BDC" w:rsidRDefault="007D0BDC" w:rsidP="007D0BDC">
      <w:pPr>
        <w:rPr>
          <w:rFonts w:ascii="Arial" w:eastAsia="Calibri" w:hAnsi="Arial" w:cs="Arial"/>
          <w:b/>
          <w:bCs/>
          <w:color w:val="0070C0"/>
          <w:sz w:val="18"/>
          <w:szCs w:val="18"/>
        </w:rPr>
      </w:pPr>
    </w:p>
    <w:p w14:paraId="2EEAC205"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13FE63F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p>
    <w:p w14:paraId="214EFCEA" w14:textId="6603432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107.*</w:t>
      </w:r>
      <w:r w:rsidRPr="007D0BDC">
        <w:rPr>
          <w:rFonts w:ascii="Arial" w:eastAsia="Calibri" w:hAnsi="Arial" w:cs="Arial"/>
          <w:b/>
          <w:bCs/>
          <w:color w:val="0070C0"/>
          <w:sz w:val="18"/>
          <w:szCs w:val="18"/>
        </w:rPr>
        <w:tab/>
        <w:t>Apa yang B/I/S rasakan dengan perubahan kondisi kegiatan belajar mangajar yang B/I/S alami:</w:t>
      </w:r>
    </w:p>
    <w:p w14:paraId="6E495739" w14:textId="77777777" w:rsidR="007D0BDC" w:rsidRPr="007D0BDC" w:rsidRDefault="007D0BDC" w:rsidP="007D0BDC">
      <w:pPr>
        <w:rPr>
          <w:rFonts w:ascii="Arial" w:eastAsia="Calibri" w:hAnsi="Arial" w:cs="Arial"/>
          <w:b/>
          <w:bCs/>
          <w:color w:val="0070C0"/>
          <w:sz w:val="18"/>
          <w:szCs w:val="18"/>
        </w:rPr>
      </w:pPr>
    </w:p>
    <w:tbl>
      <w:tblPr>
        <w:tblStyle w:val="TableGrid4"/>
        <w:tblW w:w="8792" w:type="dxa"/>
        <w:tblLook w:val="04A0" w:firstRow="1" w:lastRow="0" w:firstColumn="1" w:lastColumn="0" w:noHBand="0" w:noVBand="1"/>
      </w:tblPr>
      <w:tblGrid>
        <w:gridCol w:w="3899"/>
        <w:gridCol w:w="747"/>
        <w:gridCol w:w="1467"/>
        <w:gridCol w:w="1106"/>
        <w:gridCol w:w="1573"/>
      </w:tblGrid>
      <w:tr w:rsidR="0025255D" w:rsidRPr="0025255D" w14:paraId="68183241" w14:textId="77777777" w:rsidTr="001A5F28">
        <w:tc>
          <w:tcPr>
            <w:tcW w:w="3985" w:type="dxa"/>
          </w:tcPr>
          <w:p w14:paraId="0EA42B1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707" w:type="dxa"/>
          </w:tcPr>
          <w:p w14:paraId="4B15846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Jenuh</w:t>
            </w:r>
          </w:p>
        </w:tc>
        <w:tc>
          <w:tcPr>
            <w:tcW w:w="1397" w:type="dxa"/>
          </w:tcPr>
          <w:p w14:paraId="1384E04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Membosankan</w:t>
            </w:r>
          </w:p>
        </w:tc>
        <w:tc>
          <w:tcPr>
            <w:tcW w:w="1118" w:type="dxa"/>
          </w:tcPr>
          <w:p w14:paraId="6B9C9F2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Biasa saja</w:t>
            </w:r>
          </w:p>
        </w:tc>
        <w:tc>
          <w:tcPr>
            <w:tcW w:w="1585" w:type="dxa"/>
          </w:tcPr>
          <w:p w14:paraId="72920D6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Menambah semangat belajar</w:t>
            </w:r>
          </w:p>
        </w:tc>
      </w:tr>
      <w:tr w:rsidR="0025255D" w:rsidRPr="0025255D" w14:paraId="4A377342" w14:textId="77777777" w:rsidTr="001A5F28">
        <w:tc>
          <w:tcPr>
            <w:tcW w:w="3985" w:type="dxa"/>
          </w:tcPr>
          <w:p w14:paraId="034CD6B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Pandemik periode Maret-Juni 2020</w:t>
            </w:r>
          </w:p>
        </w:tc>
        <w:tc>
          <w:tcPr>
            <w:tcW w:w="707" w:type="dxa"/>
          </w:tcPr>
          <w:p w14:paraId="35D6AC1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97" w:type="dxa"/>
          </w:tcPr>
          <w:p w14:paraId="07948DE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6914B3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585" w:type="dxa"/>
          </w:tcPr>
          <w:p w14:paraId="5A354F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7B6CF19" w14:textId="77777777" w:rsidTr="001A5F28">
        <w:tc>
          <w:tcPr>
            <w:tcW w:w="3985" w:type="dxa"/>
          </w:tcPr>
          <w:p w14:paraId="4C4D86B0"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Pandemik periode Juli-Desember 2020</w:t>
            </w:r>
          </w:p>
        </w:tc>
        <w:tc>
          <w:tcPr>
            <w:tcW w:w="707" w:type="dxa"/>
          </w:tcPr>
          <w:p w14:paraId="5534F4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97" w:type="dxa"/>
          </w:tcPr>
          <w:p w14:paraId="6B8F79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7A2AF0C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585" w:type="dxa"/>
          </w:tcPr>
          <w:p w14:paraId="5C62DC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6571691" w14:textId="77777777" w:rsidTr="001A5F28">
        <w:tc>
          <w:tcPr>
            <w:tcW w:w="3985" w:type="dxa"/>
          </w:tcPr>
          <w:p w14:paraId="1B33DE4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707" w:type="dxa"/>
          </w:tcPr>
          <w:p w14:paraId="2FE32E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397" w:type="dxa"/>
          </w:tcPr>
          <w:p w14:paraId="39843C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210D58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585" w:type="dxa"/>
          </w:tcPr>
          <w:p w14:paraId="1817DBC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6099823" w14:textId="77777777" w:rsidR="007D0BDC" w:rsidRPr="007D0BDC" w:rsidRDefault="007D0BDC" w:rsidP="007D0BDC">
      <w:pPr>
        <w:rPr>
          <w:rFonts w:ascii="Arial" w:eastAsia="Calibri" w:hAnsi="Arial" w:cs="Arial"/>
          <w:b/>
          <w:bCs/>
          <w:color w:val="0070C0"/>
          <w:sz w:val="18"/>
          <w:szCs w:val="18"/>
        </w:rPr>
      </w:pPr>
    </w:p>
    <w:p w14:paraId="291E39ED"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52 Pendapatan dan Pengeluaran Keluarga Tiap Bulan</w:t>
      </w:r>
    </w:p>
    <w:p w14:paraId="48FBB763" w14:textId="77777777" w:rsidR="007D0BDC" w:rsidRPr="007D0BDC" w:rsidRDefault="007D0BDC" w:rsidP="007D0BDC">
      <w:pPr>
        <w:rPr>
          <w:rFonts w:ascii="Arial" w:eastAsia="Calibri" w:hAnsi="Arial" w:cs="Times New Roman"/>
          <w:b/>
          <w:bCs/>
          <w:color w:val="0070C0"/>
          <w:sz w:val="18"/>
          <w:szCs w:val="22"/>
          <w:lang w:eastAsia="zh-CN"/>
        </w:rPr>
      </w:pPr>
      <w:r w:rsidRPr="007D0BDC">
        <w:rPr>
          <w:rFonts w:ascii="Arial" w:eastAsia="Calibri" w:hAnsi="Arial" w:cs="Times New Roman"/>
          <w:b/>
          <w:bCs/>
          <w:color w:val="0070C0"/>
          <w:sz w:val="18"/>
          <w:szCs w:val="22"/>
          <w:lang w:eastAsia="zh-CN"/>
        </w:rPr>
        <w:t>108.*</w:t>
      </w:r>
      <w:r w:rsidRPr="007D0BDC">
        <w:rPr>
          <w:rFonts w:ascii="Arial" w:eastAsia="Calibri" w:hAnsi="Arial" w:cs="Times New Roman"/>
          <w:b/>
          <w:bCs/>
          <w:color w:val="0070C0"/>
          <w:sz w:val="18"/>
          <w:szCs w:val="22"/>
          <w:lang w:eastAsia="zh-CN"/>
        </w:rPr>
        <w:tab/>
        <w:t>Berapa rata-rata pendapatan rumah tangga B/I/S per bulan?</w:t>
      </w:r>
    </w:p>
    <w:p w14:paraId="7BB72123" w14:textId="77777777" w:rsidR="007D0BDC" w:rsidRPr="007D0BDC" w:rsidRDefault="007D0BDC" w:rsidP="007D0BDC">
      <w:pPr>
        <w:rPr>
          <w:rFonts w:ascii="Arial" w:eastAsia="Calibri" w:hAnsi="Arial" w:cs="Times New Roman"/>
          <w:color w:val="0070C0"/>
          <w:sz w:val="18"/>
          <w:szCs w:val="22"/>
          <w:lang w:eastAsia="zh-CN"/>
        </w:rPr>
      </w:pPr>
    </w:p>
    <w:tbl>
      <w:tblPr>
        <w:tblStyle w:val="TableGrid4"/>
        <w:tblW w:w="8679" w:type="dxa"/>
        <w:tblInd w:w="-5" w:type="dxa"/>
        <w:tblLook w:val="04A0" w:firstRow="1" w:lastRow="0" w:firstColumn="1" w:lastColumn="0" w:noHBand="0" w:noVBand="1"/>
      </w:tblPr>
      <w:tblGrid>
        <w:gridCol w:w="2684"/>
        <w:gridCol w:w="907"/>
        <w:gridCol w:w="591"/>
        <w:gridCol w:w="1131"/>
        <w:gridCol w:w="1126"/>
        <w:gridCol w:w="1118"/>
        <w:gridCol w:w="1122"/>
      </w:tblGrid>
      <w:tr w:rsidR="0025255D" w:rsidRPr="0025255D" w14:paraId="2CCA4825" w14:textId="77777777" w:rsidTr="001A5F28">
        <w:tc>
          <w:tcPr>
            <w:tcW w:w="2684" w:type="dxa"/>
          </w:tcPr>
          <w:p w14:paraId="3B7F233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907" w:type="dxa"/>
          </w:tcPr>
          <w:p w14:paraId="1775E2C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591" w:type="dxa"/>
          </w:tcPr>
          <w:p w14:paraId="208A775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1131" w:type="dxa"/>
          </w:tcPr>
          <w:p w14:paraId="7B11062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&lt;1.000.000</w:t>
            </w:r>
          </w:p>
        </w:tc>
        <w:tc>
          <w:tcPr>
            <w:tcW w:w="1126" w:type="dxa"/>
          </w:tcPr>
          <w:p w14:paraId="572676F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1.000.000-2.000.000</w:t>
            </w:r>
          </w:p>
        </w:tc>
        <w:tc>
          <w:tcPr>
            <w:tcW w:w="1118" w:type="dxa"/>
          </w:tcPr>
          <w:p w14:paraId="79AF99F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2.000.000-5.000.000</w:t>
            </w:r>
          </w:p>
        </w:tc>
        <w:tc>
          <w:tcPr>
            <w:tcW w:w="1122" w:type="dxa"/>
          </w:tcPr>
          <w:p w14:paraId="60B221D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&gt;5.000.000</w:t>
            </w:r>
          </w:p>
        </w:tc>
      </w:tr>
      <w:tr w:rsidR="0025255D" w:rsidRPr="0025255D" w14:paraId="0A13858C" w14:textId="77777777" w:rsidTr="001A5F28">
        <w:tc>
          <w:tcPr>
            <w:tcW w:w="2684" w:type="dxa"/>
          </w:tcPr>
          <w:p w14:paraId="673E8F0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907" w:type="dxa"/>
          </w:tcPr>
          <w:p w14:paraId="6600F1D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591" w:type="dxa"/>
          </w:tcPr>
          <w:p w14:paraId="4D4B25E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56F972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6" w:type="dxa"/>
          </w:tcPr>
          <w:p w14:paraId="3AB0F7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3225A3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68FE97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F6CF1B5" w14:textId="77777777" w:rsidTr="001A5F28">
        <w:trPr>
          <w:trHeight w:val="174"/>
        </w:trPr>
        <w:tc>
          <w:tcPr>
            <w:tcW w:w="2684" w:type="dxa"/>
          </w:tcPr>
          <w:p w14:paraId="29F704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907" w:type="dxa"/>
          </w:tcPr>
          <w:p w14:paraId="04636FC5"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591" w:type="dxa"/>
          </w:tcPr>
          <w:p w14:paraId="75C39482"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6B25250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6" w:type="dxa"/>
          </w:tcPr>
          <w:p w14:paraId="0B0B5E3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4E2AD6A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C7A6B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0E88369" w14:textId="77777777" w:rsidTr="001A5F28">
        <w:trPr>
          <w:trHeight w:val="174"/>
        </w:trPr>
        <w:tc>
          <w:tcPr>
            <w:tcW w:w="2684" w:type="dxa"/>
          </w:tcPr>
          <w:p w14:paraId="71819E58"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907" w:type="dxa"/>
          </w:tcPr>
          <w:p w14:paraId="14A47DE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591" w:type="dxa"/>
          </w:tcPr>
          <w:p w14:paraId="057E91A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63A5CCB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6" w:type="dxa"/>
          </w:tcPr>
          <w:p w14:paraId="6AAB72A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4E5A59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7B1F75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454F836" w14:textId="77777777" w:rsidTr="001A5F28">
        <w:trPr>
          <w:trHeight w:val="91"/>
        </w:trPr>
        <w:tc>
          <w:tcPr>
            <w:tcW w:w="2684" w:type="dxa"/>
          </w:tcPr>
          <w:p w14:paraId="7305F83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907" w:type="dxa"/>
          </w:tcPr>
          <w:p w14:paraId="4710EC4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591" w:type="dxa"/>
          </w:tcPr>
          <w:p w14:paraId="6F44C33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3C0319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6" w:type="dxa"/>
          </w:tcPr>
          <w:p w14:paraId="5E03DBF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551AAB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7B2422B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AC303C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109.*</w:t>
      </w:r>
      <w:r w:rsidRPr="007D0BDC">
        <w:rPr>
          <w:rFonts w:ascii="Arial" w:eastAsia="Calibri" w:hAnsi="Arial" w:cs="Arial"/>
          <w:b/>
          <w:bCs/>
          <w:color w:val="0070C0"/>
          <w:sz w:val="18"/>
          <w:szCs w:val="18"/>
        </w:rPr>
        <w:tab/>
        <w:t>Berapa rata-rata pengeluaran rumah tangga B/I/S per bulan?</w:t>
      </w:r>
    </w:p>
    <w:p w14:paraId="66742901" w14:textId="77777777" w:rsidR="007D0BDC" w:rsidRPr="007D0BDC" w:rsidRDefault="007D0BDC" w:rsidP="007D0BDC">
      <w:pPr>
        <w:rPr>
          <w:rFonts w:ascii="Arial" w:eastAsia="Calibri" w:hAnsi="Arial" w:cs="Arial"/>
          <w:color w:val="0070C0"/>
          <w:sz w:val="18"/>
          <w:szCs w:val="18"/>
        </w:rPr>
      </w:pPr>
    </w:p>
    <w:tbl>
      <w:tblPr>
        <w:tblStyle w:val="TableGrid4"/>
        <w:tblW w:w="8996" w:type="dxa"/>
        <w:tblInd w:w="-5" w:type="dxa"/>
        <w:tblLook w:val="04A0" w:firstRow="1" w:lastRow="0" w:firstColumn="1" w:lastColumn="0" w:noHBand="0" w:noVBand="1"/>
      </w:tblPr>
      <w:tblGrid>
        <w:gridCol w:w="2642"/>
        <w:gridCol w:w="930"/>
        <w:gridCol w:w="930"/>
        <w:gridCol w:w="1131"/>
        <w:gridCol w:w="1124"/>
        <w:gridCol w:w="1117"/>
        <w:gridCol w:w="1122"/>
      </w:tblGrid>
      <w:tr w:rsidR="0025255D" w:rsidRPr="0025255D" w14:paraId="1B1C16D3" w14:textId="77777777" w:rsidTr="001A5F28">
        <w:trPr>
          <w:trHeight w:val="91"/>
        </w:trPr>
        <w:tc>
          <w:tcPr>
            <w:tcW w:w="2642" w:type="dxa"/>
          </w:tcPr>
          <w:p w14:paraId="1155EB0D" w14:textId="77777777" w:rsidR="007D0BDC" w:rsidRPr="007D0BDC" w:rsidRDefault="007D0BDC" w:rsidP="007D0BDC">
            <w:pPr>
              <w:rPr>
                <w:rFonts w:ascii="Arial" w:eastAsia="Calibri" w:hAnsi="Arial" w:cs="Arial"/>
                <w:b/>
                <w:bCs/>
                <w:color w:val="0070C0"/>
                <w:sz w:val="18"/>
                <w:szCs w:val="18"/>
              </w:rPr>
            </w:pPr>
            <w:bookmarkStart w:id="174" w:name="_Hlk100494418"/>
            <w:r w:rsidRPr="007D0BDC">
              <w:rPr>
                <w:rFonts w:ascii="Arial" w:eastAsia="Calibri" w:hAnsi="Arial" w:cs="Arial"/>
                <w:b/>
                <w:bCs/>
                <w:color w:val="0070C0"/>
                <w:sz w:val="18"/>
                <w:szCs w:val="18"/>
              </w:rPr>
              <w:t>Periode</w:t>
            </w:r>
          </w:p>
        </w:tc>
        <w:tc>
          <w:tcPr>
            <w:tcW w:w="930" w:type="dxa"/>
          </w:tcPr>
          <w:p w14:paraId="2827037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930" w:type="dxa"/>
          </w:tcPr>
          <w:p w14:paraId="7BBD2A2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1131" w:type="dxa"/>
          </w:tcPr>
          <w:p w14:paraId="2307C56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&lt;1.000.000</w:t>
            </w:r>
          </w:p>
        </w:tc>
        <w:tc>
          <w:tcPr>
            <w:tcW w:w="1124" w:type="dxa"/>
          </w:tcPr>
          <w:p w14:paraId="7C2DF91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1.000.000-2.000.000</w:t>
            </w:r>
          </w:p>
        </w:tc>
        <w:tc>
          <w:tcPr>
            <w:tcW w:w="1117" w:type="dxa"/>
          </w:tcPr>
          <w:p w14:paraId="0AB9789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2.000.000-5.000.000</w:t>
            </w:r>
          </w:p>
        </w:tc>
        <w:tc>
          <w:tcPr>
            <w:tcW w:w="1122" w:type="dxa"/>
          </w:tcPr>
          <w:p w14:paraId="08540A4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&gt;5.000.000</w:t>
            </w:r>
          </w:p>
        </w:tc>
      </w:tr>
      <w:bookmarkEnd w:id="174"/>
      <w:tr w:rsidR="0025255D" w:rsidRPr="0025255D" w14:paraId="75E29340" w14:textId="77777777" w:rsidTr="001A5F28">
        <w:trPr>
          <w:trHeight w:val="91"/>
        </w:trPr>
        <w:tc>
          <w:tcPr>
            <w:tcW w:w="2642" w:type="dxa"/>
          </w:tcPr>
          <w:p w14:paraId="1FA450E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930" w:type="dxa"/>
          </w:tcPr>
          <w:p w14:paraId="7DBF925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30" w:type="dxa"/>
          </w:tcPr>
          <w:p w14:paraId="395EF6B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0B2AB65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4" w:type="dxa"/>
          </w:tcPr>
          <w:p w14:paraId="00A24A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7" w:type="dxa"/>
          </w:tcPr>
          <w:p w14:paraId="6D05668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033A7D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36CFA55" w14:textId="77777777" w:rsidTr="001A5F28">
        <w:trPr>
          <w:trHeight w:val="91"/>
        </w:trPr>
        <w:tc>
          <w:tcPr>
            <w:tcW w:w="2642" w:type="dxa"/>
          </w:tcPr>
          <w:p w14:paraId="1037EA2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930" w:type="dxa"/>
          </w:tcPr>
          <w:p w14:paraId="4C1E93F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30" w:type="dxa"/>
          </w:tcPr>
          <w:p w14:paraId="4C1E39C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3E9A533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4" w:type="dxa"/>
          </w:tcPr>
          <w:p w14:paraId="417838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7" w:type="dxa"/>
          </w:tcPr>
          <w:p w14:paraId="3C2A00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325E36E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9A29994" w14:textId="77777777" w:rsidTr="001A5F28">
        <w:trPr>
          <w:trHeight w:val="91"/>
        </w:trPr>
        <w:tc>
          <w:tcPr>
            <w:tcW w:w="2642" w:type="dxa"/>
          </w:tcPr>
          <w:p w14:paraId="66CC747B"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930" w:type="dxa"/>
          </w:tcPr>
          <w:p w14:paraId="4C9D783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30" w:type="dxa"/>
          </w:tcPr>
          <w:p w14:paraId="50198E2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7F7037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4" w:type="dxa"/>
          </w:tcPr>
          <w:p w14:paraId="0EFBE9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7" w:type="dxa"/>
          </w:tcPr>
          <w:p w14:paraId="71470FA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4E309A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E345CD6" w14:textId="77777777" w:rsidTr="001A5F28">
        <w:trPr>
          <w:trHeight w:val="91"/>
        </w:trPr>
        <w:tc>
          <w:tcPr>
            <w:tcW w:w="2642" w:type="dxa"/>
          </w:tcPr>
          <w:p w14:paraId="2DEA8E2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930" w:type="dxa"/>
          </w:tcPr>
          <w:p w14:paraId="1A5BF0F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30" w:type="dxa"/>
          </w:tcPr>
          <w:p w14:paraId="54371CA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31" w:type="dxa"/>
          </w:tcPr>
          <w:p w14:paraId="6153EB7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4" w:type="dxa"/>
          </w:tcPr>
          <w:p w14:paraId="6B7E28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7" w:type="dxa"/>
          </w:tcPr>
          <w:p w14:paraId="61D2538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22" w:type="dxa"/>
          </w:tcPr>
          <w:p w14:paraId="5CDC65A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09DA34D1" w14:textId="77777777" w:rsidR="007D0BDC" w:rsidRPr="007D0BDC" w:rsidRDefault="007D0BDC" w:rsidP="007D0BDC">
      <w:pPr>
        <w:rPr>
          <w:rFonts w:ascii="Arial" w:eastAsia="Calibri" w:hAnsi="Arial" w:cs="Arial"/>
          <w:color w:val="0070C0"/>
          <w:sz w:val="18"/>
          <w:szCs w:val="18"/>
        </w:rPr>
      </w:pPr>
    </w:p>
    <w:p w14:paraId="1328FCD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110.*</w:t>
      </w:r>
      <w:r w:rsidRPr="007D0BDC">
        <w:rPr>
          <w:rFonts w:ascii="Arial" w:eastAsia="Calibri" w:hAnsi="Arial" w:cs="Arial"/>
          <w:b/>
          <w:bCs/>
          <w:color w:val="0070C0"/>
          <w:sz w:val="18"/>
          <w:szCs w:val="18"/>
        </w:rPr>
        <w:tab/>
        <w:t>Berapa rata-rata pengeluaran pribadi B/I/S per bulan?</w:t>
      </w:r>
    </w:p>
    <w:p w14:paraId="26776499" w14:textId="77777777" w:rsidR="007D0BDC" w:rsidRPr="007D0BDC" w:rsidRDefault="007D0BDC" w:rsidP="007D0BDC">
      <w:pPr>
        <w:rPr>
          <w:rFonts w:ascii="Arial" w:eastAsia="Calibri" w:hAnsi="Arial" w:cs="Arial"/>
          <w:color w:val="0070C0"/>
          <w:sz w:val="18"/>
          <w:szCs w:val="18"/>
        </w:rPr>
      </w:pPr>
    </w:p>
    <w:tbl>
      <w:tblPr>
        <w:tblStyle w:val="TableGrid4"/>
        <w:tblW w:w="9196" w:type="dxa"/>
        <w:tblInd w:w="-5" w:type="dxa"/>
        <w:tblLook w:val="04A0" w:firstRow="1" w:lastRow="0" w:firstColumn="1" w:lastColumn="0" w:noHBand="0" w:noVBand="1"/>
      </w:tblPr>
      <w:tblGrid>
        <w:gridCol w:w="2854"/>
        <w:gridCol w:w="981"/>
        <w:gridCol w:w="963"/>
        <w:gridCol w:w="1122"/>
        <w:gridCol w:w="1077"/>
        <w:gridCol w:w="1077"/>
        <w:gridCol w:w="1122"/>
      </w:tblGrid>
      <w:tr w:rsidR="0025255D" w:rsidRPr="0025255D" w14:paraId="2206A34E" w14:textId="77777777" w:rsidTr="001A5F28">
        <w:trPr>
          <w:trHeight w:val="91"/>
        </w:trPr>
        <w:tc>
          <w:tcPr>
            <w:tcW w:w="2854" w:type="dxa"/>
          </w:tcPr>
          <w:p w14:paraId="4D5AFB6D" w14:textId="77777777" w:rsidR="007D0BDC" w:rsidRPr="007D0BDC" w:rsidRDefault="007D0BDC" w:rsidP="007D0BDC">
            <w:pPr>
              <w:rPr>
                <w:rFonts w:ascii="Arial" w:eastAsia="Calibri" w:hAnsi="Arial" w:cs="Arial"/>
                <w:b/>
                <w:bCs/>
                <w:color w:val="0070C0"/>
                <w:sz w:val="18"/>
                <w:szCs w:val="18"/>
              </w:rPr>
            </w:pPr>
            <w:bookmarkStart w:id="175" w:name="_Hlk100494446"/>
            <w:r w:rsidRPr="007D0BDC">
              <w:rPr>
                <w:rFonts w:ascii="Arial" w:eastAsia="Calibri" w:hAnsi="Arial" w:cs="Arial"/>
                <w:b/>
                <w:bCs/>
                <w:color w:val="0070C0"/>
                <w:sz w:val="18"/>
                <w:szCs w:val="18"/>
              </w:rPr>
              <w:t>Periode</w:t>
            </w:r>
          </w:p>
        </w:tc>
        <w:tc>
          <w:tcPr>
            <w:tcW w:w="981" w:type="dxa"/>
          </w:tcPr>
          <w:p w14:paraId="366C672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963" w:type="dxa"/>
          </w:tcPr>
          <w:p w14:paraId="77BD315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1122" w:type="dxa"/>
          </w:tcPr>
          <w:p w14:paraId="301B5E2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&lt;1.000.000</w:t>
            </w:r>
          </w:p>
        </w:tc>
        <w:tc>
          <w:tcPr>
            <w:tcW w:w="1077" w:type="dxa"/>
          </w:tcPr>
          <w:p w14:paraId="24F6EB6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1.000.000-2.000.000</w:t>
            </w:r>
          </w:p>
        </w:tc>
        <w:tc>
          <w:tcPr>
            <w:tcW w:w="1077" w:type="dxa"/>
          </w:tcPr>
          <w:p w14:paraId="2FB0EED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2.000.000-5.000.000</w:t>
            </w:r>
          </w:p>
        </w:tc>
        <w:tc>
          <w:tcPr>
            <w:tcW w:w="1122" w:type="dxa"/>
          </w:tcPr>
          <w:p w14:paraId="31C65DB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&gt;5.000.000</w:t>
            </w:r>
          </w:p>
        </w:tc>
      </w:tr>
      <w:bookmarkEnd w:id="175"/>
      <w:tr w:rsidR="0025255D" w:rsidRPr="0025255D" w14:paraId="26FA71B5" w14:textId="77777777" w:rsidTr="001A5F28">
        <w:trPr>
          <w:trHeight w:val="91"/>
        </w:trPr>
        <w:tc>
          <w:tcPr>
            <w:tcW w:w="2854" w:type="dxa"/>
          </w:tcPr>
          <w:p w14:paraId="73B3AF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981" w:type="dxa"/>
          </w:tcPr>
          <w:p w14:paraId="4F4F0C5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63" w:type="dxa"/>
          </w:tcPr>
          <w:p w14:paraId="269858A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3D8E5869"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18E2882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458D984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6418D042"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15990607" w14:textId="77777777" w:rsidTr="001A5F28">
        <w:trPr>
          <w:trHeight w:val="91"/>
        </w:trPr>
        <w:tc>
          <w:tcPr>
            <w:tcW w:w="2854" w:type="dxa"/>
          </w:tcPr>
          <w:p w14:paraId="70E8FE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981" w:type="dxa"/>
          </w:tcPr>
          <w:p w14:paraId="357E149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63" w:type="dxa"/>
          </w:tcPr>
          <w:p w14:paraId="40E919CF"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498FE71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30A0ABA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1EE6FBA5"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1E509CB8"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43A26ED3" w14:textId="77777777" w:rsidTr="001A5F28">
        <w:trPr>
          <w:trHeight w:val="91"/>
        </w:trPr>
        <w:tc>
          <w:tcPr>
            <w:tcW w:w="2854" w:type="dxa"/>
          </w:tcPr>
          <w:p w14:paraId="2A890373"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981" w:type="dxa"/>
          </w:tcPr>
          <w:p w14:paraId="6556228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63" w:type="dxa"/>
          </w:tcPr>
          <w:p w14:paraId="34766C88"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3E2E63B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14B33F5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3B90BAE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3A5E02E9"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20185EF6" w14:textId="77777777" w:rsidTr="001A5F28">
        <w:trPr>
          <w:trHeight w:val="91"/>
        </w:trPr>
        <w:tc>
          <w:tcPr>
            <w:tcW w:w="2854" w:type="dxa"/>
          </w:tcPr>
          <w:p w14:paraId="498267B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981" w:type="dxa"/>
          </w:tcPr>
          <w:p w14:paraId="2AD2F51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963" w:type="dxa"/>
          </w:tcPr>
          <w:p w14:paraId="7A1119A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7D11A1CF"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28797E82"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7" w:type="dxa"/>
          </w:tcPr>
          <w:p w14:paraId="57F701E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122" w:type="dxa"/>
          </w:tcPr>
          <w:p w14:paraId="3A10584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bl>
    <w:p w14:paraId="61FFC6CD" w14:textId="77777777" w:rsidR="007D0BDC" w:rsidRPr="007D0BDC" w:rsidRDefault="007D0BDC" w:rsidP="007D0BDC">
      <w:pPr>
        <w:rPr>
          <w:rFonts w:ascii="Arial" w:eastAsia="Calibri" w:hAnsi="Arial" w:cs="Arial"/>
          <w:b/>
          <w:bCs/>
          <w:color w:val="0070C0"/>
          <w:sz w:val="18"/>
          <w:szCs w:val="18"/>
        </w:rPr>
      </w:pPr>
    </w:p>
    <w:p w14:paraId="53E722FF" w14:textId="77777777" w:rsidR="007D0BDC" w:rsidRPr="007D0BDC" w:rsidRDefault="007D0BDC" w:rsidP="0091522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53 Pengeluaran Rata-rata Tiap Bulan untuk Memenuhi Kebutuhan Pokok</w:t>
      </w:r>
    </w:p>
    <w:p w14:paraId="653672A4" w14:textId="77777777" w:rsidR="007D0BDC" w:rsidRPr="007D0BDC" w:rsidRDefault="007D0BDC" w:rsidP="0091522C">
      <w:pPr>
        <w:rPr>
          <w:rFonts w:ascii="Arial" w:eastAsia="Calibri" w:hAnsi="Arial" w:cs="Times New Roman"/>
          <w:b/>
          <w:bCs/>
          <w:color w:val="0070C0"/>
          <w:sz w:val="18"/>
          <w:szCs w:val="22"/>
          <w:lang w:eastAsia="zh-CN"/>
        </w:rPr>
      </w:pPr>
      <w:r w:rsidRPr="007D0BDC">
        <w:rPr>
          <w:rFonts w:ascii="Arial" w:eastAsia="Calibri" w:hAnsi="Arial" w:cs="Times New Roman"/>
          <w:b/>
          <w:bCs/>
          <w:color w:val="0070C0"/>
          <w:sz w:val="18"/>
          <w:szCs w:val="22"/>
          <w:lang w:eastAsia="zh-CN"/>
        </w:rPr>
        <w:t>111.</w:t>
      </w:r>
      <w:r w:rsidRPr="007D0BDC">
        <w:rPr>
          <w:rFonts w:ascii="Arial" w:eastAsia="Calibri" w:hAnsi="Arial" w:cs="Times New Roman"/>
          <w:b/>
          <w:bCs/>
          <w:color w:val="0070C0"/>
          <w:sz w:val="18"/>
          <w:szCs w:val="22"/>
          <w:lang w:eastAsia="zh-CN"/>
        </w:rPr>
        <w:tab/>
        <w:t>Berapa pengeluaran rata-rata keluarga per  bulan untuk memenuhi kebutuhan pangan?</w:t>
      </w:r>
    </w:p>
    <w:p w14:paraId="74D8EDE5" w14:textId="77777777" w:rsidR="007D0BDC" w:rsidRPr="007D0BDC" w:rsidRDefault="007D0BDC" w:rsidP="0091522C">
      <w:pPr>
        <w:rPr>
          <w:rFonts w:ascii="Arial" w:eastAsia="Calibri" w:hAnsi="Arial" w:cs="Times New Roman"/>
          <w:color w:val="0070C0"/>
          <w:sz w:val="18"/>
          <w:szCs w:val="22"/>
          <w:lang w:eastAsia="zh-CN"/>
        </w:rPr>
      </w:pPr>
    </w:p>
    <w:tbl>
      <w:tblPr>
        <w:tblStyle w:val="TableGrid4"/>
        <w:tblW w:w="9061" w:type="dxa"/>
        <w:tblLook w:val="04A0" w:firstRow="1" w:lastRow="0" w:firstColumn="1" w:lastColumn="0" w:noHBand="0" w:noVBand="1"/>
      </w:tblPr>
      <w:tblGrid>
        <w:gridCol w:w="2292"/>
        <w:gridCol w:w="1217"/>
        <w:gridCol w:w="657"/>
        <w:gridCol w:w="943"/>
        <w:gridCol w:w="922"/>
        <w:gridCol w:w="933"/>
        <w:gridCol w:w="1070"/>
        <w:gridCol w:w="1027"/>
      </w:tblGrid>
      <w:tr w:rsidR="0025255D" w:rsidRPr="0025255D" w14:paraId="4313DBC3" w14:textId="77777777" w:rsidTr="001A5F28">
        <w:tc>
          <w:tcPr>
            <w:tcW w:w="2292" w:type="dxa"/>
          </w:tcPr>
          <w:p w14:paraId="412B4EB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Periode</w:t>
            </w:r>
          </w:p>
        </w:tc>
        <w:tc>
          <w:tcPr>
            <w:tcW w:w="1217" w:type="dxa"/>
          </w:tcPr>
          <w:p w14:paraId="3578C63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ada pengeluaran</w:t>
            </w:r>
          </w:p>
        </w:tc>
        <w:tc>
          <w:tcPr>
            <w:tcW w:w="657" w:type="dxa"/>
          </w:tcPr>
          <w:p w14:paraId="7559C54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Tidak tahu</w:t>
            </w:r>
          </w:p>
        </w:tc>
        <w:tc>
          <w:tcPr>
            <w:tcW w:w="943" w:type="dxa"/>
          </w:tcPr>
          <w:p w14:paraId="0FF1708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&lt;50.000</w:t>
            </w:r>
          </w:p>
        </w:tc>
        <w:tc>
          <w:tcPr>
            <w:tcW w:w="922" w:type="dxa"/>
          </w:tcPr>
          <w:p w14:paraId="3C76FF7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50.000-100.000</w:t>
            </w:r>
          </w:p>
        </w:tc>
        <w:tc>
          <w:tcPr>
            <w:tcW w:w="933" w:type="dxa"/>
          </w:tcPr>
          <w:p w14:paraId="3C33BEA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100.000-250.000</w:t>
            </w:r>
          </w:p>
        </w:tc>
        <w:tc>
          <w:tcPr>
            <w:tcW w:w="1070" w:type="dxa"/>
          </w:tcPr>
          <w:p w14:paraId="282572D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250.000-500.000</w:t>
            </w:r>
          </w:p>
        </w:tc>
        <w:tc>
          <w:tcPr>
            <w:tcW w:w="1027" w:type="dxa"/>
          </w:tcPr>
          <w:p w14:paraId="3FB2A29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&gt;500.000</w:t>
            </w:r>
          </w:p>
        </w:tc>
      </w:tr>
      <w:tr w:rsidR="0025255D" w:rsidRPr="0025255D" w14:paraId="7C333B56" w14:textId="77777777" w:rsidTr="001A5F28">
        <w:tc>
          <w:tcPr>
            <w:tcW w:w="2292" w:type="dxa"/>
          </w:tcPr>
          <w:p w14:paraId="6BE2931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217" w:type="dxa"/>
          </w:tcPr>
          <w:p w14:paraId="6E30DB19"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63524BE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3" w:type="dxa"/>
          </w:tcPr>
          <w:p w14:paraId="67361C6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2" w:type="dxa"/>
          </w:tcPr>
          <w:p w14:paraId="21EC8C9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3" w:type="dxa"/>
          </w:tcPr>
          <w:p w14:paraId="0AD92E6E"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0" w:type="dxa"/>
          </w:tcPr>
          <w:p w14:paraId="48D6FBB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27" w:type="dxa"/>
          </w:tcPr>
          <w:p w14:paraId="7A8284F2"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5A37C62D" w14:textId="77777777" w:rsidTr="001A5F28">
        <w:tc>
          <w:tcPr>
            <w:tcW w:w="2292" w:type="dxa"/>
          </w:tcPr>
          <w:p w14:paraId="5478432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217" w:type="dxa"/>
          </w:tcPr>
          <w:p w14:paraId="24B54B8C"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5A1FF08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3" w:type="dxa"/>
          </w:tcPr>
          <w:p w14:paraId="165C685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2" w:type="dxa"/>
          </w:tcPr>
          <w:p w14:paraId="721C2CB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3" w:type="dxa"/>
          </w:tcPr>
          <w:p w14:paraId="3DEB870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0" w:type="dxa"/>
          </w:tcPr>
          <w:p w14:paraId="0FA6D8D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27" w:type="dxa"/>
          </w:tcPr>
          <w:p w14:paraId="0ED9F279"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74515867" w14:textId="77777777" w:rsidTr="001A5F28">
        <w:tc>
          <w:tcPr>
            <w:tcW w:w="2292" w:type="dxa"/>
          </w:tcPr>
          <w:p w14:paraId="28BA8B5C"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217" w:type="dxa"/>
          </w:tcPr>
          <w:p w14:paraId="1781083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4C23E30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3" w:type="dxa"/>
          </w:tcPr>
          <w:p w14:paraId="17C8F88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2" w:type="dxa"/>
          </w:tcPr>
          <w:p w14:paraId="13F33859"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3" w:type="dxa"/>
          </w:tcPr>
          <w:p w14:paraId="74C577FC"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0" w:type="dxa"/>
          </w:tcPr>
          <w:p w14:paraId="5698ED9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27" w:type="dxa"/>
          </w:tcPr>
          <w:p w14:paraId="43DF9B3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r w:rsidR="0025255D" w:rsidRPr="0025255D" w14:paraId="726C0689" w14:textId="77777777" w:rsidTr="001A5F28">
        <w:tc>
          <w:tcPr>
            <w:tcW w:w="2292" w:type="dxa"/>
          </w:tcPr>
          <w:p w14:paraId="6FB94AB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217" w:type="dxa"/>
          </w:tcPr>
          <w:p w14:paraId="3273826E"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145F81D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3" w:type="dxa"/>
          </w:tcPr>
          <w:p w14:paraId="2F05D53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2" w:type="dxa"/>
          </w:tcPr>
          <w:p w14:paraId="0DD0DE2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3" w:type="dxa"/>
          </w:tcPr>
          <w:p w14:paraId="20E7ECE4"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1070" w:type="dxa"/>
          </w:tcPr>
          <w:p w14:paraId="7C77B56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27" w:type="dxa"/>
          </w:tcPr>
          <w:p w14:paraId="17780532"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r>
    </w:tbl>
    <w:p w14:paraId="35439887" w14:textId="77777777" w:rsidR="007D0BDC" w:rsidRPr="007D0BDC" w:rsidRDefault="007D0BDC" w:rsidP="0091522C">
      <w:pPr>
        <w:rPr>
          <w:rFonts w:ascii="Arial" w:eastAsia="Calibri" w:hAnsi="Arial" w:cs="Arial"/>
          <w:color w:val="0070C0"/>
          <w:sz w:val="18"/>
          <w:szCs w:val="18"/>
        </w:rPr>
      </w:pPr>
    </w:p>
    <w:p w14:paraId="7D3F361A" w14:textId="77777777" w:rsidR="007D0BDC" w:rsidRPr="007D0BDC" w:rsidRDefault="007D0BDC" w:rsidP="0091522C">
      <w:pPr>
        <w:rPr>
          <w:rFonts w:ascii="Arial" w:eastAsia="Calibri" w:hAnsi="Arial" w:cs="Arial"/>
          <w:b/>
          <w:bCs/>
          <w:color w:val="0070C0"/>
          <w:sz w:val="18"/>
          <w:szCs w:val="18"/>
        </w:rPr>
      </w:pPr>
      <w:r w:rsidRPr="007D0BDC">
        <w:rPr>
          <w:rFonts w:ascii="Arial" w:eastAsia="Calibri" w:hAnsi="Arial" w:cs="Arial"/>
          <w:b/>
          <w:bCs/>
          <w:color w:val="0070C0"/>
          <w:sz w:val="18"/>
          <w:szCs w:val="18"/>
        </w:rPr>
        <w:t>112.  Berapa pengeluaran rata-rata keluarga per bulan untuk memenuhi kebutuhan tempat tinggal?</w:t>
      </w:r>
    </w:p>
    <w:p w14:paraId="7D0B7316" w14:textId="77777777" w:rsidR="007D0BDC" w:rsidRPr="007D0BDC" w:rsidRDefault="007D0BDC" w:rsidP="0091522C">
      <w:pPr>
        <w:rPr>
          <w:rFonts w:ascii="Arial" w:eastAsia="Calibri" w:hAnsi="Arial" w:cs="Arial"/>
          <w:color w:val="0070C0"/>
          <w:sz w:val="18"/>
          <w:szCs w:val="18"/>
        </w:rPr>
      </w:pPr>
    </w:p>
    <w:tbl>
      <w:tblPr>
        <w:tblStyle w:val="TableGrid4"/>
        <w:tblW w:w="9084" w:type="dxa"/>
        <w:tblLook w:val="04A0" w:firstRow="1" w:lastRow="0" w:firstColumn="1" w:lastColumn="0" w:noHBand="0" w:noVBand="1"/>
      </w:tblPr>
      <w:tblGrid>
        <w:gridCol w:w="2366"/>
        <w:gridCol w:w="1287"/>
        <w:gridCol w:w="687"/>
        <w:gridCol w:w="872"/>
        <w:gridCol w:w="897"/>
        <w:gridCol w:w="998"/>
        <w:gridCol w:w="986"/>
        <w:gridCol w:w="991"/>
      </w:tblGrid>
      <w:tr w:rsidR="0025255D" w:rsidRPr="0025255D" w14:paraId="7494202E" w14:textId="77777777" w:rsidTr="001A5F28">
        <w:tc>
          <w:tcPr>
            <w:tcW w:w="2454" w:type="dxa"/>
          </w:tcPr>
          <w:p w14:paraId="3B4B05B5" w14:textId="77777777" w:rsidR="007D0BDC" w:rsidRPr="007D0BDC" w:rsidRDefault="007D0BDC" w:rsidP="001A5F28">
            <w:pPr>
              <w:rPr>
                <w:rFonts w:ascii="Arial" w:eastAsia="Calibri" w:hAnsi="Arial" w:cs="Arial"/>
                <w:b/>
                <w:bCs/>
                <w:color w:val="0070C0"/>
                <w:sz w:val="18"/>
                <w:szCs w:val="18"/>
              </w:rPr>
            </w:pPr>
            <w:bookmarkStart w:id="176" w:name="_Hlk100494534"/>
            <w:r w:rsidRPr="007D0BDC">
              <w:rPr>
                <w:rFonts w:ascii="Arial" w:eastAsia="Calibri" w:hAnsi="Arial" w:cs="Arial"/>
                <w:b/>
                <w:bCs/>
                <w:color w:val="0070C0"/>
                <w:sz w:val="18"/>
                <w:szCs w:val="18"/>
              </w:rPr>
              <w:t>Periode</w:t>
            </w:r>
          </w:p>
        </w:tc>
        <w:tc>
          <w:tcPr>
            <w:tcW w:w="1217" w:type="dxa"/>
          </w:tcPr>
          <w:p w14:paraId="4826CE30"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657" w:type="dxa"/>
          </w:tcPr>
          <w:p w14:paraId="13C0F4B0"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6C77B0F8"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899" w:type="dxa"/>
          </w:tcPr>
          <w:p w14:paraId="46CCFA4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03" w:type="dxa"/>
          </w:tcPr>
          <w:p w14:paraId="40AB3E81"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990" w:type="dxa"/>
          </w:tcPr>
          <w:p w14:paraId="0489AF3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992" w:type="dxa"/>
          </w:tcPr>
          <w:p w14:paraId="31145881"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bookmarkEnd w:id="176"/>
      <w:tr w:rsidR="0025255D" w:rsidRPr="0025255D" w14:paraId="6C9E0A48" w14:textId="77777777" w:rsidTr="001A5F28">
        <w:tc>
          <w:tcPr>
            <w:tcW w:w="2454" w:type="dxa"/>
          </w:tcPr>
          <w:p w14:paraId="71A3845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217" w:type="dxa"/>
          </w:tcPr>
          <w:p w14:paraId="2917D7CA"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12BE3B6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26FA6C5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99" w:type="dxa"/>
          </w:tcPr>
          <w:p w14:paraId="7019F6E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03" w:type="dxa"/>
          </w:tcPr>
          <w:p w14:paraId="2F20E9F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1CBC3C2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2" w:type="dxa"/>
          </w:tcPr>
          <w:p w14:paraId="7C5BE64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5E9AEB4" w14:textId="77777777" w:rsidTr="001A5F28">
        <w:tc>
          <w:tcPr>
            <w:tcW w:w="2454" w:type="dxa"/>
          </w:tcPr>
          <w:p w14:paraId="05FD59E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217" w:type="dxa"/>
          </w:tcPr>
          <w:p w14:paraId="636FB6FB"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4FCBABE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538D916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99" w:type="dxa"/>
          </w:tcPr>
          <w:p w14:paraId="7910253C"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03" w:type="dxa"/>
          </w:tcPr>
          <w:p w14:paraId="7B71628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47DEFA3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2" w:type="dxa"/>
          </w:tcPr>
          <w:p w14:paraId="5031E9F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B8B7CE4" w14:textId="77777777" w:rsidTr="001A5F28">
        <w:tc>
          <w:tcPr>
            <w:tcW w:w="2454" w:type="dxa"/>
          </w:tcPr>
          <w:p w14:paraId="10E0008B"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217" w:type="dxa"/>
          </w:tcPr>
          <w:p w14:paraId="7C817D1B"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0EA95FE2"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12D02A4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99" w:type="dxa"/>
          </w:tcPr>
          <w:p w14:paraId="56F3DDE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03" w:type="dxa"/>
          </w:tcPr>
          <w:p w14:paraId="6495ED5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66C01D4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2" w:type="dxa"/>
          </w:tcPr>
          <w:p w14:paraId="7330A08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E69DAEB" w14:textId="77777777" w:rsidTr="001A5F28">
        <w:tc>
          <w:tcPr>
            <w:tcW w:w="2454" w:type="dxa"/>
          </w:tcPr>
          <w:p w14:paraId="2142F77E"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217" w:type="dxa"/>
          </w:tcPr>
          <w:p w14:paraId="211D6D4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657" w:type="dxa"/>
          </w:tcPr>
          <w:p w14:paraId="00F4E6E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4E49E2C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99" w:type="dxa"/>
          </w:tcPr>
          <w:p w14:paraId="038F0B5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03" w:type="dxa"/>
          </w:tcPr>
          <w:p w14:paraId="21B23237"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4C3D314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2" w:type="dxa"/>
          </w:tcPr>
          <w:p w14:paraId="6297A38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E0057E3" w14:textId="77777777" w:rsidR="007D0BDC" w:rsidRPr="007D0BDC" w:rsidRDefault="007D0BDC" w:rsidP="0091522C">
      <w:pPr>
        <w:rPr>
          <w:rFonts w:ascii="Arial" w:eastAsia="Calibri" w:hAnsi="Arial" w:cs="Arial"/>
          <w:color w:val="0070C0"/>
          <w:sz w:val="18"/>
          <w:szCs w:val="18"/>
        </w:rPr>
      </w:pPr>
    </w:p>
    <w:p w14:paraId="1E389CAC" w14:textId="77777777" w:rsidR="007D0BDC" w:rsidRPr="007D0BDC" w:rsidRDefault="007D0BDC" w:rsidP="0091522C">
      <w:pPr>
        <w:rPr>
          <w:rFonts w:ascii="Arial" w:eastAsia="Calibri" w:hAnsi="Arial" w:cs="Arial"/>
          <w:b/>
          <w:bCs/>
          <w:color w:val="0070C0"/>
          <w:sz w:val="18"/>
          <w:szCs w:val="18"/>
        </w:rPr>
      </w:pPr>
      <w:r w:rsidRPr="007D0BDC">
        <w:rPr>
          <w:rFonts w:ascii="Arial" w:eastAsia="Calibri" w:hAnsi="Arial" w:cs="Arial"/>
          <w:b/>
          <w:bCs/>
          <w:color w:val="0070C0"/>
          <w:sz w:val="18"/>
          <w:szCs w:val="18"/>
        </w:rPr>
        <w:t>113.</w:t>
      </w:r>
      <w:r w:rsidRPr="007D0BDC">
        <w:rPr>
          <w:rFonts w:ascii="Arial" w:eastAsia="Calibri" w:hAnsi="Arial" w:cs="Arial"/>
          <w:b/>
          <w:bCs/>
          <w:color w:val="0070C0"/>
          <w:sz w:val="18"/>
          <w:szCs w:val="18"/>
        </w:rPr>
        <w:tab/>
        <w:t>Berapa pengeluaran rata-rata keluarga per bulan untuk memenuhi kebutuhan komunikasi?</w:t>
      </w:r>
    </w:p>
    <w:p w14:paraId="7CDF3A0A" w14:textId="77777777" w:rsidR="007D0BDC" w:rsidRPr="007D0BDC" w:rsidRDefault="007D0BDC" w:rsidP="0091522C">
      <w:pPr>
        <w:rPr>
          <w:rFonts w:ascii="Arial" w:eastAsia="Calibri" w:hAnsi="Arial" w:cs="Arial"/>
          <w:color w:val="0070C0"/>
          <w:sz w:val="18"/>
          <w:szCs w:val="18"/>
        </w:rPr>
      </w:pPr>
    </w:p>
    <w:tbl>
      <w:tblPr>
        <w:tblStyle w:val="TableGrid4"/>
        <w:tblW w:w="9085" w:type="dxa"/>
        <w:tblLook w:val="04A0" w:firstRow="1" w:lastRow="0" w:firstColumn="1" w:lastColumn="0" w:noHBand="0" w:noVBand="1"/>
      </w:tblPr>
      <w:tblGrid>
        <w:gridCol w:w="1987"/>
        <w:gridCol w:w="1571"/>
        <w:gridCol w:w="687"/>
        <w:gridCol w:w="872"/>
        <w:gridCol w:w="918"/>
        <w:gridCol w:w="1049"/>
        <w:gridCol w:w="1029"/>
        <w:gridCol w:w="972"/>
      </w:tblGrid>
      <w:tr w:rsidR="0025255D" w:rsidRPr="0025255D" w14:paraId="142FC118" w14:textId="77777777" w:rsidTr="0056176C">
        <w:tc>
          <w:tcPr>
            <w:tcW w:w="2335" w:type="dxa"/>
          </w:tcPr>
          <w:p w14:paraId="1AC27D62" w14:textId="77777777" w:rsidR="007D0BDC" w:rsidRPr="007D0BDC" w:rsidRDefault="007D0BDC" w:rsidP="001A5F28">
            <w:pPr>
              <w:rPr>
                <w:rFonts w:ascii="Arial" w:eastAsia="Calibri" w:hAnsi="Arial" w:cs="Arial"/>
                <w:b/>
                <w:bCs/>
                <w:color w:val="0070C0"/>
                <w:sz w:val="18"/>
                <w:szCs w:val="18"/>
              </w:rPr>
            </w:pPr>
            <w:bookmarkStart w:id="177" w:name="_Hlk100494580"/>
            <w:r w:rsidRPr="007D0BDC">
              <w:rPr>
                <w:rFonts w:ascii="Arial" w:eastAsia="Calibri" w:hAnsi="Arial" w:cs="Arial"/>
                <w:b/>
                <w:bCs/>
                <w:color w:val="0070C0"/>
                <w:sz w:val="18"/>
                <w:szCs w:val="18"/>
              </w:rPr>
              <w:t>Periode</w:t>
            </w:r>
          </w:p>
        </w:tc>
        <w:tc>
          <w:tcPr>
            <w:tcW w:w="1677" w:type="dxa"/>
          </w:tcPr>
          <w:p w14:paraId="3250D3DF"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687" w:type="dxa"/>
          </w:tcPr>
          <w:p w14:paraId="61DCDF7C"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71769134"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37" w:type="dxa"/>
          </w:tcPr>
          <w:p w14:paraId="6CAD6D13"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94" w:type="dxa"/>
          </w:tcPr>
          <w:p w14:paraId="543E7567"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67" w:type="dxa"/>
          </w:tcPr>
          <w:p w14:paraId="7B2AC1DD"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416" w:type="dxa"/>
          </w:tcPr>
          <w:p w14:paraId="325C2622" w14:textId="77777777" w:rsidR="007D0BDC" w:rsidRPr="007D0BDC" w:rsidRDefault="007D0BDC" w:rsidP="001A5F28">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bookmarkEnd w:id="177"/>
      <w:tr w:rsidR="0025255D" w:rsidRPr="0025255D" w14:paraId="61B4DA4E" w14:textId="77777777" w:rsidTr="0056176C">
        <w:tc>
          <w:tcPr>
            <w:tcW w:w="2335" w:type="dxa"/>
          </w:tcPr>
          <w:p w14:paraId="070F67E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677" w:type="dxa"/>
          </w:tcPr>
          <w:p w14:paraId="75129708"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653906FD"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57CE062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15CE014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1B129EE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34662B8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4E9FC0D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D36FB85" w14:textId="77777777" w:rsidTr="0056176C">
        <w:tc>
          <w:tcPr>
            <w:tcW w:w="2335" w:type="dxa"/>
          </w:tcPr>
          <w:p w14:paraId="7227CE0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677" w:type="dxa"/>
          </w:tcPr>
          <w:p w14:paraId="7C16FD3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18FDF730"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200A0D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4D26242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4B44D44A"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2A90ED9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14F81B2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501C03A" w14:textId="77777777" w:rsidTr="0056176C">
        <w:tc>
          <w:tcPr>
            <w:tcW w:w="2335" w:type="dxa"/>
          </w:tcPr>
          <w:p w14:paraId="115BC7F4" w14:textId="77777777" w:rsidR="007D0BDC" w:rsidRPr="007D0BDC" w:rsidDel="005A04ED"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677" w:type="dxa"/>
          </w:tcPr>
          <w:p w14:paraId="09129CAF"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2A118C2A"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E3AEFA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36082BE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72887E0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7958A9B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5973A805"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4CCF609" w14:textId="77777777" w:rsidTr="0056176C">
        <w:tc>
          <w:tcPr>
            <w:tcW w:w="2335" w:type="dxa"/>
          </w:tcPr>
          <w:p w14:paraId="6F3846F0"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677" w:type="dxa"/>
          </w:tcPr>
          <w:p w14:paraId="5D06452B"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549876AF" w14:textId="77777777" w:rsidR="007D0BDC" w:rsidRPr="007D0BDC" w:rsidRDefault="007D0BDC" w:rsidP="001A5F28">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80DFF46"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4C070941"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44FAE0F3"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6794980D"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4A9A1964" w14:textId="77777777" w:rsidR="007D0BDC" w:rsidRPr="007D0BDC" w:rsidRDefault="007D0BDC" w:rsidP="001A5F28">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21FC8F20" w14:textId="77777777" w:rsidR="007D0BDC" w:rsidRPr="007D0BDC" w:rsidRDefault="007D0BDC" w:rsidP="007D0BDC">
      <w:pPr>
        <w:rPr>
          <w:rFonts w:ascii="Arial" w:eastAsia="Calibri" w:hAnsi="Arial" w:cs="Arial"/>
          <w:color w:val="0070C0"/>
          <w:sz w:val="18"/>
          <w:szCs w:val="18"/>
        </w:rPr>
      </w:pPr>
    </w:p>
    <w:p w14:paraId="710B75D8" w14:textId="357E2112"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114.</w:t>
      </w:r>
      <w:r w:rsidRPr="007D0BDC">
        <w:rPr>
          <w:rFonts w:ascii="Arial" w:eastAsia="Calibri" w:hAnsi="Arial" w:cs="Arial"/>
          <w:b/>
          <w:bCs/>
          <w:color w:val="0070C0"/>
          <w:sz w:val="18"/>
          <w:szCs w:val="18"/>
        </w:rPr>
        <w:tab/>
        <w:t>Berapa pengeluaran rata-rata keluarga per bulan untuk memenuhi kebutuhan transportasi?</w:t>
      </w:r>
    </w:p>
    <w:p w14:paraId="5FB4DAA6" w14:textId="77777777" w:rsidR="007D0BDC" w:rsidRPr="007D0BDC" w:rsidRDefault="007D0BDC" w:rsidP="007D0BDC">
      <w:pPr>
        <w:rPr>
          <w:rFonts w:ascii="Arial" w:eastAsia="Calibri" w:hAnsi="Arial" w:cs="Arial"/>
          <w:color w:val="0070C0"/>
          <w:sz w:val="18"/>
          <w:szCs w:val="18"/>
        </w:rPr>
      </w:pPr>
    </w:p>
    <w:tbl>
      <w:tblPr>
        <w:tblStyle w:val="TableGrid4"/>
        <w:tblW w:w="9085" w:type="dxa"/>
        <w:tblLook w:val="04A0" w:firstRow="1" w:lastRow="0" w:firstColumn="1" w:lastColumn="0" w:noHBand="0" w:noVBand="1"/>
      </w:tblPr>
      <w:tblGrid>
        <w:gridCol w:w="1987"/>
        <w:gridCol w:w="1571"/>
        <w:gridCol w:w="687"/>
        <w:gridCol w:w="872"/>
        <w:gridCol w:w="918"/>
        <w:gridCol w:w="1049"/>
        <w:gridCol w:w="1029"/>
        <w:gridCol w:w="972"/>
      </w:tblGrid>
      <w:tr w:rsidR="0025255D" w:rsidRPr="0025255D" w14:paraId="151B27D0" w14:textId="77777777" w:rsidTr="0056176C">
        <w:tc>
          <w:tcPr>
            <w:tcW w:w="2335" w:type="dxa"/>
          </w:tcPr>
          <w:p w14:paraId="383503D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677" w:type="dxa"/>
          </w:tcPr>
          <w:p w14:paraId="64E0703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687" w:type="dxa"/>
          </w:tcPr>
          <w:p w14:paraId="113EFC6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3864C06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37" w:type="dxa"/>
          </w:tcPr>
          <w:p w14:paraId="0C35D48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94" w:type="dxa"/>
          </w:tcPr>
          <w:p w14:paraId="082655B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67" w:type="dxa"/>
          </w:tcPr>
          <w:p w14:paraId="41B258A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416" w:type="dxa"/>
          </w:tcPr>
          <w:p w14:paraId="72006B2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3B771D2D" w14:textId="77777777" w:rsidTr="0056176C">
        <w:tc>
          <w:tcPr>
            <w:tcW w:w="2335" w:type="dxa"/>
          </w:tcPr>
          <w:p w14:paraId="4DD301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677" w:type="dxa"/>
          </w:tcPr>
          <w:p w14:paraId="32DC02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3D652DD9"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D9CA57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2D8492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51F83B9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3B11F08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3A46715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381FE66" w14:textId="77777777" w:rsidTr="0056176C">
        <w:tc>
          <w:tcPr>
            <w:tcW w:w="2335" w:type="dxa"/>
          </w:tcPr>
          <w:p w14:paraId="63A729E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677" w:type="dxa"/>
          </w:tcPr>
          <w:p w14:paraId="1EFE711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224606E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382B90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79024DB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686B3F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757637C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53475B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AE761B4" w14:textId="77777777" w:rsidTr="0056176C">
        <w:tc>
          <w:tcPr>
            <w:tcW w:w="2335" w:type="dxa"/>
          </w:tcPr>
          <w:p w14:paraId="5D099793"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677" w:type="dxa"/>
          </w:tcPr>
          <w:p w14:paraId="5408BA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6DE56B4C"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155232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0D5BD4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16E19E5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6883E6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273016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E4A3BD9" w14:textId="77777777" w:rsidTr="0056176C">
        <w:tc>
          <w:tcPr>
            <w:tcW w:w="2335" w:type="dxa"/>
          </w:tcPr>
          <w:p w14:paraId="199C2F2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677" w:type="dxa"/>
          </w:tcPr>
          <w:p w14:paraId="17CAA3B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53F6AF0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39A608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31A0BF4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7ED63F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7C618DC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4589B0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10E6DD7C" w14:textId="77777777" w:rsidR="007D0BDC" w:rsidRPr="007D0BDC" w:rsidRDefault="007D0BDC" w:rsidP="007D0BDC">
      <w:pPr>
        <w:rPr>
          <w:rFonts w:ascii="Arial" w:eastAsia="Calibri" w:hAnsi="Arial" w:cs="Arial"/>
          <w:color w:val="0070C0"/>
          <w:sz w:val="18"/>
          <w:szCs w:val="18"/>
        </w:rPr>
      </w:pPr>
    </w:p>
    <w:p w14:paraId="03CB95D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115.</w:t>
      </w:r>
      <w:r w:rsidRPr="007D0BDC">
        <w:rPr>
          <w:rFonts w:ascii="Arial" w:eastAsia="Calibri" w:hAnsi="Arial" w:cs="Arial"/>
          <w:b/>
          <w:bCs/>
          <w:color w:val="0070C0"/>
          <w:sz w:val="18"/>
          <w:szCs w:val="18"/>
        </w:rPr>
        <w:tab/>
        <w:t>Berapa pengeluaran rata-rata keluarga per bulan untuk memenuhi kebutuhan kesehatan</w:t>
      </w:r>
    </w:p>
    <w:p w14:paraId="34414BDA" w14:textId="77777777" w:rsidR="007D0BDC" w:rsidRPr="007D0BDC" w:rsidRDefault="007D0BDC" w:rsidP="007D0BDC">
      <w:pPr>
        <w:rPr>
          <w:rFonts w:ascii="Arial" w:eastAsia="Calibri" w:hAnsi="Arial" w:cs="Arial"/>
          <w:color w:val="0070C0"/>
          <w:sz w:val="18"/>
          <w:szCs w:val="18"/>
        </w:rPr>
      </w:pPr>
    </w:p>
    <w:tbl>
      <w:tblPr>
        <w:tblStyle w:val="TableGrid4"/>
        <w:tblW w:w="9085" w:type="dxa"/>
        <w:tblLook w:val="04A0" w:firstRow="1" w:lastRow="0" w:firstColumn="1" w:lastColumn="0" w:noHBand="0" w:noVBand="1"/>
      </w:tblPr>
      <w:tblGrid>
        <w:gridCol w:w="1987"/>
        <w:gridCol w:w="1571"/>
        <w:gridCol w:w="687"/>
        <w:gridCol w:w="872"/>
        <w:gridCol w:w="918"/>
        <w:gridCol w:w="1049"/>
        <w:gridCol w:w="1029"/>
        <w:gridCol w:w="972"/>
      </w:tblGrid>
      <w:tr w:rsidR="0025255D" w:rsidRPr="0025255D" w14:paraId="01DC9A24" w14:textId="77777777" w:rsidTr="0056176C">
        <w:tc>
          <w:tcPr>
            <w:tcW w:w="2335" w:type="dxa"/>
          </w:tcPr>
          <w:p w14:paraId="4807BABE" w14:textId="77777777" w:rsidR="007D0BDC" w:rsidRPr="007D0BDC" w:rsidRDefault="007D0BDC" w:rsidP="007D0BDC">
            <w:pPr>
              <w:rPr>
                <w:rFonts w:ascii="Arial" w:eastAsia="Calibri" w:hAnsi="Arial" w:cs="Arial"/>
                <w:b/>
                <w:bCs/>
                <w:color w:val="0070C0"/>
                <w:sz w:val="18"/>
                <w:szCs w:val="18"/>
              </w:rPr>
            </w:pPr>
            <w:bookmarkStart w:id="178" w:name="_Hlk100495343"/>
            <w:r w:rsidRPr="007D0BDC">
              <w:rPr>
                <w:rFonts w:ascii="Arial" w:eastAsia="Calibri" w:hAnsi="Arial" w:cs="Arial"/>
                <w:b/>
                <w:bCs/>
                <w:color w:val="0070C0"/>
                <w:sz w:val="18"/>
                <w:szCs w:val="18"/>
              </w:rPr>
              <w:t>Periode</w:t>
            </w:r>
          </w:p>
        </w:tc>
        <w:tc>
          <w:tcPr>
            <w:tcW w:w="1677" w:type="dxa"/>
          </w:tcPr>
          <w:p w14:paraId="6B93EEF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687" w:type="dxa"/>
          </w:tcPr>
          <w:p w14:paraId="2543D28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35EF3EB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37" w:type="dxa"/>
          </w:tcPr>
          <w:p w14:paraId="3645872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94" w:type="dxa"/>
          </w:tcPr>
          <w:p w14:paraId="245F0ED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67" w:type="dxa"/>
          </w:tcPr>
          <w:p w14:paraId="6DC8BA2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416" w:type="dxa"/>
          </w:tcPr>
          <w:p w14:paraId="489B1E0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bookmarkEnd w:id="178"/>
      <w:tr w:rsidR="0025255D" w:rsidRPr="0025255D" w14:paraId="6E8D0042" w14:textId="77777777" w:rsidTr="0056176C">
        <w:tc>
          <w:tcPr>
            <w:tcW w:w="2335" w:type="dxa"/>
          </w:tcPr>
          <w:p w14:paraId="0711FA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677" w:type="dxa"/>
          </w:tcPr>
          <w:p w14:paraId="57B637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047F2D4F"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1DF9E04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161CEC1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6E99027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7F009B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555D12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0B0F645" w14:textId="77777777" w:rsidTr="0056176C">
        <w:tc>
          <w:tcPr>
            <w:tcW w:w="2335" w:type="dxa"/>
          </w:tcPr>
          <w:p w14:paraId="324FCB6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677" w:type="dxa"/>
          </w:tcPr>
          <w:p w14:paraId="3A3A15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614BC12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323EED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3325A31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45EF798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0F173D9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09A381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A91FFA1" w14:textId="77777777" w:rsidTr="0056176C">
        <w:tc>
          <w:tcPr>
            <w:tcW w:w="2335" w:type="dxa"/>
          </w:tcPr>
          <w:p w14:paraId="7FE4ADC6"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677" w:type="dxa"/>
          </w:tcPr>
          <w:p w14:paraId="02EB76A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1E34742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5D58196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17D3D8E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353567F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5CE167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4E547E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95A05A4" w14:textId="77777777" w:rsidTr="0056176C">
        <w:tc>
          <w:tcPr>
            <w:tcW w:w="2335" w:type="dxa"/>
          </w:tcPr>
          <w:p w14:paraId="6E0885F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677" w:type="dxa"/>
          </w:tcPr>
          <w:p w14:paraId="580799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369A0A17"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4E81EEB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7" w:type="dxa"/>
          </w:tcPr>
          <w:p w14:paraId="69AFE4E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94" w:type="dxa"/>
          </w:tcPr>
          <w:p w14:paraId="1BEE61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7" w:type="dxa"/>
          </w:tcPr>
          <w:p w14:paraId="231A240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6" w:type="dxa"/>
          </w:tcPr>
          <w:p w14:paraId="3CE3C7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5D972C35" w14:textId="77777777" w:rsidR="007D0BDC" w:rsidRPr="007D0BDC" w:rsidRDefault="007D0BDC" w:rsidP="007D0BDC">
      <w:pPr>
        <w:rPr>
          <w:rFonts w:ascii="Arial" w:eastAsia="Calibri" w:hAnsi="Arial" w:cs="Arial"/>
          <w:color w:val="0070C0"/>
          <w:sz w:val="18"/>
          <w:szCs w:val="18"/>
        </w:rPr>
      </w:pPr>
    </w:p>
    <w:p w14:paraId="0B87DFF9" w14:textId="77777777" w:rsidR="007D0BDC" w:rsidRPr="007D0BDC" w:rsidRDefault="007D0BDC" w:rsidP="007D0BDC">
      <w:pPr>
        <w:rPr>
          <w:rFonts w:ascii="Arial" w:eastAsia="Calibri" w:hAnsi="Arial" w:cs="Times New Roman"/>
          <w:color w:val="0070C0"/>
          <w:sz w:val="18"/>
          <w:szCs w:val="22"/>
          <w:lang w:val="id-ID"/>
        </w:rPr>
      </w:pPr>
    </w:p>
    <w:p w14:paraId="76A80A7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116.</w:t>
      </w:r>
      <w:r w:rsidRPr="007D0BDC">
        <w:rPr>
          <w:rFonts w:ascii="Arial" w:eastAsia="Calibri" w:hAnsi="Arial" w:cs="Arial"/>
          <w:b/>
          <w:bCs/>
          <w:color w:val="0070C0"/>
          <w:sz w:val="18"/>
          <w:szCs w:val="18"/>
        </w:rPr>
        <w:tab/>
        <w:t>Berapa pengeluaran rata-rata keluarga per bulan untuk memenuhi kebutuhan Pendidikan?</w:t>
      </w:r>
    </w:p>
    <w:p w14:paraId="27A5EA6B" w14:textId="77777777" w:rsidR="007D0BDC" w:rsidRPr="007D0BDC" w:rsidRDefault="007D0BDC" w:rsidP="007D0BDC">
      <w:pPr>
        <w:rPr>
          <w:rFonts w:ascii="Arial" w:eastAsia="Calibri" w:hAnsi="Arial" w:cs="Arial"/>
          <w:color w:val="0070C0"/>
          <w:sz w:val="18"/>
          <w:szCs w:val="18"/>
        </w:rPr>
      </w:pPr>
    </w:p>
    <w:tbl>
      <w:tblPr>
        <w:tblStyle w:val="TableGrid4"/>
        <w:tblW w:w="9085" w:type="dxa"/>
        <w:tblLook w:val="04A0" w:firstRow="1" w:lastRow="0" w:firstColumn="1" w:lastColumn="0" w:noHBand="0" w:noVBand="1"/>
      </w:tblPr>
      <w:tblGrid>
        <w:gridCol w:w="1988"/>
        <w:gridCol w:w="1561"/>
        <w:gridCol w:w="687"/>
        <w:gridCol w:w="872"/>
        <w:gridCol w:w="920"/>
        <w:gridCol w:w="1053"/>
        <w:gridCol w:w="1032"/>
        <w:gridCol w:w="972"/>
      </w:tblGrid>
      <w:tr w:rsidR="0025255D" w:rsidRPr="0025255D" w14:paraId="73692B01" w14:textId="77777777" w:rsidTr="0056176C">
        <w:tc>
          <w:tcPr>
            <w:tcW w:w="2335" w:type="dxa"/>
          </w:tcPr>
          <w:p w14:paraId="231EE27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663" w:type="dxa"/>
          </w:tcPr>
          <w:p w14:paraId="72E2AFA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687" w:type="dxa"/>
          </w:tcPr>
          <w:p w14:paraId="7D7A150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4F867D2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40" w:type="dxa"/>
          </w:tcPr>
          <w:p w14:paraId="757BE42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100" w:type="dxa"/>
          </w:tcPr>
          <w:p w14:paraId="2CECCC1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71" w:type="dxa"/>
          </w:tcPr>
          <w:p w14:paraId="135D73A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417" w:type="dxa"/>
          </w:tcPr>
          <w:p w14:paraId="0329BDF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0BFBB955" w14:textId="77777777" w:rsidTr="0056176C">
        <w:tc>
          <w:tcPr>
            <w:tcW w:w="2335" w:type="dxa"/>
          </w:tcPr>
          <w:p w14:paraId="24A3BEC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663" w:type="dxa"/>
          </w:tcPr>
          <w:p w14:paraId="38D9A0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0FE36CD8"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22D3434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0" w:type="dxa"/>
          </w:tcPr>
          <w:p w14:paraId="1DC9E0F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0" w:type="dxa"/>
          </w:tcPr>
          <w:p w14:paraId="64C7AD6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5B54548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7" w:type="dxa"/>
          </w:tcPr>
          <w:p w14:paraId="4D3BD8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620FAF7" w14:textId="77777777" w:rsidTr="0056176C">
        <w:tc>
          <w:tcPr>
            <w:tcW w:w="2335" w:type="dxa"/>
          </w:tcPr>
          <w:p w14:paraId="5301AEF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663" w:type="dxa"/>
          </w:tcPr>
          <w:p w14:paraId="02A155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024D8255"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28DA85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0" w:type="dxa"/>
          </w:tcPr>
          <w:p w14:paraId="3F7FB1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0" w:type="dxa"/>
          </w:tcPr>
          <w:p w14:paraId="20BE9CB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4B8EFD7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7" w:type="dxa"/>
          </w:tcPr>
          <w:p w14:paraId="479F52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B361236" w14:textId="77777777" w:rsidTr="0056176C">
        <w:tc>
          <w:tcPr>
            <w:tcW w:w="2335" w:type="dxa"/>
          </w:tcPr>
          <w:p w14:paraId="7A48B569"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663" w:type="dxa"/>
          </w:tcPr>
          <w:p w14:paraId="52647B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73E773F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1159294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0" w:type="dxa"/>
          </w:tcPr>
          <w:p w14:paraId="249101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0" w:type="dxa"/>
          </w:tcPr>
          <w:p w14:paraId="69FFD9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174C2D5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7" w:type="dxa"/>
          </w:tcPr>
          <w:p w14:paraId="6073F2C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D3586A2" w14:textId="77777777" w:rsidTr="0056176C">
        <w:tc>
          <w:tcPr>
            <w:tcW w:w="2335" w:type="dxa"/>
          </w:tcPr>
          <w:p w14:paraId="446591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663" w:type="dxa"/>
          </w:tcPr>
          <w:p w14:paraId="0799828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687" w:type="dxa"/>
          </w:tcPr>
          <w:p w14:paraId="27308A0C"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C2CB98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0" w:type="dxa"/>
          </w:tcPr>
          <w:p w14:paraId="2AD5B7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0" w:type="dxa"/>
          </w:tcPr>
          <w:p w14:paraId="63EF515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6F1094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417" w:type="dxa"/>
          </w:tcPr>
          <w:p w14:paraId="6A2B610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297AC6D3" w14:textId="77777777" w:rsidR="007D0BDC" w:rsidRPr="007D0BDC" w:rsidRDefault="007D0BDC" w:rsidP="007D0BDC">
      <w:pPr>
        <w:rPr>
          <w:rFonts w:ascii="Arial" w:eastAsia="Calibri" w:hAnsi="Arial" w:cs="Arial"/>
          <w:color w:val="0070C0"/>
          <w:sz w:val="18"/>
          <w:szCs w:val="18"/>
        </w:rPr>
      </w:pPr>
    </w:p>
    <w:p w14:paraId="662A5B8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117.</w:t>
      </w:r>
      <w:r w:rsidRPr="007D0BDC">
        <w:rPr>
          <w:rFonts w:ascii="Arial" w:eastAsia="Calibri" w:hAnsi="Arial" w:cs="Arial"/>
          <w:b/>
          <w:bCs/>
          <w:color w:val="0070C0"/>
          <w:sz w:val="18"/>
          <w:szCs w:val="18"/>
        </w:rPr>
        <w:tab/>
        <w:t>Berapa pengeluaran rata-rata keluarga per bulan untuk memenuhi kebutuhan anak?</w:t>
      </w:r>
    </w:p>
    <w:p w14:paraId="02071455" w14:textId="77777777" w:rsidR="007D0BDC" w:rsidRPr="007D0BDC" w:rsidRDefault="007D0BDC" w:rsidP="007D0BD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1904"/>
        <w:gridCol w:w="1586"/>
        <w:gridCol w:w="716"/>
        <w:gridCol w:w="872"/>
        <w:gridCol w:w="905"/>
        <w:gridCol w:w="1018"/>
        <w:gridCol w:w="1022"/>
        <w:gridCol w:w="972"/>
      </w:tblGrid>
      <w:tr w:rsidR="0025255D" w:rsidRPr="0025255D" w14:paraId="35533B72" w14:textId="77777777" w:rsidTr="0056176C">
        <w:tc>
          <w:tcPr>
            <w:tcW w:w="2335" w:type="dxa"/>
          </w:tcPr>
          <w:p w14:paraId="64A3A7C4" w14:textId="77777777" w:rsidR="007D0BDC" w:rsidRPr="007D0BDC" w:rsidRDefault="007D0BDC" w:rsidP="007D0BDC">
            <w:pPr>
              <w:rPr>
                <w:rFonts w:ascii="Arial" w:eastAsia="Calibri" w:hAnsi="Arial" w:cs="Arial"/>
                <w:b/>
                <w:bCs/>
                <w:color w:val="0070C0"/>
                <w:sz w:val="18"/>
                <w:szCs w:val="18"/>
              </w:rPr>
            </w:pPr>
            <w:bookmarkStart w:id="179" w:name="_Hlk100495412"/>
            <w:r w:rsidRPr="007D0BDC">
              <w:rPr>
                <w:rFonts w:ascii="Arial" w:eastAsia="Calibri" w:hAnsi="Arial" w:cs="Arial"/>
                <w:b/>
                <w:bCs/>
                <w:color w:val="0070C0"/>
                <w:sz w:val="18"/>
                <w:szCs w:val="18"/>
              </w:rPr>
              <w:t>Periode</w:t>
            </w:r>
          </w:p>
        </w:tc>
        <w:tc>
          <w:tcPr>
            <w:tcW w:w="1736" w:type="dxa"/>
          </w:tcPr>
          <w:p w14:paraId="7567EE7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730" w:type="dxa"/>
          </w:tcPr>
          <w:p w14:paraId="2F33F0B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76A5AF9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24" w:type="dxa"/>
          </w:tcPr>
          <w:p w14:paraId="4D4ED06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63" w:type="dxa"/>
          </w:tcPr>
          <w:p w14:paraId="639F075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50" w:type="dxa"/>
          </w:tcPr>
          <w:p w14:paraId="66EA813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250.000-4500.000</w:t>
            </w:r>
          </w:p>
        </w:tc>
        <w:tc>
          <w:tcPr>
            <w:tcW w:w="285" w:type="dxa"/>
          </w:tcPr>
          <w:p w14:paraId="4D6BA2D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bookmarkEnd w:id="179"/>
      <w:tr w:rsidR="0025255D" w:rsidRPr="0025255D" w14:paraId="0E477A78" w14:textId="77777777" w:rsidTr="0056176C">
        <w:tc>
          <w:tcPr>
            <w:tcW w:w="2335" w:type="dxa"/>
          </w:tcPr>
          <w:p w14:paraId="551C4B5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736" w:type="dxa"/>
          </w:tcPr>
          <w:p w14:paraId="398455E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0" w:type="dxa"/>
          </w:tcPr>
          <w:p w14:paraId="24DF4E77"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25D1E7C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4" w:type="dxa"/>
          </w:tcPr>
          <w:p w14:paraId="00B567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3" w:type="dxa"/>
          </w:tcPr>
          <w:p w14:paraId="4A5B16C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0" w:type="dxa"/>
          </w:tcPr>
          <w:p w14:paraId="2384E5A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5" w:type="dxa"/>
          </w:tcPr>
          <w:p w14:paraId="3C6BCA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5AAEA9C" w14:textId="77777777" w:rsidTr="0056176C">
        <w:tc>
          <w:tcPr>
            <w:tcW w:w="2335" w:type="dxa"/>
          </w:tcPr>
          <w:p w14:paraId="6731F3E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736" w:type="dxa"/>
          </w:tcPr>
          <w:p w14:paraId="0265F7F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0" w:type="dxa"/>
          </w:tcPr>
          <w:p w14:paraId="1CE6E14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05C2D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4" w:type="dxa"/>
          </w:tcPr>
          <w:p w14:paraId="4B4172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3" w:type="dxa"/>
          </w:tcPr>
          <w:p w14:paraId="28D0A36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0" w:type="dxa"/>
          </w:tcPr>
          <w:p w14:paraId="671AA44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5" w:type="dxa"/>
          </w:tcPr>
          <w:p w14:paraId="041C1D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8DAB8A8" w14:textId="77777777" w:rsidTr="0056176C">
        <w:tc>
          <w:tcPr>
            <w:tcW w:w="2335" w:type="dxa"/>
          </w:tcPr>
          <w:p w14:paraId="48F73312"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736" w:type="dxa"/>
          </w:tcPr>
          <w:p w14:paraId="4E6F0F8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0" w:type="dxa"/>
          </w:tcPr>
          <w:p w14:paraId="15B4A882"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4EB148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4" w:type="dxa"/>
          </w:tcPr>
          <w:p w14:paraId="023B6A2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3" w:type="dxa"/>
          </w:tcPr>
          <w:p w14:paraId="3C64401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0" w:type="dxa"/>
          </w:tcPr>
          <w:p w14:paraId="6CFACD9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5" w:type="dxa"/>
          </w:tcPr>
          <w:p w14:paraId="6CAD8BD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1A97CE8" w14:textId="77777777" w:rsidTr="0056176C">
        <w:tc>
          <w:tcPr>
            <w:tcW w:w="2335" w:type="dxa"/>
          </w:tcPr>
          <w:p w14:paraId="59EAE11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Januari 2021-sekarang</w:t>
            </w:r>
          </w:p>
        </w:tc>
        <w:tc>
          <w:tcPr>
            <w:tcW w:w="1736" w:type="dxa"/>
          </w:tcPr>
          <w:p w14:paraId="22CB1E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730" w:type="dxa"/>
          </w:tcPr>
          <w:p w14:paraId="656995AE"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1EA034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4" w:type="dxa"/>
          </w:tcPr>
          <w:p w14:paraId="02F938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3" w:type="dxa"/>
          </w:tcPr>
          <w:p w14:paraId="2E05E4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0" w:type="dxa"/>
          </w:tcPr>
          <w:p w14:paraId="332180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5" w:type="dxa"/>
          </w:tcPr>
          <w:p w14:paraId="2751A1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5E298242" w14:textId="77777777" w:rsidR="007D0BDC" w:rsidRPr="007D0BDC" w:rsidRDefault="007D0BDC" w:rsidP="007D0BDC">
      <w:pPr>
        <w:rPr>
          <w:rFonts w:ascii="Arial" w:eastAsia="Calibri" w:hAnsi="Arial" w:cs="Arial"/>
          <w:color w:val="0070C0"/>
          <w:sz w:val="18"/>
          <w:szCs w:val="18"/>
        </w:rPr>
      </w:pPr>
    </w:p>
    <w:p w14:paraId="7976FDB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118.</w:t>
      </w:r>
      <w:r w:rsidRPr="007D0BDC">
        <w:rPr>
          <w:rFonts w:ascii="Arial" w:eastAsia="Calibri" w:hAnsi="Arial" w:cs="Arial"/>
          <w:b/>
          <w:bCs/>
          <w:color w:val="0070C0"/>
          <w:sz w:val="18"/>
          <w:szCs w:val="18"/>
        </w:rPr>
        <w:tab/>
        <w:t>Berapa pengeluaran rata-rata keluarga per bulan untuk memenuhi kebutuhan listrik dan air?</w:t>
      </w:r>
    </w:p>
    <w:p w14:paraId="64F0FFD8" w14:textId="77777777" w:rsidR="007D0BDC" w:rsidRPr="007D0BDC" w:rsidRDefault="007D0BDC" w:rsidP="007D0BD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1908"/>
        <w:gridCol w:w="1417"/>
        <w:gridCol w:w="942"/>
        <w:gridCol w:w="872"/>
        <w:gridCol w:w="914"/>
        <w:gridCol w:w="1040"/>
        <w:gridCol w:w="930"/>
        <w:gridCol w:w="972"/>
      </w:tblGrid>
      <w:tr w:rsidR="0025255D" w:rsidRPr="0025255D" w14:paraId="5EB1CA61" w14:textId="77777777" w:rsidTr="0056176C">
        <w:tc>
          <w:tcPr>
            <w:tcW w:w="1908" w:type="dxa"/>
          </w:tcPr>
          <w:p w14:paraId="0C93E6B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417" w:type="dxa"/>
          </w:tcPr>
          <w:p w14:paraId="210623B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942" w:type="dxa"/>
          </w:tcPr>
          <w:p w14:paraId="0394F04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03D2DAF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14" w:type="dxa"/>
          </w:tcPr>
          <w:p w14:paraId="4B27034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40" w:type="dxa"/>
          </w:tcPr>
          <w:p w14:paraId="32B5BAE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930" w:type="dxa"/>
          </w:tcPr>
          <w:p w14:paraId="00D0BA7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972" w:type="dxa"/>
          </w:tcPr>
          <w:p w14:paraId="628D383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12EB5B94" w14:textId="77777777" w:rsidTr="0056176C">
        <w:tc>
          <w:tcPr>
            <w:tcW w:w="1908" w:type="dxa"/>
          </w:tcPr>
          <w:p w14:paraId="65ADC5F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417" w:type="dxa"/>
          </w:tcPr>
          <w:p w14:paraId="5690E0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2" w:type="dxa"/>
          </w:tcPr>
          <w:p w14:paraId="0EFD0445"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1B99776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698758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0" w:type="dxa"/>
          </w:tcPr>
          <w:p w14:paraId="08593B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0" w:type="dxa"/>
          </w:tcPr>
          <w:p w14:paraId="6248890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13BE9F2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EC69D02" w14:textId="77777777" w:rsidTr="0056176C">
        <w:tc>
          <w:tcPr>
            <w:tcW w:w="1908" w:type="dxa"/>
          </w:tcPr>
          <w:p w14:paraId="6A25052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417" w:type="dxa"/>
          </w:tcPr>
          <w:p w14:paraId="2943481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2" w:type="dxa"/>
          </w:tcPr>
          <w:p w14:paraId="15325B0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47DBC56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55301B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0" w:type="dxa"/>
          </w:tcPr>
          <w:p w14:paraId="3192D1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0" w:type="dxa"/>
          </w:tcPr>
          <w:p w14:paraId="687449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50307A0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DD60C54" w14:textId="77777777" w:rsidTr="0056176C">
        <w:tc>
          <w:tcPr>
            <w:tcW w:w="1908" w:type="dxa"/>
          </w:tcPr>
          <w:p w14:paraId="54824B96"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417" w:type="dxa"/>
          </w:tcPr>
          <w:p w14:paraId="259AAF0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2" w:type="dxa"/>
          </w:tcPr>
          <w:p w14:paraId="3A3A85B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228072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04A76F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0" w:type="dxa"/>
          </w:tcPr>
          <w:p w14:paraId="266510C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0" w:type="dxa"/>
          </w:tcPr>
          <w:p w14:paraId="0E4139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7754087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0EEFF39" w14:textId="77777777" w:rsidTr="0056176C">
        <w:tc>
          <w:tcPr>
            <w:tcW w:w="1908" w:type="dxa"/>
          </w:tcPr>
          <w:p w14:paraId="47A3F4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417" w:type="dxa"/>
          </w:tcPr>
          <w:p w14:paraId="77F3CA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2" w:type="dxa"/>
          </w:tcPr>
          <w:p w14:paraId="5EBE6C2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4A47E8E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43BF1D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0" w:type="dxa"/>
          </w:tcPr>
          <w:p w14:paraId="15CFC5E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30" w:type="dxa"/>
          </w:tcPr>
          <w:p w14:paraId="5EE723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645737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6BC1DBEF" w14:textId="77777777" w:rsidR="007D0BDC" w:rsidRPr="007D0BDC" w:rsidRDefault="007D0BDC" w:rsidP="007D0BDC">
      <w:pPr>
        <w:rPr>
          <w:rFonts w:ascii="Arial" w:eastAsia="Calibri" w:hAnsi="Arial" w:cs="Arial"/>
          <w:color w:val="0070C0"/>
          <w:sz w:val="18"/>
          <w:szCs w:val="18"/>
        </w:rPr>
      </w:pPr>
    </w:p>
    <w:p w14:paraId="071F62C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119.</w:t>
      </w:r>
      <w:r w:rsidRPr="007D0BDC">
        <w:rPr>
          <w:rFonts w:ascii="Arial" w:eastAsia="Calibri" w:hAnsi="Arial" w:cs="Arial"/>
          <w:b/>
          <w:bCs/>
          <w:color w:val="0070C0"/>
          <w:sz w:val="18"/>
          <w:szCs w:val="18"/>
        </w:rPr>
        <w:tab/>
        <w:t>Berapa pengeluaran rata-rata keluarga per bulan untuk memenuhi membeli APD?</w:t>
      </w:r>
    </w:p>
    <w:p w14:paraId="5A1E24F8" w14:textId="77777777" w:rsidR="007D0BDC" w:rsidRPr="007D0BDC" w:rsidRDefault="007D0BDC" w:rsidP="007D0BD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1893"/>
        <w:gridCol w:w="1432"/>
        <w:gridCol w:w="929"/>
        <w:gridCol w:w="872"/>
        <w:gridCol w:w="914"/>
        <w:gridCol w:w="1039"/>
        <w:gridCol w:w="944"/>
        <w:gridCol w:w="972"/>
      </w:tblGrid>
      <w:tr w:rsidR="0025255D" w:rsidRPr="0025255D" w14:paraId="52753126" w14:textId="77777777" w:rsidTr="0056176C">
        <w:tc>
          <w:tcPr>
            <w:tcW w:w="1893" w:type="dxa"/>
          </w:tcPr>
          <w:p w14:paraId="517D176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432" w:type="dxa"/>
          </w:tcPr>
          <w:p w14:paraId="46F7DE6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929" w:type="dxa"/>
          </w:tcPr>
          <w:p w14:paraId="2E1BE54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7F3839D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14" w:type="dxa"/>
          </w:tcPr>
          <w:p w14:paraId="2B101E3D"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39" w:type="dxa"/>
          </w:tcPr>
          <w:p w14:paraId="2464CCE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944" w:type="dxa"/>
          </w:tcPr>
          <w:p w14:paraId="4A164D8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972" w:type="dxa"/>
          </w:tcPr>
          <w:p w14:paraId="54A82A8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2CD66C7D" w14:textId="77777777" w:rsidTr="0056176C">
        <w:tc>
          <w:tcPr>
            <w:tcW w:w="1893" w:type="dxa"/>
          </w:tcPr>
          <w:p w14:paraId="74EB550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432" w:type="dxa"/>
          </w:tcPr>
          <w:p w14:paraId="032A89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9" w:type="dxa"/>
          </w:tcPr>
          <w:p w14:paraId="11F61CD3"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29BC94D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42A6997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9" w:type="dxa"/>
          </w:tcPr>
          <w:p w14:paraId="0C5ABE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4" w:type="dxa"/>
          </w:tcPr>
          <w:p w14:paraId="105C64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4379A5B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22C43F9" w14:textId="77777777" w:rsidTr="0056176C">
        <w:tc>
          <w:tcPr>
            <w:tcW w:w="1893" w:type="dxa"/>
          </w:tcPr>
          <w:p w14:paraId="390CD48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432" w:type="dxa"/>
          </w:tcPr>
          <w:p w14:paraId="3C42D03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9" w:type="dxa"/>
          </w:tcPr>
          <w:p w14:paraId="6A3B4B5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FC51AC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47A0E8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9" w:type="dxa"/>
          </w:tcPr>
          <w:p w14:paraId="02F82D3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4" w:type="dxa"/>
          </w:tcPr>
          <w:p w14:paraId="05EB5E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31883A2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C046F47" w14:textId="77777777" w:rsidTr="0056176C">
        <w:tc>
          <w:tcPr>
            <w:tcW w:w="1893" w:type="dxa"/>
          </w:tcPr>
          <w:p w14:paraId="0738998A"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432" w:type="dxa"/>
          </w:tcPr>
          <w:p w14:paraId="2166F87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9" w:type="dxa"/>
          </w:tcPr>
          <w:p w14:paraId="06576D1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301B09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52E1C1B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9" w:type="dxa"/>
          </w:tcPr>
          <w:p w14:paraId="39D1704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4" w:type="dxa"/>
          </w:tcPr>
          <w:p w14:paraId="32CD5C1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0B52A15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DF10236" w14:textId="77777777" w:rsidTr="0056176C">
        <w:tc>
          <w:tcPr>
            <w:tcW w:w="1893" w:type="dxa"/>
          </w:tcPr>
          <w:p w14:paraId="512DED7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432" w:type="dxa"/>
          </w:tcPr>
          <w:p w14:paraId="69FC56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9" w:type="dxa"/>
          </w:tcPr>
          <w:p w14:paraId="109835F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3A5B7C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14" w:type="dxa"/>
          </w:tcPr>
          <w:p w14:paraId="62D0B6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9" w:type="dxa"/>
          </w:tcPr>
          <w:p w14:paraId="7BE3B1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44" w:type="dxa"/>
          </w:tcPr>
          <w:p w14:paraId="692F038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72" w:type="dxa"/>
          </w:tcPr>
          <w:p w14:paraId="4BA758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51EEBA97" w14:textId="77777777" w:rsidR="007D0BDC" w:rsidRPr="007D0BDC" w:rsidRDefault="007D0BDC" w:rsidP="007D0BDC">
      <w:pPr>
        <w:rPr>
          <w:rFonts w:ascii="Arial" w:eastAsia="Calibri" w:hAnsi="Arial" w:cs="Arial"/>
          <w:color w:val="0070C0"/>
          <w:sz w:val="18"/>
          <w:szCs w:val="18"/>
        </w:rPr>
      </w:pPr>
    </w:p>
    <w:p w14:paraId="4E791F2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120.</w:t>
      </w:r>
      <w:r w:rsidRPr="007D0BDC">
        <w:rPr>
          <w:rFonts w:ascii="Arial" w:eastAsia="Calibri" w:hAnsi="Arial" w:cs="Arial"/>
          <w:b/>
          <w:bCs/>
          <w:color w:val="0070C0"/>
          <w:sz w:val="18"/>
          <w:szCs w:val="18"/>
        </w:rPr>
        <w:tab/>
        <w:t>Berapa pengeluaran rata-rata keluarga per bulan untuk memenuhi kebutuhan alat bantu disabilitas?</w:t>
      </w:r>
    </w:p>
    <w:p w14:paraId="17ABFA86" w14:textId="77777777" w:rsidR="007D0BDC" w:rsidRPr="007D0BDC" w:rsidRDefault="007D0BDC" w:rsidP="007D0BDC">
      <w:pPr>
        <w:rPr>
          <w:rFonts w:ascii="Arial" w:eastAsia="Calibri" w:hAnsi="Arial" w:cs="Arial"/>
          <w:color w:val="0070C0"/>
          <w:sz w:val="18"/>
          <w:szCs w:val="18"/>
        </w:rPr>
      </w:pPr>
    </w:p>
    <w:tbl>
      <w:tblPr>
        <w:tblStyle w:val="TableGrid4"/>
        <w:tblW w:w="9056" w:type="dxa"/>
        <w:tblLook w:val="04A0" w:firstRow="1" w:lastRow="0" w:firstColumn="1" w:lastColumn="0" w:noHBand="0" w:noVBand="1"/>
      </w:tblPr>
      <w:tblGrid>
        <w:gridCol w:w="1986"/>
        <w:gridCol w:w="1287"/>
        <w:gridCol w:w="995"/>
        <w:gridCol w:w="872"/>
        <w:gridCol w:w="875"/>
        <w:gridCol w:w="1079"/>
        <w:gridCol w:w="990"/>
        <w:gridCol w:w="972"/>
      </w:tblGrid>
      <w:tr w:rsidR="0056176C" w:rsidRPr="0025255D" w14:paraId="665DFD5A" w14:textId="77777777" w:rsidTr="0056176C">
        <w:tc>
          <w:tcPr>
            <w:tcW w:w="1994" w:type="dxa"/>
          </w:tcPr>
          <w:p w14:paraId="3BB6AFB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287" w:type="dxa"/>
          </w:tcPr>
          <w:p w14:paraId="6A809CF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997" w:type="dxa"/>
          </w:tcPr>
          <w:p w14:paraId="63123EC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4DFFB8C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875" w:type="dxa"/>
          </w:tcPr>
          <w:p w14:paraId="66608B9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80" w:type="dxa"/>
          </w:tcPr>
          <w:p w14:paraId="20D9511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990" w:type="dxa"/>
          </w:tcPr>
          <w:p w14:paraId="4C08C2A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961" w:type="dxa"/>
          </w:tcPr>
          <w:p w14:paraId="071FB48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56176C" w:rsidRPr="0025255D" w14:paraId="7CBAB38D" w14:textId="77777777" w:rsidTr="0056176C">
        <w:tc>
          <w:tcPr>
            <w:tcW w:w="1994" w:type="dxa"/>
          </w:tcPr>
          <w:p w14:paraId="3ECD632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287" w:type="dxa"/>
          </w:tcPr>
          <w:p w14:paraId="68609F0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7" w:type="dxa"/>
          </w:tcPr>
          <w:p w14:paraId="5DC10E81"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5256519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5" w:type="dxa"/>
          </w:tcPr>
          <w:p w14:paraId="5484E8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0" w:type="dxa"/>
          </w:tcPr>
          <w:p w14:paraId="09E487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1F2B15F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1" w:type="dxa"/>
          </w:tcPr>
          <w:p w14:paraId="52F7851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56176C" w:rsidRPr="0025255D" w14:paraId="3C73BD2A" w14:textId="77777777" w:rsidTr="0056176C">
        <w:tc>
          <w:tcPr>
            <w:tcW w:w="1994" w:type="dxa"/>
          </w:tcPr>
          <w:p w14:paraId="218718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287" w:type="dxa"/>
          </w:tcPr>
          <w:p w14:paraId="56BF8B0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7" w:type="dxa"/>
          </w:tcPr>
          <w:p w14:paraId="0D451EBA"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2FB88C3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5" w:type="dxa"/>
          </w:tcPr>
          <w:p w14:paraId="55E871E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0" w:type="dxa"/>
          </w:tcPr>
          <w:p w14:paraId="516757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048D2CB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1" w:type="dxa"/>
          </w:tcPr>
          <w:p w14:paraId="36FA53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56176C" w:rsidRPr="0025255D" w14:paraId="4746BDA3" w14:textId="77777777" w:rsidTr="0056176C">
        <w:tc>
          <w:tcPr>
            <w:tcW w:w="1994" w:type="dxa"/>
          </w:tcPr>
          <w:p w14:paraId="3F2CC1F5"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287" w:type="dxa"/>
          </w:tcPr>
          <w:p w14:paraId="3319BBB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7" w:type="dxa"/>
          </w:tcPr>
          <w:p w14:paraId="7D42D136"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761093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5" w:type="dxa"/>
          </w:tcPr>
          <w:p w14:paraId="30AC567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0" w:type="dxa"/>
          </w:tcPr>
          <w:p w14:paraId="5E7E87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370FB37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1" w:type="dxa"/>
          </w:tcPr>
          <w:p w14:paraId="7063FF5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56176C" w:rsidRPr="0025255D" w14:paraId="1F12C6A0" w14:textId="77777777" w:rsidTr="0056176C">
        <w:tc>
          <w:tcPr>
            <w:tcW w:w="1994" w:type="dxa"/>
          </w:tcPr>
          <w:p w14:paraId="7FE5EFC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287" w:type="dxa"/>
          </w:tcPr>
          <w:p w14:paraId="332B9B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7" w:type="dxa"/>
          </w:tcPr>
          <w:p w14:paraId="2AF0B67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F945AC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5" w:type="dxa"/>
          </w:tcPr>
          <w:p w14:paraId="296C626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80" w:type="dxa"/>
          </w:tcPr>
          <w:p w14:paraId="3E090ED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7C8A679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1" w:type="dxa"/>
          </w:tcPr>
          <w:p w14:paraId="64B56C9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2E5ABAB3" w14:textId="77777777" w:rsidR="007D0BDC" w:rsidRPr="007D0BDC" w:rsidRDefault="007D0BDC" w:rsidP="007D0BDC">
      <w:pPr>
        <w:rPr>
          <w:rFonts w:ascii="Arial" w:eastAsia="Calibri" w:hAnsi="Arial" w:cs="Arial"/>
          <w:color w:val="0070C0"/>
          <w:sz w:val="18"/>
          <w:szCs w:val="18"/>
        </w:rPr>
      </w:pPr>
    </w:p>
    <w:p w14:paraId="69B91EF2" w14:textId="7C3E9C49"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121.</w:t>
      </w:r>
      <w:r w:rsidRPr="007D0BDC">
        <w:rPr>
          <w:rFonts w:ascii="Arial" w:eastAsia="Calibri" w:hAnsi="Arial" w:cs="Arial"/>
          <w:b/>
          <w:bCs/>
          <w:color w:val="0070C0"/>
          <w:sz w:val="18"/>
          <w:szCs w:val="18"/>
        </w:rPr>
        <w:tab/>
        <w:t>Berapa pengeluaran rata-rata keluarga per bulan untuk memenuhi kebutuhan terapis?</w:t>
      </w:r>
    </w:p>
    <w:p w14:paraId="7DE51369" w14:textId="77777777" w:rsidR="007D0BDC" w:rsidRPr="007D0BDC" w:rsidRDefault="007D0BDC" w:rsidP="007D0BD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1853"/>
        <w:gridCol w:w="1390"/>
        <w:gridCol w:w="969"/>
        <w:gridCol w:w="872"/>
        <w:gridCol w:w="907"/>
        <w:gridCol w:w="1024"/>
        <w:gridCol w:w="1008"/>
        <w:gridCol w:w="972"/>
      </w:tblGrid>
      <w:tr w:rsidR="0025255D" w:rsidRPr="0025255D" w14:paraId="25B85E33" w14:textId="77777777" w:rsidTr="0056176C">
        <w:tc>
          <w:tcPr>
            <w:tcW w:w="2245" w:type="dxa"/>
          </w:tcPr>
          <w:p w14:paraId="582699C1" w14:textId="77777777" w:rsidR="007D0BDC" w:rsidRPr="007D0BDC" w:rsidRDefault="007D0BDC" w:rsidP="007D0BDC">
            <w:pPr>
              <w:rPr>
                <w:rFonts w:ascii="Arial" w:eastAsia="Calibri" w:hAnsi="Arial" w:cs="Arial"/>
                <w:b/>
                <w:bCs/>
                <w:color w:val="0070C0"/>
                <w:sz w:val="18"/>
                <w:szCs w:val="18"/>
              </w:rPr>
            </w:pPr>
            <w:bookmarkStart w:id="180" w:name="_Hlk100495617"/>
            <w:r w:rsidRPr="007D0BDC">
              <w:rPr>
                <w:rFonts w:ascii="Arial" w:eastAsia="Calibri" w:hAnsi="Arial" w:cs="Arial"/>
                <w:b/>
                <w:bCs/>
                <w:color w:val="0070C0"/>
                <w:sz w:val="18"/>
                <w:szCs w:val="18"/>
              </w:rPr>
              <w:t>Periode</w:t>
            </w:r>
          </w:p>
        </w:tc>
        <w:tc>
          <w:tcPr>
            <w:tcW w:w="1440" w:type="dxa"/>
          </w:tcPr>
          <w:p w14:paraId="5BE56FA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1107" w:type="dxa"/>
          </w:tcPr>
          <w:p w14:paraId="0BF8709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5505444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27" w:type="dxa"/>
          </w:tcPr>
          <w:p w14:paraId="46191A5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71" w:type="dxa"/>
          </w:tcPr>
          <w:p w14:paraId="4C13EDB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47" w:type="dxa"/>
          </w:tcPr>
          <w:p w14:paraId="33947B1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286" w:type="dxa"/>
          </w:tcPr>
          <w:p w14:paraId="624254B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bookmarkEnd w:id="180"/>
      <w:tr w:rsidR="0025255D" w:rsidRPr="0025255D" w14:paraId="628E3CB2" w14:textId="77777777" w:rsidTr="0056176C">
        <w:tc>
          <w:tcPr>
            <w:tcW w:w="2245" w:type="dxa"/>
          </w:tcPr>
          <w:p w14:paraId="2D02981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440" w:type="dxa"/>
          </w:tcPr>
          <w:p w14:paraId="579111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7" w:type="dxa"/>
          </w:tcPr>
          <w:p w14:paraId="73472A9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C3A803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3B5458E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2DE44B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7" w:type="dxa"/>
          </w:tcPr>
          <w:p w14:paraId="2A2C5C1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6" w:type="dxa"/>
          </w:tcPr>
          <w:p w14:paraId="02D5E3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F92AE85" w14:textId="77777777" w:rsidTr="0056176C">
        <w:tc>
          <w:tcPr>
            <w:tcW w:w="2245" w:type="dxa"/>
          </w:tcPr>
          <w:p w14:paraId="05BB689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440" w:type="dxa"/>
          </w:tcPr>
          <w:p w14:paraId="01A9016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7" w:type="dxa"/>
          </w:tcPr>
          <w:p w14:paraId="4BA70F3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62FF08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6CF0F89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737D3E5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7" w:type="dxa"/>
          </w:tcPr>
          <w:p w14:paraId="26CCDA0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6" w:type="dxa"/>
          </w:tcPr>
          <w:p w14:paraId="1BD543B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65560DB" w14:textId="77777777" w:rsidTr="0056176C">
        <w:tc>
          <w:tcPr>
            <w:tcW w:w="2245" w:type="dxa"/>
          </w:tcPr>
          <w:p w14:paraId="193E20A0"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440" w:type="dxa"/>
          </w:tcPr>
          <w:p w14:paraId="7F765AB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7" w:type="dxa"/>
          </w:tcPr>
          <w:p w14:paraId="7A82E7F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B0A8FB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2F38C3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2F9F22C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7" w:type="dxa"/>
          </w:tcPr>
          <w:p w14:paraId="07055B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6" w:type="dxa"/>
          </w:tcPr>
          <w:p w14:paraId="738C3EE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819A68F" w14:textId="77777777" w:rsidTr="0056176C">
        <w:tc>
          <w:tcPr>
            <w:tcW w:w="2245" w:type="dxa"/>
          </w:tcPr>
          <w:p w14:paraId="74719C0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440" w:type="dxa"/>
          </w:tcPr>
          <w:p w14:paraId="457BBD0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07" w:type="dxa"/>
          </w:tcPr>
          <w:p w14:paraId="370F21B0"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5A8C319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7" w:type="dxa"/>
          </w:tcPr>
          <w:p w14:paraId="4F57EAE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71" w:type="dxa"/>
          </w:tcPr>
          <w:p w14:paraId="7ADAEFA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7" w:type="dxa"/>
          </w:tcPr>
          <w:p w14:paraId="3C29277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286" w:type="dxa"/>
          </w:tcPr>
          <w:p w14:paraId="11DD0B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B17B0EA" w14:textId="77777777" w:rsidR="007D0BDC" w:rsidRPr="007D0BDC" w:rsidRDefault="007D0BDC" w:rsidP="007D0BDC">
      <w:pPr>
        <w:rPr>
          <w:rFonts w:ascii="Arial" w:eastAsia="Calibri" w:hAnsi="Arial" w:cs="Arial"/>
          <w:color w:val="0070C0"/>
          <w:sz w:val="18"/>
          <w:szCs w:val="18"/>
        </w:rPr>
      </w:pPr>
    </w:p>
    <w:p w14:paraId="16EAC93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122.</w:t>
      </w:r>
      <w:r w:rsidRPr="007D0BDC">
        <w:rPr>
          <w:rFonts w:ascii="Arial" w:eastAsia="Calibri" w:hAnsi="Arial" w:cs="Arial"/>
          <w:b/>
          <w:bCs/>
          <w:color w:val="0070C0"/>
          <w:sz w:val="18"/>
          <w:szCs w:val="18"/>
        </w:rPr>
        <w:tab/>
        <w:t>Berapa pengeluaran rata-rata keluarga per bulan untuk memenuhi kebutuhan obat khusus?</w:t>
      </w:r>
    </w:p>
    <w:p w14:paraId="483706E5" w14:textId="77777777" w:rsidR="007D0BDC" w:rsidRPr="007D0BDC" w:rsidRDefault="007D0BDC" w:rsidP="007D0BDC">
      <w:pPr>
        <w:rPr>
          <w:rFonts w:ascii="Arial" w:eastAsia="Calibri" w:hAnsi="Arial" w:cs="Arial"/>
          <w:color w:val="0070C0"/>
          <w:sz w:val="18"/>
          <w:szCs w:val="18"/>
        </w:rPr>
      </w:pPr>
    </w:p>
    <w:tbl>
      <w:tblPr>
        <w:tblStyle w:val="TableGrid4"/>
        <w:tblW w:w="8995" w:type="dxa"/>
        <w:tblLook w:val="04A0" w:firstRow="1" w:lastRow="0" w:firstColumn="1" w:lastColumn="0" w:noHBand="0" w:noVBand="1"/>
      </w:tblPr>
      <w:tblGrid>
        <w:gridCol w:w="1881"/>
        <w:gridCol w:w="1393"/>
        <w:gridCol w:w="941"/>
        <w:gridCol w:w="872"/>
        <w:gridCol w:w="907"/>
        <w:gridCol w:w="1022"/>
        <w:gridCol w:w="1007"/>
        <w:gridCol w:w="972"/>
      </w:tblGrid>
      <w:tr w:rsidR="0025255D" w:rsidRPr="0025255D" w14:paraId="1A56E0F4" w14:textId="77777777" w:rsidTr="0056176C">
        <w:tc>
          <w:tcPr>
            <w:tcW w:w="2245" w:type="dxa"/>
          </w:tcPr>
          <w:p w14:paraId="021061F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1440" w:type="dxa"/>
          </w:tcPr>
          <w:p w14:paraId="498A6A3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ada pengeluaran</w:t>
            </w:r>
          </w:p>
        </w:tc>
        <w:tc>
          <w:tcPr>
            <w:tcW w:w="1052" w:type="dxa"/>
          </w:tcPr>
          <w:p w14:paraId="5E18952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Tidak tahu</w:t>
            </w:r>
          </w:p>
        </w:tc>
        <w:tc>
          <w:tcPr>
            <w:tcW w:w="872" w:type="dxa"/>
          </w:tcPr>
          <w:p w14:paraId="701E97E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25" w:type="dxa"/>
          </w:tcPr>
          <w:p w14:paraId="60B5CB6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064" w:type="dxa"/>
          </w:tcPr>
          <w:p w14:paraId="394A57C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042" w:type="dxa"/>
          </w:tcPr>
          <w:p w14:paraId="74169A8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355" w:type="dxa"/>
          </w:tcPr>
          <w:p w14:paraId="2233051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74F8CF19" w14:textId="77777777" w:rsidTr="0056176C">
        <w:tc>
          <w:tcPr>
            <w:tcW w:w="2245" w:type="dxa"/>
          </w:tcPr>
          <w:p w14:paraId="1200C0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1440" w:type="dxa"/>
          </w:tcPr>
          <w:p w14:paraId="41F1D3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2" w:type="dxa"/>
          </w:tcPr>
          <w:p w14:paraId="7539FA8D"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4C4DDDD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5" w:type="dxa"/>
          </w:tcPr>
          <w:p w14:paraId="6244939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4" w:type="dxa"/>
          </w:tcPr>
          <w:p w14:paraId="7BDEE5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2" w:type="dxa"/>
          </w:tcPr>
          <w:p w14:paraId="312354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355" w:type="dxa"/>
          </w:tcPr>
          <w:p w14:paraId="3362EBB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D7AFF03" w14:textId="77777777" w:rsidTr="0056176C">
        <w:tc>
          <w:tcPr>
            <w:tcW w:w="2245" w:type="dxa"/>
          </w:tcPr>
          <w:p w14:paraId="082DDE3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1440" w:type="dxa"/>
          </w:tcPr>
          <w:p w14:paraId="62B24EE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2" w:type="dxa"/>
          </w:tcPr>
          <w:p w14:paraId="6D8AB25C"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7CE9729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5" w:type="dxa"/>
          </w:tcPr>
          <w:p w14:paraId="22DD54A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4" w:type="dxa"/>
          </w:tcPr>
          <w:p w14:paraId="20068AF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2" w:type="dxa"/>
          </w:tcPr>
          <w:p w14:paraId="360E64A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355" w:type="dxa"/>
          </w:tcPr>
          <w:p w14:paraId="6138074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1D3E92F" w14:textId="77777777" w:rsidTr="0056176C">
        <w:tc>
          <w:tcPr>
            <w:tcW w:w="2245" w:type="dxa"/>
          </w:tcPr>
          <w:p w14:paraId="3295EAFC"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1440" w:type="dxa"/>
          </w:tcPr>
          <w:p w14:paraId="3C6497A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2" w:type="dxa"/>
          </w:tcPr>
          <w:p w14:paraId="7A1B57F4"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60A2DD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5" w:type="dxa"/>
          </w:tcPr>
          <w:p w14:paraId="4F8E6BC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4" w:type="dxa"/>
          </w:tcPr>
          <w:p w14:paraId="25CA5C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2" w:type="dxa"/>
          </w:tcPr>
          <w:p w14:paraId="5F42201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355" w:type="dxa"/>
          </w:tcPr>
          <w:p w14:paraId="06D5596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B3AB179" w14:textId="77777777" w:rsidTr="0056176C">
        <w:tc>
          <w:tcPr>
            <w:tcW w:w="2245" w:type="dxa"/>
          </w:tcPr>
          <w:p w14:paraId="79A59A5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1440" w:type="dxa"/>
          </w:tcPr>
          <w:p w14:paraId="611E2B5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52" w:type="dxa"/>
          </w:tcPr>
          <w:p w14:paraId="5D722DBB" w14:textId="77777777" w:rsidR="007D0BDC" w:rsidRPr="007D0BDC" w:rsidRDefault="007D0BDC" w:rsidP="007D0BDC">
            <w:pPr>
              <w:rPr>
                <w:rFonts w:ascii="Arial" w:eastAsia="Calibri" w:hAnsi="Arial" w:cs="Arial"/>
                <w:color w:val="0070C0"/>
                <w:sz w:val="18"/>
                <w:szCs w:val="18"/>
                <w:lang w:val="id-ID"/>
              </w:rPr>
            </w:pPr>
            <w:r w:rsidRPr="007D0BDC">
              <w:rPr>
                <w:rFonts w:ascii="Arial" w:eastAsia="Calibri" w:hAnsi="Arial" w:cs="Arial"/>
                <w:color w:val="0070C0"/>
                <w:sz w:val="18"/>
                <w:szCs w:val="18"/>
                <w:lang w:val="id-ID"/>
              </w:rPr>
              <w:t>□</w:t>
            </w:r>
          </w:p>
        </w:tc>
        <w:tc>
          <w:tcPr>
            <w:tcW w:w="872" w:type="dxa"/>
          </w:tcPr>
          <w:p w14:paraId="0051397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25" w:type="dxa"/>
          </w:tcPr>
          <w:p w14:paraId="4715B4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64" w:type="dxa"/>
          </w:tcPr>
          <w:p w14:paraId="26B8075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42" w:type="dxa"/>
          </w:tcPr>
          <w:p w14:paraId="7CFEE7A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355" w:type="dxa"/>
          </w:tcPr>
          <w:p w14:paraId="5A0ACBD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45B75BE7" w14:textId="77777777" w:rsidR="007D0BDC" w:rsidRPr="007D0BDC" w:rsidRDefault="007D0BDC" w:rsidP="007D0BDC">
      <w:pPr>
        <w:rPr>
          <w:rFonts w:ascii="Arial" w:eastAsia="Calibri" w:hAnsi="Arial" w:cs="Arial"/>
          <w:b/>
          <w:bCs/>
          <w:color w:val="0070C0"/>
          <w:sz w:val="18"/>
          <w:szCs w:val="18"/>
        </w:rPr>
      </w:pPr>
    </w:p>
    <w:p w14:paraId="264D8AF4"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1955BF13"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123.*</w:t>
      </w:r>
      <w:r w:rsidRPr="007D0BDC">
        <w:rPr>
          <w:rFonts w:ascii="Arial" w:eastAsia="Calibri" w:hAnsi="Arial" w:cs="Arial"/>
          <w:b/>
          <w:bCs/>
          <w:color w:val="0070C0"/>
          <w:sz w:val="18"/>
          <w:szCs w:val="18"/>
        </w:rPr>
        <w:tab/>
        <w:t>Secara umum, apakah B/I/S kesulitan ekonomi/keuangan untuk memenuhi kebutuhan pokok?</w:t>
      </w:r>
      <w:r w:rsidRPr="007D0BDC">
        <w:rPr>
          <w:rFonts w:ascii="Arial" w:eastAsia="Calibri" w:hAnsi="Arial" w:cs="Arial"/>
          <w:b/>
          <w:bCs/>
          <w:color w:val="0070C0"/>
          <w:sz w:val="18"/>
          <w:szCs w:val="18"/>
        </w:rPr>
        <w:tab/>
      </w:r>
    </w:p>
    <w:p w14:paraId="47B2AEC8"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098FF8B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ada kesulitan &gt;&gt; Lanjut Page 55</w:t>
      </w:r>
    </w:p>
    <w:p w14:paraId="73467D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Sedikit kesulitan &gt;&gt; Lanjut Page 54</w:t>
      </w:r>
    </w:p>
    <w:p w14:paraId="7252D1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Cukup kesulitan &gt;&gt; Lanjut Page 54</w:t>
      </w:r>
    </w:p>
    <w:p w14:paraId="6E36D9F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Banyak kesulitan &gt;&gt; Lanjut Page 54</w:t>
      </w:r>
    </w:p>
    <w:p w14:paraId="4955AC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bisa sama sekali &gt;&gt; Lanjut Page 54</w:t>
      </w:r>
    </w:p>
    <w:p w14:paraId="2CE81B27"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76D42CD6" w14:textId="77777777" w:rsidR="007D0BDC" w:rsidRPr="007D0BDC" w:rsidRDefault="007D0BDC" w:rsidP="007D0BDC">
      <w:pPr>
        <w:rPr>
          <w:rFonts w:ascii="Arial" w:eastAsia="Calibri" w:hAnsi="Arial" w:cs="Arial"/>
          <w:b/>
          <w:bCs/>
          <w:color w:val="0070C0"/>
          <w:sz w:val="18"/>
          <w:szCs w:val="18"/>
        </w:rPr>
      </w:pPr>
    </w:p>
    <w:p w14:paraId="44C8F631"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54 Upaya Mengatasi Kesulitan dalam Memenuhi Kebutuhan Pokok</w:t>
      </w:r>
    </w:p>
    <w:p w14:paraId="6C9997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124.*</w:t>
      </w:r>
      <w:r w:rsidRPr="007D0BDC">
        <w:rPr>
          <w:rFonts w:ascii="Arial" w:eastAsia="Calibri" w:hAnsi="Arial" w:cs="Arial"/>
          <w:color w:val="0070C0"/>
          <w:sz w:val="18"/>
          <w:szCs w:val="18"/>
        </w:rPr>
        <w:tab/>
        <w:t>Bagaimana B/I/S mengatasi kesulitan tersebut? (boleh lebih dari 1 jawaban)</w:t>
      </w:r>
      <w:r w:rsidRPr="007D0BDC">
        <w:rPr>
          <w:rFonts w:ascii="Arial" w:eastAsia="Calibri" w:hAnsi="Arial" w:cs="Arial"/>
          <w:color w:val="0070C0"/>
          <w:sz w:val="18"/>
          <w:szCs w:val="18"/>
        </w:rPr>
        <w:tab/>
      </w:r>
    </w:p>
    <w:p w14:paraId="5B5ECA48"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5E8314F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Mengurangi konsumsi</w:t>
      </w:r>
    </w:p>
    <w:p w14:paraId="65C8BF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Menggunakan dana tabungan</w:t>
      </w:r>
    </w:p>
    <w:p w14:paraId="61653F3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Menjual barang/modal usaha</w:t>
      </w:r>
    </w:p>
    <w:p w14:paraId="04373A2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Berhutang</w:t>
      </w:r>
    </w:p>
    <w:p w14:paraId="55BE0EA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Menerima bantuan teman/ saudara</w:t>
      </w:r>
    </w:p>
    <w:p w14:paraId="77460B5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Meneriman bantuan pemerintah</w:t>
      </w:r>
    </w:p>
    <w:p w14:paraId="552EED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 Membuka usaha baru (online atau offline)</w:t>
      </w:r>
    </w:p>
    <w:p w14:paraId="044875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melakukan apapun</w:t>
      </w:r>
    </w:p>
    <w:p w14:paraId="6ABE193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19DAD32A"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7AE3A6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b/>
      </w:r>
      <w:r w:rsidRPr="007D0BDC">
        <w:rPr>
          <w:rFonts w:ascii="Arial" w:eastAsia="Calibri" w:hAnsi="Arial" w:cs="Arial"/>
          <w:color w:val="0070C0"/>
          <w:sz w:val="18"/>
          <w:szCs w:val="18"/>
        </w:rPr>
        <w:tab/>
      </w:r>
      <w:r w:rsidRPr="007D0BDC">
        <w:rPr>
          <w:rFonts w:ascii="Arial" w:eastAsia="Calibri" w:hAnsi="Arial" w:cs="Arial"/>
          <w:color w:val="0070C0"/>
          <w:sz w:val="18"/>
          <w:szCs w:val="18"/>
        </w:rPr>
        <w:tab/>
      </w:r>
    </w:p>
    <w:p w14:paraId="0A850D08"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55 Hutang</w:t>
      </w:r>
    </w:p>
    <w:p w14:paraId="2D51ADE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125.*</w:t>
      </w:r>
      <w:r w:rsidRPr="007D0BDC">
        <w:rPr>
          <w:rFonts w:ascii="Arial" w:eastAsia="Calibri" w:hAnsi="Arial" w:cs="Arial"/>
          <w:b/>
          <w:bCs/>
          <w:color w:val="0070C0"/>
          <w:sz w:val="18"/>
          <w:szCs w:val="18"/>
        </w:rPr>
        <w:tab/>
        <w:t>Apakah B/I/S memiliki tanggungan hutang sejak sebelum pandemik?</w:t>
      </w:r>
      <w:r w:rsidRPr="007D0BDC">
        <w:rPr>
          <w:rFonts w:ascii="Arial" w:eastAsia="Calibri" w:hAnsi="Arial" w:cs="Arial"/>
          <w:b/>
          <w:bCs/>
          <w:color w:val="0070C0"/>
          <w:sz w:val="18"/>
          <w:szCs w:val="18"/>
        </w:rPr>
        <w:tab/>
      </w:r>
    </w:p>
    <w:p w14:paraId="3189EB2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56</w:t>
      </w:r>
    </w:p>
    <w:p w14:paraId="1310499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58</w:t>
      </w:r>
    </w:p>
    <w:p w14:paraId="72E4AFD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bersedia menjawab &gt;&gt; Lanjut Page 58</w:t>
      </w:r>
    </w:p>
    <w:p w14:paraId="4A3B114A" w14:textId="77777777" w:rsidR="007D0BDC" w:rsidRPr="007D0BDC" w:rsidRDefault="007D0BDC" w:rsidP="007D0BDC">
      <w:pPr>
        <w:rPr>
          <w:rFonts w:ascii="Arial" w:eastAsia="Calibri" w:hAnsi="Arial" w:cs="Arial"/>
          <w:b/>
          <w:bCs/>
          <w:color w:val="0070C0"/>
          <w:sz w:val="18"/>
          <w:szCs w:val="18"/>
        </w:rPr>
      </w:pPr>
    </w:p>
    <w:p w14:paraId="57132EA8"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56 Informasi Hutang</w:t>
      </w:r>
    </w:p>
    <w:p w14:paraId="74F8F36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126.*</w:t>
      </w:r>
      <w:r w:rsidRPr="007D0BDC">
        <w:rPr>
          <w:rFonts w:ascii="Arial" w:eastAsia="Calibri" w:hAnsi="Arial" w:cs="Arial"/>
          <w:b/>
          <w:bCs/>
          <w:color w:val="0070C0"/>
          <w:sz w:val="18"/>
          <w:szCs w:val="18"/>
        </w:rPr>
        <w:tab/>
        <w:t>Berapa yang B/I/S keluarkan untuk membayar hutang dalam sebulan?</w:t>
      </w:r>
    </w:p>
    <w:p w14:paraId="0D9F260B" w14:textId="77777777" w:rsidR="007D0BDC" w:rsidRPr="007D0BDC" w:rsidRDefault="007D0BDC" w:rsidP="007D0BDC">
      <w:pPr>
        <w:rPr>
          <w:rFonts w:ascii="Arial" w:eastAsia="Calibri" w:hAnsi="Arial" w:cs="Arial"/>
          <w:b/>
          <w:bCs/>
          <w:color w:val="0070C0"/>
          <w:sz w:val="18"/>
          <w:szCs w:val="18"/>
        </w:rPr>
      </w:pPr>
    </w:p>
    <w:tbl>
      <w:tblPr>
        <w:tblStyle w:val="TableGrid4"/>
        <w:tblW w:w="8391" w:type="dxa"/>
        <w:tblLook w:val="04A0" w:firstRow="1" w:lastRow="0" w:firstColumn="1" w:lastColumn="0" w:noHBand="0" w:noVBand="1"/>
      </w:tblPr>
      <w:tblGrid>
        <w:gridCol w:w="2607"/>
        <w:gridCol w:w="647"/>
        <w:gridCol w:w="872"/>
        <w:gridCol w:w="962"/>
        <w:gridCol w:w="1155"/>
        <w:gridCol w:w="1118"/>
        <w:gridCol w:w="1030"/>
      </w:tblGrid>
      <w:tr w:rsidR="0025255D" w:rsidRPr="0025255D" w14:paraId="40F2EDA3" w14:textId="77777777" w:rsidTr="001A5F28">
        <w:tc>
          <w:tcPr>
            <w:tcW w:w="2607" w:type="dxa"/>
          </w:tcPr>
          <w:p w14:paraId="2D83234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Periode</w:t>
            </w:r>
          </w:p>
        </w:tc>
        <w:tc>
          <w:tcPr>
            <w:tcW w:w="647" w:type="dxa"/>
          </w:tcPr>
          <w:p w14:paraId="1AED25E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0</w:t>
            </w:r>
          </w:p>
        </w:tc>
        <w:tc>
          <w:tcPr>
            <w:tcW w:w="872" w:type="dxa"/>
          </w:tcPr>
          <w:p w14:paraId="16D2B60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&lt;50.000</w:t>
            </w:r>
          </w:p>
        </w:tc>
        <w:tc>
          <w:tcPr>
            <w:tcW w:w="962" w:type="dxa"/>
          </w:tcPr>
          <w:p w14:paraId="2C9CFD9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50.000-100.000</w:t>
            </w:r>
          </w:p>
        </w:tc>
        <w:tc>
          <w:tcPr>
            <w:tcW w:w="1155" w:type="dxa"/>
          </w:tcPr>
          <w:p w14:paraId="1DBA1AD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100.000-250.000</w:t>
            </w:r>
          </w:p>
        </w:tc>
        <w:tc>
          <w:tcPr>
            <w:tcW w:w="1118" w:type="dxa"/>
          </w:tcPr>
          <w:p w14:paraId="07A3B94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250.000-500.000</w:t>
            </w:r>
          </w:p>
        </w:tc>
        <w:tc>
          <w:tcPr>
            <w:tcW w:w="1030" w:type="dxa"/>
          </w:tcPr>
          <w:p w14:paraId="2F072A6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&gt;500.000</w:t>
            </w:r>
          </w:p>
        </w:tc>
      </w:tr>
      <w:tr w:rsidR="0025255D" w:rsidRPr="0025255D" w14:paraId="36C30F5F" w14:textId="77777777" w:rsidTr="001A5F28">
        <w:tc>
          <w:tcPr>
            <w:tcW w:w="2607" w:type="dxa"/>
          </w:tcPr>
          <w:p w14:paraId="42936AD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Sebelum Pandemik</w:t>
            </w:r>
          </w:p>
        </w:tc>
        <w:tc>
          <w:tcPr>
            <w:tcW w:w="647" w:type="dxa"/>
          </w:tcPr>
          <w:p w14:paraId="2C76B82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6182DE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2" w:type="dxa"/>
          </w:tcPr>
          <w:p w14:paraId="7490291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5" w:type="dxa"/>
          </w:tcPr>
          <w:p w14:paraId="5984814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4B5FCC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0" w:type="dxa"/>
          </w:tcPr>
          <w:p w14:paraId="3537BFB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45A56D7" w14:textId="77777777" w:rsidTr="001A5F28">
        <w:tc>
          <w:tcPr>
            <w:tcW w:w="2607" w:type="dxa"/>
          </w:tcPr>
          <w:p w14:paraId="7431905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Maret-Juni 2020</w:t>
            </w:r>
          </w:p>
        </w:tc>
        <w:tc>
          <w:tcPr>
            <w:tcW w:w="647" w:type="dxa"/>
          </w:tcPr>
          <w:p w14:paraId="2C7A675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6EDB4E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2" w:type="dxa"/>
          </w:tcPr>
          <w:p w14:paraId="6E5D3D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5" w:type="dxa"/>
          </w:tcPr>
          <w:p w14:paraId="09FD4E8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55BA93A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0" w:type="dxa"/>
          </w:tcPr>
          <w:p w14:paraId="71BEEB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C831834" w14:textId="77777777" w:rsidTr="001A5F28">
        <w:tc>
          <w:tcPr>
            <w:tcW w:w="2607" w:type="dxa"/>
          </w:tcPr>
          <w:p w14:paraId="58C25065" w14:textId="77777777" w:rsidR="007D0BDC" w:rsidRPr="007D0BDC" w:rsidDel="005A04ED"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Juli-Desember 2020</w:t>
            </w:r>
          </w:p>
        </w:tc>
        <w:tc>
          <w:tcPr>
            <w:tcW w:w="647" w:type="dxa"/>
          </w:tcPr>
          <w:p w14:paraId="319307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709F77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2" w:type="dxa"/>
          </w:tcPr>
          <w:p w14:paraId="30ADBC8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5" w:type="dxa"/>
          </w:tcPr>
          <w:p w14:paraId="1426FD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36DD013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0" w:type="dxa"/>
          </w:tcPr>
          <w:p w14:paraId="5784CB9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8B9838E" w14:textId="77777777" w:rsidTr="001A5F28">
        <w:tc>
          <w:tcPr>
            <w:tcW w:w="2607" w:type="dxa"/>
          </w:tcPr>
          <w:p w14:paraId="6C444D2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Januari 2021-sekarang</w:t>
            </w:r>
          </w:p>
        </w:tc>
        <w:tc>
          <w:tcPr>
            <w:tcW w:w="647" w:type="dxa"/>
          </w:tcPr>
          <w:p w14:paraId="13505E8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872" w:type="dxa"/>
          </w:tcPr>
          <w:p w14:paraId="0D46619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62" w:type="dxa"/>
          </w:tcPr>
          <w:p w14:paraId="601AB8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55" w:type="dxa"/>
          </w:tcPr>
          <w:p w14:paraId="7C31176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18" w:type="dxa"/>
          </w:tcPr>
          <w:p w14:paraId="025B65F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030" w:type="dxa"/>
          </w:tcPr>
          <w:p w14:paraId="0764951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3FF8BF62" w14:textId="77777777" w:rsidR="007D0BDC" w:rsidRPr="007D0BDC" w:rsidRDefault="007D0BDC" w:rsidP="007D0BDC">
      <w:pPr>
        <w:rPr>
          <w:rFonts w:ascii="Arial" w:eastAsia="Calibri" w:hAnsi="Arial" w:cs="Arial"/>
          <w:color w:val="0070C0"/>
          <w:sz w:val="18"/>
          <w:szCs w:val="18"/>
        </w:rPr>
      </w:pPr>
    </w:p>
    <w:p w14:paraId="44D2F73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 xml:space="preserve"> 127.*</w:t>
      </w:r>
      <w:r w:rsidRPr="007D0BDC">
        <w:rPr>
          <w:rFonts w:ascii="Arial" w:eastAsia="Calibri" w:hAnsi="Arial" w:cs="Arial"/>
          <w:b/>
          <w:bCs/>
          <w:color w:val="0070C0"/>
          <w:sz w:val="18"/>
          <w:szCs w:val="18"/>
        </w:rPr>
        <w:tab/>
        <w:t>Kepada siapa B/I/S membayar hutang/cicilan? (boleh memilih lebih dari 1)</w:t>
      </w:r>
      <w:r w:rsidRPr="007D0BDC">
        <w:rPr>
          <w:rFonts w:ascii="Arial" w:eastAsia="Calibri" w:hAnsi="Arial" w:cs="Arial"/>
          <w:b/>
          <w:bCs/>
          <w:color w:val="0070C0"/>
          <w:sz w:val="18"/>
          <w:szCs w:val="18"/>
        </w:rPr>
        <w:tab/>
      </w:r>
    </w:p>
    <w:p w14:paraId="6C636A19"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3CEA2E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Bank</w:t>
      </w:r>
    </w:p>
    <w:p w14:paraId="7F143F1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Leasing (kredit motor/mobil)</w:t>
      </w:r>
    </w:p>
    <w:p w14:paraId="46C4D2F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Pinjaman online</w:t>
      </w:r>
    </w:p>
    <w:p w14:paraId="07DDE20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Koperasi</w:t>
      </w:r>
    </w:p>
    <w:p w14:paraId="663555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Rentenir/Bank plecit</w:t>
      </w:r>
    </w:p>
    <w:p w14:paraId="27268DF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Teman/saudara</w:t>
      </w:r>
    </w:p>
    <w:p w14:paraId="0D2155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Warung/toko</w:t>
      </w:r>
    </w:p>
    <w:p w14:paraId="52D1A47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4F9F45FE"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5F66819B" w14:textId="77777777" w:rsidR="0091522C" w:rsidRPr="0025255D" w:rsidRDefault="0091522C" w:rsidP="007D0BDC">
      <w:pPr>
        <w:rPr>
          <w:rFonts w:ascii="Arial" w:eastAsia="Calibri" w:hAnsi="Arial" w:cs="Arial"/>
          <w:color w:val="0070C0"/>
          <w:sz w:val="18"/>
          <w:szCs w:val="18"/>
        </w:rPr>
        <w:sectPr w:rsidR="0091522C" w:rsidRPr="0025255D" w:rsidSect="004E19AD">
          <w:type w:val="continuous"/>
          <w:pgSz w:w="11906" w:h="16838" w:code="9"/>
          <w:pgMar w:top="1440" w:right="1440" w:bottom="1440" w:left="1440" w:header="709" w:footer="709" w:gutter="0"/>
          <w:pgNumType w:start="12"/>
          <w:cols w:space="708"/>
          <w:docGrid w:linePitch="360"/>
        </w:sectPr>
      </w:pPr>
    </w:p>
    <w:p w14:paraId="1F8CA1BF"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128.*</w:t>
      </w:r>
      <w:r w:rsidRPr="007D0BDC">
        <w:rPr>
          <w:rFonts w:ascii="Arial" w:eastAsia="Calibri" w:hAnsi="Arial" w:cs="Arial"/>
          <w:b/>
          <w:bCs/>
          <w:color w:val="0070C0"/>
          <w:sz w:val="18"/>
          <w:szCs w:val="18"/>
        </w:rPr>
        <w:tab/>
        <w:t>Apakah B/I/S mengambil hutang baru sejak pandemik?</w:t>
      </w:r>
      <w:r w:rsidRPr="007D0BDC">
        <w:rPr>
          <w:rFonts w:ascii="Arial" w:eastAsia="Calibri" w:hAnsi="Arial" w:cs="Arial"/>
          <w:b/>
          <w:bCs/>
          <w:color w:val="0070C0"/>
          <w:sz w:val="18"/>
          <w:szCs w:val="18"/>
        </w:rPr>
        <w:tab/>
      </w:r>
    </w:p>
    <w:p w14:paraId="7125D2D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57</w:t>
      </w:r>
    </w:p>
    <w:p w14:paraId="53171D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58</w:t>
      </w:r>
    </w:p>
    <w:p w14:paraId="38DE762C" w14:textId="77777777" w:rsidR="007D0BDC" w:rsidRPr="007D0BDC" w:rsidRDefault="007D0BDC" w:rsidP="007D0BDC">
      <w:pPr>
        <w:rPr>
          <w:rFonts w:ascii="Arial" w:eastAsia="Calibri" w:hAnsi="Arial" w:cs="Arial"/>
          <w:color w:val="0070C0"/>
          <w:sz w:val="18"/>
          <w:szCs w:val="18"/>
        </w:rPr>
      </w:pPr>
    </w:p>
    <w:p w14:paraId="49683AC5"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57 Informasi Hutang Baru</w:t>
      </w:r>
    </w:p>
    <w:p w14:paraId="3EA367A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129.*</w:t>
      </w:r>
      <w:r w:rsidRPr="007D0BDC">
        <w:rPr>
          <w:rFonts w:ascii="Arial" w:eastAsia="Calibri" w:hAnsi="Arial" w:cs="Arial"/>
          <w:b/>
          <w:bCs/>
          <w:color w:val="0070C0"/>
          <w:sz w:val="18"/>
          <w:szCs w:val="18"/>
        </w:rPr>
        <w:tab/>
        <w:t>Kepada siapa B/I/S membayar hutang/cicilan baru? (boleh memilih lebih dari 1)</w:t>
      </w:r>
      <w:r w:rsidRPr="007D0BDC">
        <w:rPr>
          <w:rFonts w:ascii="Arial" w:eastAsia="Calibri" w:hAnsi="Arial" w:cs="Arial"/>
          <w:b/>
          <w:bCs/>
          <w:color w:val="0070C0"/>
          <w:sz w:val="18"/>
          <w:szCs w:val="18"/>
        </w:rPr>
        <w:tab/>
      </w:r>
    </w:p>
    <w:p w14:paraId="1DCCC545"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53B899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Bank</w:t>
      </w:r>
    </w:p>
    <w:p w14:paraId="6BEEF84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Leasing (kredit motor/mobil)</w:t>
      </w:r>
    </w:p>
    <w:p w14:paraId="49B75EA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Pinjaman online</w:t>
      </w:r>
    </w:p>
    <w:p w14:paraId="1AB6588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Koperasi</w:t>
      </w:r>
    </w:p>
    <w:p w14:paraId="606EE7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Rentenir/Bank plecit</w:t>
      </w:r>
    </w:p>
    <w:p w14:paraId="19A82C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Teman/saudara</w:t>
      </w:r>
    </w:p>
    <w:p w14:paraId="63CC755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Warung/toko</w:t>
      </w:r>
    </w:p>
    <w:p w14:paraId="35BD76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4065969A"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144F644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7A86FA5C" w14:textId="77777777" w:rsidR="0091522C" w:rsidRPr="0025255D" w:rsidRDefault="0091522C" w:rsidP="007D0BDC">
      <w:pPr>
        <w:rPr>
          <w:rFonts w:ascii="Arial" w:eastAsia="Calibri" w:hAnsi="Arial" w:cs="Arial"/>
          <w:b/>
          <w:bCs/>
          <w:color w:val="0070C0"/>
          <w:sz w:val="18"/>
          <w:szCs w:val="18"/>
        </w:rPr>
        <w:sectPr w:rsidR="0091522C" w:rsidRPr="0025255D" w:rsidSect="004E19AD">
          <w:type w:val="continuous"/>
          <w:pgSz w:w="11906" w:h="16838" w:code="9"/>
          <w:pgMar w:top="1440" w:right="1440" w:bottom="1440" w:left="1440" w:header="709" w:footer="709" w:gutter="0"/>
          <w:pgNumType w:start="12"/>
          <w:cols w:num="2" w:space="708"/>
          <w:docGrid w:linePitch="360"/>
        </w:sectPr>
      </w:pPr>
    </w:p>
    <w:p w14:paraId="44C75CA0" w14:textId="1BFBFFEB"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130.*</w:t>
      </w:r>
      <w:r w:rsidRPr="007D0BDC">
        <w:rPr>
          <w:rFonts w:ascii="Arial" w:eastAsia="Calibri" w:hAnsi="Arial" w:cs="Arial"/>
          <w:b/>
          <w:bCs/>
          <w:color w:val="0070C0"/>
          <w:sz w:val="18"/>
          <w:szCs w:val="18"/>
        </w:rPr>
        <w:tab/>
        <w:t>Untuk keperluan apa, hutang B/I/S bertambah? (boleh lebih dari 1 jawaban)</w:t>
      </w:r>
      <w:r w:rsidRPr="007D0BDC">
        <w:rPr>
          <w:rFonts w:ascii="Arial" w:eastAsia="Calibri" w:hAnsi="Arial" w:cs="Arial"/>
          <w:b/>
          <w:bCs/>
          <w:color w:val="0070C0"/>
          <w:sz w:val="18"/>
          <w:szCs w:val="18"/>
        </w:rPr>
        <w:tab/>
      </w:r>
    </w:p>
    <w:p w14:paraId="2F3935A0"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40CB0A4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Pangan </w:t>
      </w:r>
    </w:p>
    <w:p w14:paraId="48550B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Tempat tinggal</w:t>
      </w:r>
    </w:p>
    <w:p w14:paraId="01B6377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Komunikasi </w:t>
      </w:r>
    </w:p>
    <w:p w14:paraId="4679CF6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Transportasi </w:t>
      </w:r>
    </w:p>
    <w:p w14:paraId="4A177F9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Kesehatan </w:t>
      </w:r>
    </w:p>
    <w:p w14:paraId="0286790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Pendidikan (biaya sekolah/guru pendamping)</w:t>
      </w:r>
    </w:p>
    <w:p w14:paraId="7BDEE69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Kebutuhan anak</w:t>
      </w:r>
    </w:p>
    <w:p w14:paraId="3140831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Listrik dan air</w:t>
      </w:r>
    </w:p>
    <w:p w14:paraId="12F2440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Membeli APD</w:t>
      </w:r>
    </w:p>
    <w:p w14:paraId="73279FB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Alat bantu disabilitas</w:t>
      </w:r>
    </w:p>
    <w:p w14:paraId="522843D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Terapis/konsultasi psikologis</w:t>
      </w:r>
    </w:p>
    <w:p w14:paraId="6DC081A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Obat khusus</w:t>
      </w:r>
    </w:p>
    <w:p w14:paraId="0D39B92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7A80174D"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1F0AEFE4" w14:textId="77777777" w:rsidR="007D0BDC" w:rsidRPr="007D0BDC" w:rsidRDefault="007D0BDC" w:rsidP="007D0BDC">
      <w:pPr>
        <w:rPr>
          <w:rFonts w:ascii="Arial" w:eastAsia="Calibri" w:hAnsi="Arial" w:cs="Arial"/>
          <w:b/>
          <w:bCs/>
          <w:color w:val="0070C0"/>
          <w:sz w:val="18"/>
          <w:szCs w:val="18"/>
        </w:rPr>
      </w:pPr>
    </w:p>
    <w:p w14:paraId="01A1CEAE"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37829C50"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58 Keterjangkaun Penyandang Disabilitas atas Program Perlindungan Sosial</w:t>
      </w:r>
    </w:p>
    <w:p w14:paraId="28B37E4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131.*</w:t>
      </w:r>
      <w:r w:rsidRPr="007D0BDC">
        <w:rPr>
          <w:rFonts w:ascii="Arial" w:eastAsia="Calibri" w:hAnsi="Arial" w:cs="Arial"/>
          <w:b/>
          <w:bCs/>
          <w:color w:val="0070C0"/>
          <w:sz w:val="18"/>
          <w:szCs w:val="18"/>
        </w:rPr>
        <w:tab/>
        <w:t>Apakah B/I/S pernah mendapatkan bantuan program perlindungan sosial dari pemerintah/swasta?</w:t>
      </w:r>
      <w:r w:rsidRPr="007D0BDC">
        <w:rPr>
          <w:rFonts w:ascii="Arial" w:eastAsia="Calibri" w:hAnsi="Arial" w:cs="Arial"/>
          <w:b/>
          <w:bCs/>
          <w:color w:val="0070C0"/>
          <w:sz w:val="18"/>
          <w:szCs w:val="18"/>
        </w:rPr>
        <w:tab/>
      </w:r>
    </w:p>
    <w:p w14:paraId="08FF7D1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59</w:t>
      </w:r>
    </w:p>
    <w:p w14:paraId="4C6E063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tahu &gt;&gt; Lanjut Page 59</w:t>
      </w:r>
    </w:p>
    <w:p w14:paraId="33F21E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61</w:t>
      </w:r>
    </w:p>
    <w:p w14:paraId="6A94E46E" w14:textId="77777777" w:rsidR="007D0BDC" w:rsidRPr="007D0BDC" w:rsidRDefault="007D0BDC" w:rsidP="007D0BDC">
      <w:pPr>
        <w:rPr>
          <w:rFonts w:ascii="Arial" w:eastAsia="Calibri" w:hAnsi="Arial" w:cs="Times New Roman"/>
          <w:color w:val="0070C0"/>
          <w:sz w:val="18"/>
          <w:szCs w:val="22"/>
          <w:lang w:eastAsia="zh-CN"/>
        </w:rPr>
      </w:pPr>
    </w:p>
    <w:p w14:paraId="0BD0F3EB"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59 Jenis Program Perlindungan Sosial</w:t>
      </w:r>
    </w:p>
    <w:p w14:paraId="6E90B178" w14:textId="77777777" w:rsidR="007D0BDC" w:rsidRPr="007D0BDC" w:rsidRDefault="007D0BDC" w:rsidP="007D0BDC">
      <w:pPr>
        <w:rPr>
          <w:rFonts w:ascii="Arial" w:eastAsia="Calibri" w:hAnsi="Arial" w:cs="Times New Roman"/>
          <w:b/>
          <w:bCs/>
          <w:color w:val="0070C0"/>
          <w:sz w:val="18"/>
          <w:szCs w:val="22"/>
          <w:lang w:eastAsia="zh-CN"/>
        </w:rPr>
      </w:pPr>
      <w:r w:rsidRPr="007D0BDC">
        <w:rPr>
          <w:rFonts w:ascii="Arial" w:eastAsia="Calibri" w:hAnsi="Arial" w:cs="Times New Roman"/>
          <w:b/>
          <w:bCs/>
          <w:color w:val="0070C0"/>
          <w:sz w:val="18"/>
          <w:szCs w:val="22"/>
          <w:lang w:eastAsia="zh-CN"/>
        </w:rPr>
        <w:t>132</w:t>
      </w:r>
      <w:r w:rsidRPr="007D0BDC">
        <w:rPr>
          <w:rFonts w:ascii="Arial" w:eastAsia="Calibri" w:hAnsi="Arial" w:cs="Times New Roman"/>
          <w:b/>
          <w:bCs/>
          <w:color w:val="0070C0"/>
          <w:sz w:val="18"/>
          <w:szCs w:val="22"/>
          <w:lang w:eastAsia="zh-CN"/>
        </w:rPr>
        <w:tab/>
        <w:t>Apakah jenis program perlindungan sosial yang B/I/S dapatkan sejak sebelum pandemik? (Sesuaikan pilihan jawaban sesuai dengan kondisi anda)</w:t>
      </w:r>
    </w:p>
    <w:p w14:paraId="3FF53910" w14:textId="77777777" w:rsidR="007D0BDC" w:rsidRPr="007D0BDC" w:rsidRDefault="007D0BDC" w:rsidP="007D0BDC">
      <w:pPr>
        <w:rPr>
          <w:rFonts w:ascii="Arial" w:eastAsia="Calibri" w:hAnsi="Arial" w:cs="Times New Roman"/>
          <w:color w:val="0070C0"/>
          <w:sz w:val="18"/>
          <w:szCs w:val="22"/>
          <w:lang w:eastAsia="zh-CN"/>
        </w:rPr>
      </w:pPr>
    </w:p>
    <w:tbl>
      <w:tblPr>
        <w:tblStyle w:val="TableGrid4"/>
        <w:tblW w:w="8725" w:type="dxa"/>
        <w:tblLook w:val="04A0" w:firstRow="1" w:lastRow="0" w:firstColumn="1" w:lastColumn="0" w:noHBand="0" w:noVBand="1"/>
      </w:tblPr>
      <w:tblGrid>
        <w:gridCol w:w="4121"/>
        <w:gridCol w:w="1259"/>
        <w:gridCol w:w="1168"/>
        <w:gridCol w:w="1170"/>
        <w:gridCol w:w="1007"/>
      </w:tblGrid>
      <w:tr w:rsidR="0025255D" w:rsidRPr="0025255D" w14:paraId="578FFBFE" w14:textId="77777777" w:rsidTr="0056176C">
        <w:tc>
          <w:tcPr>
            <w:tcW w:w="4135" w:type="dxa"/>
          </w:tcPr>
          <w:p w14:paraId="3D9AE704" w14:textId="77777777" w:rsidR="007D0BDC" w:rsidRPr="007D0BDC" w:rsidRDefault="007D0BDC" w:rsidP="007D0BDC">
            <w:pPr>
              <w:rPr>
                <w:rFonts w:ascii="Arial" w:eastAsia="Calibri" w:hAnsi="Arial" w:cs="Arial"/>
                <w:b/>
                <w:bCs/>
                <w:color w:val="0070C0"/>
                <w:sz w:val="18"/>
                <w:szCs w:val="18"/>
              </w:rPr>
            </w:pPr>
            <w:bookmarkStart w:id="181" w:name="_Hlk100495770"/>
            <w:r w:rsidRPr="007D0BDC">
              <w:rPr>
                <w:rFonts w:ascii="Arial" w:eastAsia="Calibri" w:hAnsi="Arial" w:cs="Arial"/>
                <w:b/>
                <w:bCs/>
                <w:color w:val="0070C0"/>
                <w:sz w:val="18"/>
                <w:szCs w:val="18"/>
              </w:rPr>
              <w:t>Nama Program</w:t>
            </w:r>
          </w:p>
        </w:tc>
        <w:tc>
          <w:tcPr>
            <w:tcW w:w="1260" w:type="dxa"/>
          </w:tcPr>
          <w:p w14:paraId="7A9D53E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Sebelum pandemik</w:t>
            </w:r>
          </w:p>
        </w:tc>
        <w:tc>
          <w:tcPr>
            <w:tcW w:w="1170" w:type="dxa"/>
          </w:tcPr>
          <w:p w14:paraId="00A7A6E6"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Maret-Juni 2020</w:t>
            </w:r>
          </w:p>
        </w:tc>
        <w:tc>
          <w:tcPr>
            <w:tcW w:w="1170" w:type="dxa"/>
          </w:tcPr>
          <w:p w14:paraId="3ABA7609"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Juli-Desember 2020</w:t>
            </w:r>
          </w:p>
        </w:tc>
        <w:tc>
          <w:tcPr>
            <w:tcW w:w="990" w:type="dxa"/>
          </w:tcPr>
          <w:p w14:paraId="1E4EFEC1"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Januari 2021-sekarang</w:t>
            </w:r>
          </w:p>
        </w:tc>
      </w:tr>
      <w:bookmarkEnd w:id="181"/>
      <w:tr w:rsidR="0025255D" w:rsidRPr="0025255D" w14:paraId="001A922E" w14:textId="77777777" w:rsidTr="0056176C">
        <w:tc>
          <w:tcPr>
            <w:tcW w:w="4135" w:type="dxa"/>
          </w:tcPr>
          <w:p w14:paraId="49C31C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PKH (Program Keluarga Harapan)</w:t>
            </w:r>
          </w:p>
        </w:tc>
        <w:tc>
          <w:tcPr>
            <w:tcW w:w="1260" w:type="dxa"/>
          </w:tcPr>
          <w:p w14:paraId="5D36F8B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20F15C2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666A0B4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0D408A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D66BAB5" w14:textId="77777777" w:rsidTr="0056176C">
        <w:tc>
          <w:tcPr>
            <w:tcW w:w="4135" w:type="dxa"/>
          </w:tcPr>
          <w:p w14:paraId="166693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BPNT (Bantuan Pangan Non Tunai/Sembako)</w:t>
            </w:r>
          </w:p>
        </w:tc>
        <w:tc>
          <w:tcPr>
            <w:tcW w:w="1260" w:type="dxa"/>
          </w:tcPr>
          <w:p w14:paraId="7840F5F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6F27F7E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6B5EEED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33FD099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787E60F" w14:textId="77777777" w:rsidTr="0056176C">
        <w:tc>
          <w:tcPr>
            <w:tcW w:w="4135" w:type="dxa"/>
          </w:tcPr>
          <w:p w14:paraId="3915701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KIP (Kartu Indonesia Pintar)</w:t>
            </w:r>
          </w:p>
        </w:tc>
        <w:tc>
          <w:tcPr>
            <w:tcW w:w="1260" w:type="dxa"/>
          </w:tcPr>
          <w:p w14:paraId="067A275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1744915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3C88BB2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6480AD5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193C52A" w14:textId="77777777" w:rsidTr="0056176C">
        <w:tc>
          <w:tcPr>
            <w:tcW w:w="4135" w:type="dxa"/>
          </w:tcPr>
          <w:p w14:paraId="7391B16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Subisdi listrik</w:t>
            </w:r>
          </w:p>
        </w:tc>
        <w:tc>
          <w:tcPr>
            <w:tcW w:w="1260" w:type="dxa"/>
          </w:tcPr>
          <w:p w14:paraId="374FA21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050A5F4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79F67B4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7FE4A4D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5060F79A" w14:textId="77777777" w:rsidTr="0056176C">
        <w:tc>
          <w:tcPr>
            <w:tcW w:w="4135" w:type="dxa"/>
          </w:tcPr>
          <w:p w14:paraId="1CFF8AA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 pihak swasta/LSM</w:t>
            </w:r>
          </w:p>
        </w:tc>
        <w:tc>
          <w:tcPr>
            <w:tcW w:w="1260" w:type="dxa"/>
          </w:tcPr>
          <w:p w14:paraId="127679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662A1E6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78DDD8A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71CC944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0020BB5F" w14:textId="77777777" w:rsidTr="0056176C">
        <w:tc>
          <w:tcPr>
            <w:tcW w:w="4135" w:type="dxa"/>
          </w:tcPr>
          <w:p w14:paraId="3307B56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 alat bantu</w:t>
            </w:r>
          </w:p>
        </w:tc>
        <w:tc>
          <w:tcPr>
            <w:tcW w:w="1260" w:type="dxa"/>
          </w:tcPr>
          <w:p w14:paraId="49C5E2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47A0F55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04F0319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0DAB4FC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AC40957" w14:textId="77777777" w:rsidTr="0056176C">
        <w:tc>
          <w:tcPr>
            <w:tcW w:w="4135" w:type="dxa"/>
          </w:tcPr>
          <w:p w14:paraId="02C0EDD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ASPD (Asistensi Sosial Penyandang Disabilitas)</w:t>
            </w:r>
          </w:p>
        </w:tc>
        <w:tc>
          <w:tcPr>
            <w:tcW w:w="1260" w:type="dxa"/>
          </w:tcPr>
          <w:p w14:paraId="3E7087F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7E1D5F3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47DBBAD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539BCAE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70238E45" w14:textId="77777777" w:rsidTr="0056176C">
        <w:tc>
          <w:tcPr>
            <w:tcW w:w="4135" w:type="dxa"/>
          </w:tcPr>
          <w:p w14:paraId="6DA707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lastRenderedPageBreak/>
              <w:t xml:space="preserve">Lainnya </w:t>
            </w:r>
          </w:p>
        </w:tc>
        <w:tc>
          <w:tcPr>
            <w:tcW w:w="1260" w:type="dxa"/>
          </w:tcPr>
          <w:p w14:paraId="3BC568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1F50FD2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170" w:type="dxa"/>
          </w:tcPr>
          <w:p w14:paraId="010C5B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990" w:type="dxa"/>
          </w:tcPr>
          <w:p w14:paraId="521AFB3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1F15E1F5" w14:textId="77777777" w:rsidR="007D0BDC" w:rsidRPr="007D0BDC" w:rsidRDefault="007D0BDC" w:rsidP="007D0BDC">
      <w:pPr>
        <w:rPr>
          <w:rFonts w:ascii="Arial" w:eastAsia="Calibri" w:hAnsi="Arial" w:cs="Arial"/>
          <w:b/>
          <w:bCs/>
          <w:color w:val="0070C0"/>
          <w:sz w:val="18"/>
          <w:szCs w:val="18"/>
        </w:rPr>
      </w:pPr>
    </w:p>
    <w:p w14:paraId="258A3545"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133.</w:t>
      </w:r>
      <w:r w:rsidRPr="007D0BDC">
        <w:rPr>
          <w:rFonts w:ascii="Arial" w:eastAsia="Calibri" w:hAnsi="Arial" w:cs="Arial"/>
          <w:b/>
          <w:bCs/>
          <w:color w:val="0070C0"/>
          <w:sz w:val="18"/>
          <w:szCs w:val="18"/>
        </w:rPr>
        <w:tab/>
        <w:t>Jika B/I/S menjawab lainnya, sebut dan jelaskan nama program perlindungan sosial tersebut!</w:t>
      </w:r>
    </w:p>
    <w:p w14:paraId="422A538F" w14:textId="77777777" w:rsidR="007D0BDC" w:rsidRPr="007D0BDC" w:rsidRDefault="007D0BDC" w:rsidP="007D0BDC">
      <w:pPr>
        <w:rPr>
          <w:rFonts w:ascii="Arial" w:eastAsia="Calibri" w:hAnsi="Arial" w:cs="Times New Roman"/>
          <w:color w:val="0070C0"/>
          <w:sz w:val="18"/>
          <w:szCs w:val="22"/>
          <w:lang w:val="id-ID"/>
        </w:rPr>
      </w:pPr>
    </w:p>
    <w:p w14:paraId="6CD47754"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134.</w:t>
      </w:r>
      <w:r w:rsidRPr="007D0BDC">
        <w:rPr>
          <w:rFonts w:ascii="Arial" w:eastAsia="Calibri" w:hAnsi="Arial" w:cs="Times New Roman"/>
          <w:b/>
          <w:bCs/>
          <w:color w:val="0070C0"/>
          <w:sz w:val="18"/>
          <w:szCs w:val="22"/>
          <w:lang w:val="id-ID"/>
        </w:rPr>
        <w:tab/>
        <w:t>Apakah jenis program perlindungan sosial yang B/I/S dapatkan yang ada pada masa pandemik? (Sesuaikan pilihan jawaban sesuai dengan kondisi anda)</w:t>
      </w:r>
    </w:p>
    <w:p w14:paraId="2DF2BE50" w14:textId="77777777" w:rsidR="007D0BDC" w:rsidRPr="007D0BDC" w:rsidRDefault="007D0BDC" w:rsidP="007D0BDC">
      <w:pPr>
        <w:rPr>
          <w:rFonts w:ascii="Arial" w:eastAsia="Calibri" w:hAnsi="Arial" w:cs="Times New Roman"/>
          <w:color w:val="0070C0"/>
          <w:sz w:val="18"/>
          <w:szCs w:val="22"/>
          <w:lang w:val="id-ID"/>
        </w:rPr>
      </w:pPr>
    </w:p>
    <w:tbl>
      <w:tblPr>
        <w:tblStyle w:val="TableGrid4"/>
        <w:tblW w:w="8608" w:type="dxa"/>
        <w:tblLook w:val="04A0" w:firstRow="1" w:lastRow="0" w:firstColumn="1" w:lastColumn="0" w:noHBand="0" w:noVBand="1"/>
      </w:tblPr>
      <w:tblGrid>
        <w:gridCol w:w="4846"/>
        <w:gridCol w:w="1091"/>
        <w:gridCol w:w="1268"/>
        <w:gridCol w:w="1403"/>
      </w:tblGrid>
      <w:tr w:rsidR="0025255D" w:rsidRPr="0025255D" w14:paraId="3CC58B95" w14:textId="77777777" w:rsidTr="001A5F28">
        <w:tc>
          <w:tcPr>
            <w:tcW w:w="4846" w:type="dxa"/>
          </w:tcPr>
          <w:p w14:paraId="547BD303" w14:textId="77777777" w:rsidR="007D0BDC" w:rsidRPr="007D0BDC" w:rsidRDefault="007D0BDC" w:rsidP="007D0BDC">
            <w:pPr>
              <w:rPr>
                <w:rFonts w:ascii="Arial" w:eastAsia="Calibri" w:hAnsi="Arial" w:cs="Arial"/>
                <w:b/>
                <w:bCs/>
                <w:color w:val="0070C0"/>
                <w:sz w:val="18"/>
                <w:szCs w:val="18"/>
              </w:rPr>
            </w:pPr>
            <w:bookmarkStart w:id="182" w:name="_Hlk100495821"/>
            <w:r w:rsidRPr="007D0BDC">
              <w:rPr>
                <w:rFonts w:ascii="Arial" w:eastAsia="Calibri" w:hAnsi="Arial" w:cs="Arial"/>
                <w:b/>
                <w:bCs/>
                <w:color w:val="0070C0"/>
                <w:sz w:val="18"/>
                <w:szCs w:val="18"/>
              </w:rPr>
              <w:t>Nama Program</w:t>
            </w:r>
          </w:p>
        </w:tc>
        <w:tc>
          <w:tcPr>
            <w:tcW w:w="1091" w:type="dxa"/>
          </w:tcPr>
          <w:p w14:paraId="2D5AECA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Maret-Juni 2020</w:t>
            </w:r>
          </w:p>
        </w:tc>
        <w:tc>
          <w:tcPr>
            <w:tcW w:w="1268" w:type="dxa"/>
          </w:tcPr>
          <w:p w14:paraId="1435EFAE"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Juli-Desember 2020</w:t>
            </w:r>
          </w:p>
        </w:tc>
        <w:tc>
          <w:tcPr>
            <w:tcW w:w="1403" w:type="dxa"/>
          </w:tcPr>
          <w:p w14:paraId="7438A95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Januari 2021-sekarang</w:t>
            </w:r>
          </w:p>
        </w:tc>
      </w:tr>
      <w:bookmarkEnd w:id="182"/>
      <w:tr w:rsidR="0025255D" w:rsidRPr="0025255D" w14:paraId="1EF84E0A" w14:textId="77777777" w:rsidTr="001A5F28">
        <w:tc>
          <w:tcPr>
            <w:tcW w:w="4846" w:type="dxa"/>
          </w:tcPr>
          <w:p w14:paraId="01889B4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BLT-DD (Bantuan Langsung Tunai Dana Desa)</w:t>
            </w:r>
          </w:p>
        </w:tc>
        <w:tc>
          <w:tcPr>
            <w:tcW w:w="1091" w:type="dxa"/>
          </w:tcPr>
          <w:p w14:paraId="70BA164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2DF5D56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4B0878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6C25E183" w14:textId="77777777" w:rsidTr="001A5F28">
        <w:tc>
          <w:tcPr>
            <w:tcW w:w="4846" w:type="dxa"/>
          </w:tcPr>
          <w:p w14:paraId="36D6A5B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BST-Kemensos (Bantuan Tunai)</w:t>
            </w:r>
          </w:p>
        </w:tc>
        <w:tc>
          <w:tcPr>
            <w:tcW w:w="1091" w:type="dxa"/>
          </w:tcPr>
          <w:p w14:paraId="63A0D77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2C75E21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416F769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4D7704F4" w14:textId="77777777" w:rsidTr="001A5F28">
        <w:tc>
          <w:tcPr>
            <w:tcW w:w="4846" w:type="dxa"/>
          </w:tcPr>
          <w:p w14:paraId="04494A3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 pulsa/data untuk pendidikan</w:t>
            </w:r>
          </w:p>
        </w:tc>
        <w:tc>
          <w:tcPr>
            <w:tcW w:w="1091" w:type="dxa"/>
          </w:tcPr>
          <w:p w14:paraId="0AAFE6F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193D195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580185C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F168D72" w14:textId="77777777" w:rsidTr="001A5F28">
        <w:tc>
          <w:tcPr>
            <w:tcW w:w="4846" w:type="dxa"/>
          </w:tcPr>
          <w:p w14:paraId="6A05EBA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Pra-kerja (Pelatihan dan Bantuan Tunai)</w:t>
            </w:r>
          </w:p>
        </w:tc>
        <w:tc>
          <w:tcPr>
            <w:tcW w:w="1091" w:type="dxa"/>
          </w:tcPr>
          <w:p w14:paraId="002ECF9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1EDED73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65F2CFB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316CC072" w14:textId="77777777" w:rsidTr="001A5F28">
        <w:tc>
          <w:tcPr>
            <w:tcW w:w="4846" w:type="dxa"/>
          </w:tcPr>
          <w:p w14:paraId="0F3D279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 pekerja melalui BPJS Ketenagakerjaan</w:t>
            </w:r>
          </w:p>
        </w:tc>
        <w:tc>
          <w:tcPr>
            <w:tcW w:w="1091" w:type="dxa"/>
          </w:tcPr>
          <w:p w14:paraId="3824387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60966BE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05B5FB0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0B26423" w14:textId="77777777" w:rsidTr="001A5F28">
        <w:tc>
          <w:tcPr>
            <w:tcW w:w="4846" w:type="dxa"/>
          </w:tcPr>
          <w:p w14:paraId="341F9B0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Bantuan UMKM (Modal Usaha)</w:t>
            </w:r>
          </w:p>
        </w:tc>
        <w:tc>
          <w:tcPr>
            <w:tcW w:w="1091" w:type="dxa"/>
          </w:tcPr>
          <w:p w14:paraId="3B8B053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5F53756E"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1FCCD92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115ED70E" w14:textId="77777777" w:rsidTr="001A5F28">
        <w:tc>
          <w:tcPr>
            <w:tcW w:w="4846" w:type="dxa"/>
          </w:tcPr>
          <w:p w14:paraId="26B85F7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Penangguhan biaya cicilam UMKM</w:t>
            </w:r>
          </w:p>
        </w:tc>
        <w:tc>
          <w:tcPr>
            <w:tcW w:w="1091" w:type="dxa"/>
          </w:tcPr>
          <w:p w14:paraId="0A324B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46963B8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0C7576E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r w:rsidR="0025255D" w:rsidRPr="0025255D" w14:paraId="2285B299" w14:textId="77777777" w:rsidTr="001A5F28">
        <w:tc>
          <w:tcPr>
            <w:tcW w:w="4846" w:type="dxa"/>
          </w:tcPr>
          <w:p w14:paraId="7E6CFFD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Lainnya (sebutkan)</w:t>
            </w:r>
          </w:p>
        </w:tc>
        <w:tc>
          <w:tcPr>
            <w:tcW w:w="1091" w:type="dxa"/>
          </w:tcPr>
          <w:p w14:paraId="369FA71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268" w:type="dxa"/>
          </w:tcPr>
          <w:p w14:paraId="25D9B1A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c>
          <w:tcPr>
            <w:tcW w:w="1403" w:type="dxa"/>
          </w:tcPr>
          <w:p w14:paraId="2B8182DA"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lang w:val="id-ID"/>
              </w:rPr>
              <w:t>□</w:t>
            </w:r>
          </w:p>
        </w:tc>
      </w:tr>
    </w:tbl>
    <w:p w14:paraId="7E216368" w14:textId="77777777" w:rsidR="007D0BDC" w:rsidRPr="007D0BDC" w:rsidRDefault="007D0BDC" w:rsidP="007D0BDC">
      <w:pPr>
        <w:rPr>
          <w:rFonts w:ascii="Arial" w:eastAsia="Calibri" w:hAnsi="Arial" w:cs="Arial"/>
          <w:b/>
          <w:bCs/>
          <w:color w:val="0070C0"/>
          <w:sz w:val="18"/>
          <w:szCs w:val="18"/>
        </w:rPr>
      </w:pPr>
    </w:p>
    <w:p w14:paraId="61EF8617"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135.</w:t>
      </w:r>
      <w:r w:rsidRPr="007D0BDC">
        <w:rPr>
          <w:rFonts w:ascii="Arial" w:eastAsia="Calibri" w:hAnsi="Arial" w:cs="Arial"/>
          <w:b/>
          <w:bCs/>
          <w:color w:val="0070C0"/>
          <w:sz w:val="18"/>
          <w:szCs w:val="18"/>
        </w:rPr>
        <w:tab/>
        <w:t>Jika B/I/S menjawab lainnya, sebut dan jelaskan nama program perlindungan sosial tersebut!</w:t>
      </w:r>
    </w:p>
    <w:p w14:paraId="3CF7FD31" w14:textId="77777777" w:rsidR="007D0BDC" w:rsidRPr="007D0BDC" w:rsidRDefault="007D0BDC" w:rsidP="007D0BDC">
      <w:pPr>
        <w:rPr>
          <w:rFonts w:ascii="Arial" w:eastAsia="Calibri" w:hAnsi="Arial" w:cs="Arial"/>
          <w:b/>
          <w:bCs/>
          <w:color w:val="0070C0"/>
          <w:sz w:val="18"/>
          <w:szCs w:val="18"/>
        </w:rPr>
      </w:pPr>
    </w:p>
    <w:p w14:paraId="10B91CAB"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136*.</w:t>
      </w:r>
      <w:r w:rsidRPr="007D0BDC">
        <w:rPr>
          <w:rFonts w:ascii="Arial" w:eastAsia="Calibri" w:hAnsi="Arial" w:cs="Arial"/>
          <w:b/>
          <w:bCs/>
          <w:color w:val="0070C0"/>
          <w:sz w:val="18"/>
          <w:szCs w:val="18"/>
        </w:rPr>
        <w:tab/>
        <w:t>Apakah terdapat pemotongan atas bantuan yang seharusnya B/I/S terima?</w:t>
      </w:r>
    </w:p>
    <w:p w14:paraId="288D73C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Ya &gt;&gt; Lanjut Page 60</w:t>
      </w:r>
    </w:p>
    <w:p w14:paraId="559EB6B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&gt;&gt; Lanjut Page 62</w:t>
      </w:r>
    </w:p>
    <w:p w14:paraId="44D356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tahu &gt;&gt; Lanjut Page 60</w:t>
      </w:r>
    </w:p>
    <w:p w14:paraId="7AA1C18C" w14:textId="77777777" w:rsidR="007D0BDC" w:rsidRPr="007D0BDC" w:rsidRDefault="007D0BDC" w:rsidP="007D0BDC">
      <w:pPr>
        <w:rPr>
          <w:rFonts w:ascii="Arial" w:eastAsia="Calibri" w:hAnsi="Arial" w:cs="Arial"/>
          <w:b/>
          <w:bCs/>
          <w:color w:val="0070C0"/>
          <w:sz w:val="18"/>
          <w:szCs w:val="18"/>
        </w:rPr>
      </w:pPr>
    </w:p>
    <w:p w14:paraId="2A8B1D4F"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60 Pemotongan Bantuan</w:t>
      </w:r>
    </w:p>
    <w:p w14:paraId="35F02682"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137.*</w:t>
      </w:r>
      <w:r w:rsidRPr="007D0BDC">
        <w:rPr>
          <w:rFonts w:ascii="Arial" w:eastAsia="Calibri" w:hAnsi="Arial" w:cs="Arial"/>
          <w:b/>
          <w:bCs/>
          <w:color w:val="0070C0"/>
          <w:sz w:val="18"/>
          <w:szCs w:val="18"/>
        </w:rPr>
        <w:tab/>
        <w:t>Jenis bantuan apa yang dipotong? (boleh menjawab lebih dari 1)?</w:t>
      </w:r>
      <w:r w:rsidRPr="007D0BDC">
        <w:rPr>
          <w:rFonts w:ascii="Arial" w:eastAsia="Calibri" w:hAnsi="Arial" w:cs="Arial"/>
          <w:b/>
          <w:bCs/>
          <w:color w:val="0070C0"/>
          <w:sz w:val="18"/>
          <w:szCs w:val="18"/>
        </w:rPr>
        <w:tab/>
      </w:r>
    </w:p>
    <w:p w14:paraId="590215A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Tunai/uang</w:t>
      </w:r>
    </w:p>
    <w:p w14:paraId="40058BFF"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xml:space="preserve">□ Sembako </w:t>
      </w:r>
    </w:p>
    <w:p w14:paraId="2FD897CB"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23441EA4"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07582F88"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138.*</w:t>
      </w:r>
      <w:r w:rsidRPr="007D0BDC">
        <w:rPr>
          <w:rFonts w:ascii="Arial" w:eastAsia="Calibri" w:hAnsi="Arial" w:cs="Arial"/>
          <w:b/>
          <w:bCs/>
          <w:color w:val="0070C0"/>
          <w:sz w:val="18"/>
          <w:szCs w:val="18"/>
        </w:rPr>
        <w:tab/>
        <w:t>Apa bentuk potongan atau alasan pemotongan bantuan yang B/I/S temui? (boleh lebih dari 1 jawaban)</w:t>
      </w:r>
    </w:p>
    <w:p w14:paraId="5D241F7D"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4DD8E942"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Transport panitia penyalur bantuan</w:t>
      </w:r>
    </w:p>
    <w:p w14:paraId="1579639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Upah untuk biaya pengambilan</w:t>
      </w:r>
    </w:p>
    <w:p w14:paraId="6CED7C4D"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Harga di bawah standar</w:t>
      </w:r>
    </w:p>
    <w:p w14:paraId="6DC692E0"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Jumlah barang yang diterima tidak sesuai dengan nilainya</w:t>
      </w:r>
    </w:p>
    <w:p w14:paraId="75FD93C8"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Kualitas barang yang diterima di bawah standar</w:t>
      </w:r>
    </w:p>
    <w:p w14:paraId="1C1B5BF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60A3D364" w14:textId="77777777" w:rsidR="007D0BDC" w:rsidRPr="007D0BDC" w:rsidRDefault="007D0BDC" w:rsidP="007D0BDC">
      <w:pPr>
        <w:rPr>
          <w:rFonts w:ascii="Arial" w:eastAsia="Calibri" w:hAnsi="Arial" w:cs="Arial"/>
          <w:b/>
          <w:bCs/>
          <w:color w:val="0070C0"/>
          <w:sz w:val="18"/>
          <w:szCs w:val="18"/>
        </w:rPr>
        <w:sectPr w:rsidR="007D0BDC" w:rsidRPr="007D0BDC" w:rsidSect="004E19AD">
          <w:type w:val="continuous"/>
          <w:pgSz w:w="11906" w:h="16838" w:code="9"/>
          <w:pgMar w:top="1440" w:right="1440" w:bottom="1440" w:left="1440" w:header="709" w:footer="709" w:gutter="0"/>
          <w:pgNumType w:start="12"/>
          <w:cols w:num="2" w:space="708"/>
          <w:docGrid w:linePitch="360"/>
        </w:sectPr>
      </w:pPr>
    </w:p>
    <w:p w14:paraId="07F19A2B" w14:textId="77777777" w:rsidR="007D0BDC" w:rsidRPr="007D0BDC" w:rsidRDefault="007D0BDC" w:rsidP="007D0BDC">
      <w:pPr>
        <w:rPr>
          <w:rFonts w:ascii="Arial" w:eastAsia="Calibri" w:hAnsi="Arial" w:cs="Arial"/>
          <w:b/>
          <w:bCs/>
          <w:color w:val="0070C0"/>
          <w:sz w:val="18"/>
          <w:szCs w:val="18"/>
        </w:rPr>
      </w:pPr>
    </w:p>
    <w:p w14:paraId="5AB41A3E" w14:textId="2AB27840"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139.</w:t>
      </w:r>
      <w:r w:rsidRPr="007D0BDC">
        <w:rPr>
          <w:rFonts w:ascii="Arial" w:eastAsia="Calibri" w:hAnsi="Arial" w:cs="Arial"/>
          <w:b/>
          <w:bCs/>
          <w:color w:val="0070C0"/>
          <w:sz w:val="18"/>
          <w:szCs w:val="18"/>
        </w:rPr>
        <w:tab/>
        <w:t>Apa yang B/I/S lakukan Ketika mengetahui bantuan anda dipotongan? (Jelaskan dengan singkat)</w:t>
      </w:r>
    </w:p>
    <w:p w14:paraId="527C83E9" w14:textId="6FB7E04A"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0DDD5F9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140.*</w:t>
      </w:r>
      <w:r w:rsidRPr="007D0BDC">
        <w:rPr>
          <w:rFonts w:ascii="Arial" w:eastAsia="Calibri" w:hAnsi="Arial" w:cs="Arial"/>
          <w:b/>
          <w:bCs/>
          <w:color w:val="0070C0"/>
          <w:sz w:val="18"/>
          <w:szCs w:val="18"/>
        </w:rPr>
        <w:tab/>
        <w:t>Untuk melanjutkan survei silangkan klik pilihan ini</w:t>
      </w:r>
      <w:r w:rsidRPr="007D0BDC">
        <w:rPr>
          <w:rFonts w:ascii="Arial" w:eastAsia="Calibri" w:hAnsi="Arial" w:cs="Arial"/>
          <w:b/>
          <w:bCs/>
          <w:color w:val="0070C0"/>
          <w:sz w:val="18"/>
          <w:szCs w:val="18"/>
        </w:rPr>
        <w:tab/>
        <w:t>□</w:t>
      </w:r>
      <w:r w:rsidRPr="007D0BDC">
        <w:rPr>
          <w:rFonts w:ascii="Arial" w:eastAsia="Calibri" w:hAnsi="Arial" w:cs="Arial"/>
          <w:b/>
          <w:bCs/>
          <w:color w:val="0070C0"/>
          <w:sz w:val="18"/>
          <w:szCs w:val="18"/>
        </w:rPr>
        <w:tab/>
        <w:t>Keterlibatan dalam penanganan covid-19</w:t>
      </w:r>
    </w:p>
    <w:p w14:paraId="00A98E9C" w14:textId="77777777" w:rsidR="007D0BDC" w:rsidRPr="007D0BDC" w:rsidRDefault="007D0BDC" w:rsidP="007D0BDC">
      <w:pPr>
        <w:rPr>
          <w:rFonts w:ascii="Arial" w:eastAsia="Calibri" w:hAnsi="Arial" w:cs="Arial"/>
          <w:b/>
          <w:bCs/>
          <w:color w:val="0070C0"/>
          <w:sz w:val="18"/>
          <w:szCs w:val="18"/>
        </w:rPr>
      </w:pPr>
    </w:p>
    <w:p w14:paraId="03D0AD39" w14:textId="77777777"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61 Penyebab Tidak Mendapatkan Bantuan</w:t>
      </w:r>
    </w:p>
    <w:p w14:paraId="7792202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141.*</w:t>
      </w:r>
      <w:r w:rsidRPr="007D0BDC">
        <w:rPr>
          <w:rFonts w:ascii="Arial" w:eastAsia="Calibri" w:hAnsi="Arial" w:cs="Arial"/>
          <w:b/>
          <w:bCs/>
          <w:color w:val="0070C0"/>
          <w:sz w:val="18"/>
          <w:szCs w:val="18"/>
        </w:rPr>
        <w:tab/>
        <w:t>Apa yang menyebabkan B/I/S tidak mendapatkan bantuan pemerintah? (boleh pilih lebih dari 1 jawaban)</w:t>
      </w:r>
    </w:p>
    <w:p w14:paraId="3BE933B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terdata (tidak masuk dalam DTKS atau SIMPD)</w:t>
      </w:r>
    </w:p>
    <w:p w14:paraId="7C7224D5"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memiliki kartu identitas</w:t>
      </w:r>
    </w:p>
    <w:p w14:paraId="41FBFD69"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pernah mendapat iinformasi</w:t>
      </w:r>
    </w:p>
    <w:p w14:paraId="7B356CB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Tidak tahu</w:t>
      </w:r>
    </w:p>
    <w:p w14:paraId="4B97FAC6"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207C5F90"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r w:rsidRPr="007D0BDC">
        <w:rPr>
          <w:rFonts w:ascii="Arial" w:eastAsia="Calibri" w:hAnsi="Arial" w:cs="Arial"/>
          <w:b/>
          <w:bCs/>
          <w:color w:val="0070C0"/>
          <w:sz w:val="18"/>
          <w:szCs w:val="18"/>
        </w:rPr>
        <w:tab/>
      </w:r>
    </w:p>
    <w:p w14:paraId="1D89CB1B" w14:textId="77777777" w:rsidR="00042928" w:rsidRDefault="00042928" w:rsidP="007D0BDC">
      <w:pPr>
        <w:rPr>
          <w:rFonts w:ascii="Arial" w:eastAsia="Calibri" w:hAnsi="Arial" w:cs="Times New Roman"/>
          <w:b/>
          <w:bCs/>
          <w:color w:val="0070C0"/>
          <w:sz w:val="18"/>
          <w:szCs w:val="22"/>
          <w:lang w:val="id-ID"/>
        </w:rPr>
      </w:pPr>
      <w:r>
        <w:rPr>
          <w:rFonts w:ascii="Arial" w:eastAsia="Calibri" w:hAnsi="Arial" w:cs="Times New Roman"/>
          <w:b/>
          <w:bCs/>
          <w:color w:val="0070C0"/>
          <w:sz w:val="18"/>
          <w:szCs w:val="22"/>
          <w:lang w:val="id-ID"/>
        </w:rPr>
        <w:br w:type="page"/>
      </w:r>
    </w:p>
    <w:p w14:paraId="45D7EC2E" w14:textId="5F4CBA09"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lastRenderedPageBreak/>
        <w:t>Page 62 Keterlibatan dalam Penanganan Covid-19</w:t>
      </w:r>
    </w:p>
    <w:p w14:paraId="078C6F8A"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142*.</w:t>
      </w:r>
      <w:r w:rsidRPr="007D0BDC">
        <w:rPr>
          <w:rFonts w:ascii="Arial" w:eastAsia="Calibri" w:hAnsi="Arial" w:cs="Arial"/>
          <w:b/>
          <w:bCs/>
          <w:color w:val="0070C0"/>
          <w:sz w:val="18"/>
          <w:szCs w:val="18"/>
        </w:rPr>
        <w:tab/>
        <w:t>Apakah B/I/S atau organisasi B/I/S terlibat dalam penanganan covid-19?</w:t>
      </w:r>
      <w:r w:rsidRPr="007D0BDC">
        <w:rPr>
          <w:rFonts w:ascii="Arial" w:eastAsia="Calibri" w:hAnsi="Arial" w:cs="Arial"/>
          <w:b/>
          <w:bCs/>
          <w:color w:val="0070C0"/>
          <w:sz w:val="18"/>
          <w:szCs w:val="18"/>
        </w:rPr>
        <w:tab/>
      </w:r>
    </w:p>
    <w:p w14:paraId="319FB7E8" w14:textId="77777777" w:rsidR="007D0BDC" w:rsidRPr="007D0BDC" w:rsidRDefault="007D0BDC" w:rsidP="007D0BDC">
      <w:pPr>
        <w:rPr>
          <w:rFonts w:ascii="Arial" w:eastAsia="Calibri" w:hAnsi="Arial" w:cs="Times New Roman"/>
          <w:color w:val="0070C0"/>
          <w:sz w:val="18"/>
          <w:szCs w:val="22"/>
        </w:rPr>
      </w:pPr>
      <w:r w:rsidRPr="007D0BDC">
        <w:rPr>
          <w:rFonts w:ascii="Arial" w:eastAsia="Calibri" w:hAnsi="Arial" w:cs="Times New Roman"/>
          <w:color w:val="0070C0"/>
          <w:sz w:val="18"/>
          <w:szCs w:val="22"/>
        </w:rPr>
        <w:t>□ Ya &gt;&gt; Lanjut Page 63</w:t>
      </w:r>
    </w:p>
    <w:p w14:paraId="575F10A7" w14:textId="77777777" w:rsidR="007D0BDC" w:rsidRPr="007D0BDC" w:rsidRDefault="007D0BDC" w:rsidP="007D0BDC">
      <w:pPr>
        <w:rPr>
          <w:rFonts w:ascii="Arial" w:eastAsia="Calibri" w:hAnsi="Arial" w:cs="Times New Roman"/>
          <w:color w:val="0070C0"/>
          <w:sz w:val="18"/>
          <w:szCs w:val="22"/>
        </w:rPr>
      </w:pPr>
      <w:r w:rsidRPr="007D0BDC">
        <w:rPr>
          <w:rFonts w:ascii="Arial" w:eastAsia="Calibri" w:hAnsi="Arial" w:cs="Times New Roman"/>
          <w:color w:val="0070C0"/>
          <w:sz w:val="18"/>
          <w:szCs w:val="22"/>
        </w:rPr>
        <w:t>□ Tidak &gt;&gt; Lanjut Page 65</w:t>
      </w:r>
    </w:p>
    <w:p w14:paraId="4F6B131C" w14:textId="77777777" w:rsidR="00042928" w:rsidRDefault="00042928" w:rsidP="007D0BDC">
      <w:pPr>
        <w:rPr>
          <w:rFonts w:ascii="Arial" w:eastAsia="Calibri" w:hAnsi="Arial" w:cs="Arial"/>
          <w:b/>
          <w:bCs/>
          <w:color w:val="0070C0"/>
          <w:sz w:val="18"/>
          <w:szCs w:val="18"/>
        </w:rPr>
      </w:pPr>
    </w:p>
    <w:p w14:paraId="51176B91" w14:textId="4A418A7F" w:rsidR="007D0BDC" w:rsidRPr="007D0BDC" w:rsidRDefault="007D0BDC" w:rsidP="007D0BD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63 Kontribusi Penanganan Covid-19</w:t>
      </w:r>
    </w:p>
    <w:p w14:paraId="0A868A4C" w14:textId="77777777" w:rsidR="007D0BDC" w:rsidRPr="007D0BDC" w:rsidRDefault="007D0BDC" w:rsidP="007D0BDC">
      <w:pPr>
        <w:rPr>
          <w:rFonts w:ascii="Arial" w:eastAsia="Calibri" w:hAnsi="Arial" w:cs="Arial"/>
          <w:b/>
          <w:bCs/>
          <w:color w:val="0070C0"/>
          <w:sz w:val="18"/>
          <w:szCs w:val="18"/>
        </w:rPr>
      </w:pPr>
      <w:r w:rsidRPr="007D0BDC">
        <w:rPr>
          <w:rFonts w:ascii="Arial" w:eastAsia="Calibri" w:hAnsi="Arial" w:cs="Arial"/>
          <w:b/>
          <w:bCs/>
          <w:color w:val="0070C0"/>
          <w:sz w:val="18"/>
          <w:szCs w:val="18"/>
        </w:rPr>
        <w:t>143*</w:t>
      </w:r>
      <w:r w:rsidRPr="007D0BDC">
        <w:rPr>
          <w:rFonts w:ascii="Arial" w:eastAsia="Calibri" w:hAnsi="Arial" w:cs="Arial"/>
          <w:b/>
          <w:bCs/>
          <w:color w:val="0070C0"/>
          <w:sz w:val="18"/>
          <w:szCs w:val="18"/>
        </w:rPr>
        <w:tab/>
        <w:t>Kontribusi seperti apa yang sudah B/I/S atau organisasi B/I/S lakukan dalam membantu penanganan covid-19? (boleh memilih lebih dari 1 jawaban)</w:t>
      </w:r>
      <w:r w:rsidRPr="007D0BDC">
        <w:rPr>
          <w:rFonts w:ascii="Arial" w:eastAsia="Calibri" w:hAnsi="Arial" w:cs="Arial"/>
          <w:b/>
          <w:bCs/>
          <w:color w:val="0070C0"/>
          <w:sz w:val="18"/>
          <w:szCs w:val="18"/>
        </w:rPr>
        <w:tab/>
      </w:r>
    </w:p>
    <w:p w14:paraId="6674394F" w14:textId="77777777" w:rsidR="007D0BDC" w:rsidRPr="007D0BDC" w:rsidRDefault="007D0BDC" w:rsidP="007D0BDC">
      <w:pPr>
        <w:rPr>
          <w:rFonts w:ascii="Arial" w:eastAsia="Calibri" w:hAnsi="Arial" w:cs="Arial"/>
          <w:color w:val="0070C0"/>
          <w:sz w:val="18"/>
          <w:szCs w:val="18"/>
        </w:rPr>
        <w:sectPr w:rsidR="007D0BDC" w:rsidRPr="007D0BDC" w:rsidSect="004E19AD">
          <w:type w:val="continuous"/>
          <w:pgSz w:w="11906" w:h="16838" w:code="9"/>
          <w:pgMar w:top="1440" w:right="1440" w:bottom="1440" w:left="1440" w:header="709" w:footer="709" w:gutter="0"/>
          <w:pgNumType w:start="12"/>
          <w:cols w:space="708"/>
          <w:docGrid w:linePitch="360"/>
        </w:sectPr>
      </w:pPr>
    </w:p>
    <w:p w14:paraId="13C7724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Membuat APD (masker, hand sanitizer, dll)</w:t>
      </w:r>
    </w:p>
    <w:p w14:paraId="6577DAD1"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Membuat KIE (komunikasi informasi dan edukasi) covid-19</w:t>
      </w:r>
    </w:p>
    <w:p w14:paraId="421279A3"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Menulis berita difabel dan covid-19</w:t>
      </w:r>
    </w:p>
    <w:p w14:paraId="59D149C4"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Menggalang donasi publik</w:t>
      </w:r>
    </w:p>
    <w:p w14:paraId="4D07BF17"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Memberikan penyuluhan Kesehatan dan motivasi kepada keluarga difabel</w:t>
      </w:r>
    </w:p>
    <w:p w14:paraId="3D3ABBDC" w14:textId="77777777" w:rsidR="007D0BDC" w:rsidRPr="007D0BDC" w:rsidRDefault="007D0BDC" w:rsidP="007D0BDC">
      <w:pPr>
        <w:rPr>
          <w:rFonts w:ascii="Arial" w:eastAsia="Calibri" w:hAnsi="Arial" w:cs="Arial"/>
          <w:color w:val="0070C0"/>
          <w:sz w:val="18"/>
          <w:szCs w:val="18"/>
        </w:rPr>
      </w:pPr>
      <w:r w:rsidRPr="007D0BDC">
        <w:rPr>
          <w:rFonts w:ascii="Arial" w:eastAsia="Calibri" w:hAnsi="Arial" w:cs="Arial"/>
          <w:color w:val="0070C0"/>
          <w:sz w:val="18"/>
          <w:szCs w:val="18"/>
        </w:rPr>
        <w:t>□ Lainnya (sebutkan)</w:t>
      </w:r>
    </w:p>
    <w:p w14:paraId="19928B70" w14:textId="77777777" w:rsidR="002B2536" w:rsidRPr="0025255D" w:rsidRDefault="002B2536" w:rsidP="007D0BDC">
      <w:pPr>
        <w:rPr>
          <w:rFonts w:ascii="Arial" w:eastAsia="Calibri" w:hAnsi="Arial" w:cs="Arial"/>
          <w:b/>
          <w:bCs/>
          <w:color w:val="0070C0"/>
          <w:sz w:val="18"/>
          <w:szCs w:val="18"/>
        </w:rPr>
      </w:pPr>
    </w:p>
    <w:p w14:paraId="4CC8A9D8" w14:textId="6D48FBBB" w:rsidR="007D0BDC" w:rsidRPr="007D0BDC" w:rsidRDefault="007D0BDC" w:rsidP="0056176C">
      <w:pPr>
        <w:rPr>
          <w:rFonts w:ascii="Arial" w:eastAsia="Calibri" w:hAnsi="Arial" w:cs="Arial"/>
          <w:b/>
          <w:bCs/>
          <w:color w:val="0070C0"/>
          <w:sz w:val="18"/>
          <w:szCs w:val="18"/>
        </w:rPr>
      </w:pPr>
      <w:r w:rsidRPr="007D0BDC">
        <w:rPr>
          <w:rFonts w:ascii="Arial" w:eastAsia="Calibri" w:hAnsi="Arial" w:cs="Arial"/>
          <w:b/>
          <w:bCs/>
          <w:color w:val="0070C0"/>
          <w:sz w:val="18"/>
          <w:szCs w:val="18"/>
        </w:rPr>
        <w:t>144</w:t>
      </w:r>
      <w:r w:rsidR="002B2536" w:rsidRPr="0025255D">
        <w:rPr>
          <w:rFonts w:ascii="Arial" w:eastAsia="Calibri" w:hAnsi="Arial" w:cs="Arial"/>
          <w:b/>
          <w:bCs/>
          <w:color w:val="0070C0"/>
          <w:sz w:val="18"/>
          <w:szCs w:val="18"/>
        </w:rPr>
        <w:t xml:space="preserve">  </w:t>
      </w:r>
      <w:r w:rsidRPr="007D0BDC">
        <w:rPr>
          <w:rFonts w:ascii="Arial" w:eastAsia="Calibri" w:hAnsi="Arial" w:cs="Arial"/>
          <w:b/>
          <w:bCs/>
          <w:color w:val="0070C0"/>
          <w:sz w:val="18"/>
          <w:szCs w:val="18"/>
        </w:rPr>
        <w:t>Apakah B/I/S atau organisasi B/I/S bersedia dihubungi untuk memberikan informasi lebih lanjut atas kontribusi yang anda atau organisasi anda lakukan?</w:t>
      </w:r>
      <w:r w:rsidRPr="007D0BDC">
        <w:rPr>
          <w:rFonts w:ascii="Arial" w:eastAsia="Calibri" w:hAnsi="Arial" w:cs="Arial"/>
          <w:b/>
          <w:bCs/>
          <w:color w:val="0070C0"/>
          <w:sz w:val="18"/>
          <w:szCs w:val="18"/>
        </w:rPr>
        <w:tab/>
      </w:r>
    </w:p>
    <w:p w14:paraId="4928A1E1"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Ya &gt;&gt; Lanjut Page 64</w:t>
      </w:r>
    </w:p>
    <w:p w14:paraId="36D7097C"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 Tidak &gt;&gt; Lanjut Page 65</w:t>
      </w:r>
    </w:p>
    <w:p w14:paraId="72939E3B" w14:textId="77777777" w:rsidR="007D0BDC" w:rsidRPr="007D0BDC" w:rsidRDefault="007D0BDC" w:rsidP="0056176C">
      <w:pPr>
        <w:rPr>
          <w:rFonts w:ascii="Arial" w:eastAsia="Calibri" w:hAnsi="Arial" w:cs="Arial"/>
          <w:b/>
          <w:bCs/>
          <w:color w:val="0070C0"/>
          <w:sz w:val="18"/>
          <w:szCs w:val="18"/>
        </w:rPr>
      </w:pPr>
    </w:p>
    <w:p w14:paraId="242A2284"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64 Kontak Person</w:t>
      </w:r>
    </w:p>
    <w:p w14:paraId="7F7AD6C6" w14:textId="77777777" w:rsidR="007D0BDC" w:rsidRPr="007D0BDC" w:rsidRDefault="007D0BDC" w:rsidP="0056176C">
      <w:pPr>
        <w:rPr>
          <w:rFonts w:ascii="Arial" w:eastAsia="Calibri" w:hAnsi="Arial" w:cs="Times New Roman"/>
          <w:b/>
          <w:bCs/>
          <w:color w:val="0070C0"/>
          <w:sz w:val="18"/>
          <w:szCs w:val="22"/>
        </w:rPr>
      </w:pPr>
      <w:r w:rsidRPr="007D0BDC">
        <w:rPr>
          <w:rFonts w:ascii="Arial" w:eastAsia="Calibri" w:hAnsi="Arial" w:cs="Times New Roman"/>
          <w:b/>
          <w:bCs/>
          <w:color w:val="0070C0"/>
          <w:sz w:val="18"/>
          <w:szCs w:val="22"/>
        </w:rPr>
        <w:t>145.</w:t>
      </w:r>
      <w:r w:rsidRPr="007D0BDC">
        <w:rPr>
          <w:rFonts w:ascii="Arial" w:eastAsia="Calibri" w:hAnsi="Arial" w:cs="Times New Roman"/>
          <w:b/>
          <w:bCs/>
          <w:color w:val="0070C0"/>
          <w:sz w:val="18"/>
          <w:szCs w:val="22"/>
        </w:rPr>
        <w:tab/>
        <w:t>Kontak Person</w:t>
      </w:r>
      <w:r w:rsidRPr="007D0BDC">
        <w:rPr>
          <w:rFonts w:ascii="Arial" w:eastAsia="Calibri" w:hAnsi="Arial" w:cs="Times New Roman"/>
          <w:b/>
          <w:bCs/>
          <w:color w:val="0070C0"/>
          <w:sz w:val="18"/>
          <w:szCs w:val="22"/>
        </w:rPr>
        <w:tab/>
      </w:r>
      <w:r w:rsidRPr="007D0BDC">
        <w:rPr>
          <w:rFonts w:ascii="Arial" w:eastAsia="Calibri" w:hAnsi="Arial" w:cs="Times New Roman"/>
          <w:b/>
          <w:bCs/>
          <w:color w:val="0070C0"/>
          <w:sz w:val="18"/>
          <w:szCs w:val="22"/>
        </w:rPr>
        <w:tab/>
      </w:r>
    </w:p>
    <w:p w14:paraId="268E6C4F"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ab/>
        <w:t>Organisasi:</w:t>
      </w:r>
      <w:r w:rsidRPr="007D0BDC">
        <w:rPr>
          <w:rFonts w:ascii="Arial" w:eastAsia="Calibri" w:hAnsi="Arial" w:cs="Times New Roman"/>
          <w:color w:val="0070C0"/>
          <w:sz w:val="18"/>
          <w:szCs w:val="22"/>
        </w:rPr>
        <w:tab/>
      </w:r>
    </w:p>
    <w:p w14:paraId="40DDC846" w14:textId="77777777" w:rsidR="007D0BDC" w:rsidRPr="007D0BDC" w:rsidRDefault="007D0BDC" w:rsidP="0056176C">
      <w:pPr>
        <w:rPr>
          <w:rFonts w:ascii="Arial" w:eastAsia="Calibri" w:hAnsi="Arial" w:cs="Times New Roman"/>
          <w:color w:val="0070C0"/>
          <w:sz w:val="18"/>
          <w:szCs w:val="22"/>
        </w:rPr>
      </w:pPr>
      <w:r w:rsidRPr="007D0BDC">
        <w:rPr>
          <w:rFonts w:ascii="Arial" w:eastAsia="Calibri" w:hAnsi="Arial" w:cs="Times New Roman"/>
          <w:color w:val="0070C0"/>
          <w:sz w:val="18"/>
          <w:szCs w:val="22"/>
        </w:rPr>
        <w:tab/>
        <w:t>Email B/I/S (jika ada):</w:t>
      </w:r>
      <w:r w:rsidRPr="007D0BDC">
        <w:rPr>
          <w:rFonts w:ascii="Arial" w:eastAsia="Calibri" w:hAnsi="Arial" w:cs="Times New Roman"/>
          <w:color w:val="0070C0"/>
          <w:sz w:val="18"/>
          <w:szCs w:val="22"/>
        </w:rPr>
        <w:tab/>
      </w:r>
    </w:p>
    <w:p w14:paraId="1758FA67" w14:textId="77777777" w:rsidR="007D0BDC" w:rsidRPr="007D0BDC" w:rsidRDefault="007D0BDC" w:rsidP="0056176C">
      <w:pPr>
        <w:rPr>
          <w:rFonts w:ascii="Arial" w:eastAsia="Calibri" w:hAnsi="Arial" w:cs="Arial"/>
          <w:b/>
          <w:bCs/>
          <w:color w:val="0070C0"/>
          <w:sz w:val="18"/>
          <w:szCs w:val="18"/>
        </w:rPr>
      </w:pPr>
    </w:p>
    <w:p w14:paraId="4B8AF425" w14:textId="77777777" w:rsidR="007D0BDC" w:rsidRPr="007D0BDC" w:rsidRDefault="007D0BDC" w:rsidP="0056176C">
      <w:pPr>
        <w:rPr>
          <w:rFonts w:ascii="Arial" w:eastAsia="Calibri" w:hAnsi="Arial" w:cs="Times New Roman"/>
          <w:b/>
          <w:bCs/>
          <w:color w:val="0070C0"/>
          <w:sz w:val="18"/>
          <w:szCs w:val="22"/>
          <w:lang w:val="id-ID"/>
        </w:rPr>
      </w:pPr>
      <w:r w:rsidRPr="007D0BDC">
        <w:rPr>
          <w:rFonts w:ascii="Arial" w:eastAsia="Calibri" w:hAnsi="Arial" w:cs="Times New Roman"/>
          <w:b/>
          <w:bCs/>
          <w:color w:val="0070C0"/>
          <w:sz w:val="18"/>
          <w:szCs w:val="22"/>
          <w:lang w:val="id-ID"/>
        </w:rPr>
        <w:t>Page 65 Terima Kasih</w:t>
      </w:r>
    </w:p>
    <w:p w14:paraId="2CC50828" w14:textId="77777777" w:rsidR="007D0BDC" w:rsidRPr="007D0BDC" w:rsidRDefault="007D0BDC" w:rsidP="0056176C">
      <w:pPr>
        <w:rPr>
          <w:rFonts w:ascii="Arial" w:eastAsia="Calibri" w:hAnsi="Arial" w:cs="Arial"/>
          <w:color w:val="0070C0"/>
          <w:sz w:val="18"/>
          <w:szCs w:val="18"/>
        </w:rPr>
      </w:pPr>
      <w:r w:rsidRPr="007D0BDC">
        <w:rPr>
          <w:rFonts w:ascii="Arial" w:eastAsia="Calibri" w:hAnsi="Arial" w:cs="Arial"/>
          <w:b/>
          <w:bCs/>
          <w:color w:val="0070C0"/>
          <w:sz w:val="18"/>
          <w:szCs w:val="18"/>
        </w:rPr>
        <w:t>Terima kasih atas waktu B/I/S.</w:t>
      </w:r>
    </w:p>
    <w:p w14:paraId="1DD6C2C5" w14:textId="77777777" w:rsidR="007D0BDC" w:rsidRPr="007D0BDC" w:rsidRDefault="007D0BDC" w:rsidP="007D0BDC">
      <w:pPr>
        <w:rPr>
          <w:rFonts w:ascii="Arial" w:eastAsia="Calibri" w:hAnsi="Arial" w:cs="Arial"/>
          <w:b/>
          <w:bCs/>
          <w:color w:val="0070C0"/>
          <w:sz w:val="18"/>
          <w:szCs w:val="18"/>
        </w:rPr>
      </w:pPr>
    </w:p>
    <w:p w14:paraId="52FACA0B" w14:textId="77777777" w:rsidR="007D0BDC" w:rsidRPr="007D0BDC" w:rsidRDefault="007D0BDC" w:rsidP="007D0BDC">
      <w:pPr>
        <w:rPr>
          <w:rFonts w:ascii="Arial" w:eastAsia="Calibri" w:hAnsi="Arial" w:cs="Arial"/>
          <w:b/>
          <w:bCs/>
          <w:sz w:val="18"/>
          <w:szCs w:val="18"/>
        </w:rPr>
      </w:pPr>
    </w:p>
    <w:p w14:paraId="7A25F6F6" w14:textId="77777777" w:rsidR="007D0BDC" w:rsidRPr="007D0BDC" w:rsidRDefault="007D0BDC" w:rsidP="007D0BDC">
      <w:pPr>
        <w:rPr>
          <w:rFonts w:ascii="Arial" w:eastAsia="Calibri" w:hAnsi="Arial" w:cs="Arial"/>
          <w:b/>
          <w:bCs/>
          <w:sz w:val="18"/>
          <w:szCs w:val="18"/>
        </w:rPr>
      </w:pPr>
      <w:r w:rsidRPr="007D0BDC">
        <w:rPr>
          <w:rFonts w:ascii="Arial" w:eastAsia="Calibri" w:hAnsi="Arial" w:cs="Arial"/>
          <w:b/>
          <w:bCs/>
          <w:sz w:val="18"/>
          <w:szCs w:val="18"/>
        </w:rPr>
        <w:tab/>
      </w:r>
      <w:r w:rsidRPr="007D0BDC">
        <w:rPr>
          <w:rFonts w:ascii="Arial" w:eastAsia="Calibri" w:hAnsi="Arial" w:cs="Arial"/>
          <w:b/>
          <w:bCs/>
          <w:sz w:val="18"/>
          <w:szCs w:val="18"/>
        </w:rPr>
        <w:tab/>
      </w:r>
      <w:r w:rsidRPr="007D0BDC">
        <w:rPr>
          <w:rFonts w:ascii="Arial" w:eastAsia="Calibri" w:hAnsi="Arial" w:cs="Arial"/>
          <w:b/>
          <w:bCs/>
          <w:sz w:val="18"/>
          <w:szCs w:val="18"/>
        </w:rPr>
        <w:tab/>
      </w:r>
    </w:p>
    <w:p w14:paraId="1D803BF2" w14:textId="77777777" w:rsidR="007D0BDC" w:rsidRPr="007D0BDC" w:rsidRDefault="007D0BDC" w:rsidP="007D0BDC">
      <w:pPr>
        <w:rPr>
          <w:rFonts w:ascii="Arial" w:eastAsia="Calibri" w:hAnsi="Arial" w:cs="Times New Roman"/>
          <w:sz w:val="18"/>
          <w:szCs w:val="22"/>
          <w:lang w:eastAsia="zh-CN"/>
        </w:rPr>
      </w:pPr>
    </w:p>
    <w:bookmarkEnd w:id="169"/>
    <w:p w14:paraId="5B888110" w14:textId="77777777" w:rsidR="007D0BDC" w:rsidRPr="007D0BDC" w:rsidRDefault="007D0BDC" w:rsidP="007D0BDC">
      <w:pPr>
        <w:pBdr>
          <w:top w:val="nil"/>
          <w:left w:val="nil"/>
          <w:bottom w:val="nil"/>
          <w:right w:val="nil"/>
          <w:between w:val="nil"/>
          <w:bar w:val="nil"/>
        </w:pBdr>
        <w:outlineLvl w:val="0"/>
        <w:rPr>
          <w:rFonts w:ascii="Arial" w:eastAsia="Georgia" w:hAnsi="Arial" w:cs="Arial"/>
          <w:b/>
          <w:bCs/>
          <w:color w:val="000000"/>
          <w:sz w:val="18"/>
          <w:szCs w:val="18"/>
          <w:u w:color="000000"/>
          <w:bdr w:val="nil"/>
          <w:lang w:eastAsia="zh-CN"/>
        </w:rPr>
      </w:pPr>
    </w:p>
    <w:p w14:paraId="6BD3EFA1" w14:textId="26F04135" w:rsidR="00A35D2C" w:rsidRDefault="00A35D2C" w:rsidP="00F62358">
      <w:pPr>
        <w:pBdr>
          <w:top w:val="nil"/>
          <w:left w:val="nil"/>
          <w:bottom w:val="nil"/>
          <w:right w:val="nil"/>
          <w:between w:val="nil"/>
          <w:bar w:val="nil"/>
        </w:pBdr>
        <w:outlineLvl w:val="0"/>
        <w:rPr>
          <w:rFonts w:ascii="Arial" w:eastAsia="Georgia" w:hAnsi="Arial" w:cs="Arial"/>
          <w:b/>
          <w:bCs/>
          <w:color w:val="000000"/>
          <w:sz w:val="18"/>
          <w:szCs w:val="18"/>
          <w:u w:color="000000"/>
          <w:bdr w:val="nil"/>
          <w:lang w:val="id-ID" w:eastAsia="zh-CN"/>
        </w:rPr>
        <w:sectPr w:rsidR="00A35D2C" w:rsidSect="004E19AD">
          <w:footerReference w:type="default" r:id="rId79"/>
          <w:type w:val="continuous"/>
          <w:pgSz w:w="11906" w:h="16838"/>
          <w:pgMar w:top="1440" w:right="1440" w:bottom="1440" w:left="1440" w:header="709" w:footer="709" w:gutter="0"/>
          <w:cols w:space="708"/>
          <w:docGrid w:linePitch="360"/>
        </w:sectPr>
      </w:pPr>
    </w:p>
    <w:p w14:paraId="23D7D9C0" w14:textId="7F7F0BA8" w:rsidR="00D17DDF" w:rsidRPr="00D17DDF" w:rsidRDefault="002B2536" w:rsidP="00D17DDF">
      <w:pPr>
        <w:pBdr>
          <w:top w:val="nil"/>
          <w:left w:val="nil"/>
          <w:bottom w:val="nil"/>
          <w:right w:val="nil"/>
          <w:between w:val="nil"/>
          <w:bar w:val="nil"/>
        </w:pBdr>
        <w:rPr>
          <w:rFonts w:ascii="Arial" w:eastAsia="Georgia" w:hAnsi="Arial" w:cs="Arial"/>
          <w:b/>
          <w:bCs/>
          <w:color w:val="000000"/>
          <w:sz w:val="18"/>
          <w:szCs w:val="18"/>
          <w:u w:color="000000"/>
          <w:bdr w:val="nil"/>
          <w:lang w:val="id-ID" w:eastAsia="zh-CN"/>
        </w:rPr>
      </w:pPr>
      <w:r w:rsidRPr="00F62358">
        <w:rPr>
          <w:noProof/>
          <w:lang w:val="id-ID"/>
        </w:rPr>
        <w:lastRenderedPageBreak/>
        <mc:AlternateContent>
          <mc:Choice Requires="wps">
            <w:drawing>
              <wp:anchor distT="0" distB="0" distL="114300" distR="114300" simplePos="0" relativeHeight="251665407" behindDoc="0" locked="0" layoutInCell="1" allowOverlap="1" wp14:anchorId="4864C898" wp14:editId="74630BEC">
                <wp:simplePos x="0" y="0"/>
                <wp:positionH relativeFrom="page">
                  <wp:align>right</wp:align>
                </wp:positionH>
                <wp:positionV relativeFrom="paragraph">
                  <wp:posOffset>-908627</wp:posOffset>
                </wp:positionV>
                <wp:extent cx="7583170" cy="10882915"/>
                <wp:effectExtent l="0" t="0" r="0" b="0"/>
                <wp:wrapNone/>
                <wp:docPr id="5" name="Rectangle 5" descr="P38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3170" cy="10882915"/>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66B22" id="Rectangle 5" o:spid="_x0000_s1026" alt="P3806#y1" style="position:absolute;margin-left:545.9pt;margin-top:-71.55pt;width:597.1pt;height:856.9pt;z-index:25166540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" fillcolor="#0078b2 [2425]" stroked="f" strokeweight="2pt">
                <v:stroke miterlimit="4"/>
                <v:textbox inset="3pt,3pt,3pt,3pt"/>
                <w10:wrap anchorx="page"/>
              </v:rect>
            </w:pict>
          </mc:Fallback>
        </mc:AlternateContent>
      </w:r>
    </w:p>
    <w:p w14:paraId="4326090B" w14:textId="28091533" w:rsidR="00161C0C" w:rsidRPr="00F62358" w:rsidRDefault="00161C0C" w:rsidP="00D56B5C">
      <w:pPr>
        <w:rPr>
          <w:lang w:val="id-ID"/>
        </w:rPr>
      </w:pPr>
    </w:p>
    <w:bookmarkEnd w:id="157"/>
    <w:p w14:paraId="3A001BEA" w14:textId="218722CC" w:rsidR="00161C0C" w:rsidRPr="00F62358" w:rsidRDefault="00161C0C" w:rsidP="00516112">
      <w:pPr>
        <w:rPr>
          <w:lang w:val="id-ID"/>
        </w:rPr>
        <w:sectPr w:rsidR="00161C0C" w:rsidRPr="00F62358" w:rsidSect="004E19AD">
          <w:footerReference w:type="even" r:id="rId80"/>
          <w:footerReference w:type="default" r:id="rId81"/>
          <w:footerReference w:type="first" r:id="rId82"/>
          <w:pgSz w:w="11900" w:h="16840" w:code="9"/>
          <w:pgMar w:top="1440" w:right="1440" w:bottom="1440" w:left="1440" w:header="709" w:footer="144" w:gutter="0"/>
          <w:cols w:space="708"/>
          <w:titlePg/>
          <w:docGrid w:linePitch="360"/>
          <w15:footnoteColumns w:val="1"/>
        </w:sectPr>
      </w:pPr>
    </w:p>
    <w:p w14:paraId="5B5737FA" w14:textId="193A03CB" w:rsidR="00516112" w:rsidRPr="00F62358" w:rsidRDefault="00516112" w:rsidP="00516112">
      <w:pPr>
        <w:rPr>
          <w:lang w:val="id-ID"/>
        </w:rPr>
      </w:pPr>
    </w:p>
    <w:p w14:paraId="449FF048" w14:textId="25671DC8" w:rsidR="00516112" w:rsidRPr="00F62358" w:rsidRDefault="00516112" w:rsidP="00516112">
      <w:pPr>
        <w:rPr>
          <w:lang w:val="id-ID"/>
        </w:rPr>
      </w:pPr>
    </w:p>
    <w:p w14:paraId="7C00A0D2" w14:textId="7FF0B979" w:rsidR="00516112" w:rsidRPr="00F62358" w:rsidRDefault="00516112" w:rsidP="00516112">
      <w:pPr>
        <w:rPr>
          <w:lang w:val="id-ID"/>
        </w:rPr>
      </w:pPr>
    </w:p>
    <w:p w14:paraId="4675AE5E" w14:textId="2BAF1415" w:rsidR="00516112" w:rsidRPr="00F62358" w:rsidRDefault="00516112" w:rsidP="00516112">
      <w:pPr>
        <w:rPr>
          <w:lang w:val="id-ID"/>
        </w:rPr>
      </w:pPr>
    </w:p>
    <w:p w14:paraId="76A22B7D" w14:textId="466B4DA6" w:rsidR="00516112" w:rsidRPr="00F62358" w:rsidRDefault="00516112" w:rsidP="00516112">
      <w:pPr>
        <w:rPr>
          <w:lang w:val="id-ID"/>
        </w:rPr>
      </w:pPr>
    </w:p>
    <w:p w14:paraId="1D8EC13C" w14:textId="0897CBCE" w:rsidR="00516112" w:rsidRPr="00F62358" w:rsidRDefault="00516112" w:rsidP="00516112">
      <w:pPr>
        <w:rPr>
          <w:rFonts w:ascii="Congenial Black" w:eastAsiaTheme="majorEastAsia" w:hAnsi="Congenial Black" w:cstheme="majorBidi"/>
          <w:b/>
          <w:bCs/>
          <w:noProof/>
          <w:sz w:val="40"/>
          <w:lang w:val="id-ID"/>
        </w:rPr>
      </w:pPr>
    </w:p>
    <w:p w14:paraId="4272495F" w14:textId="35758972" w:rsidR="00516112" w:rsidRPr="00F62358" w:rsidRDefault="00516112" w:rsidP="00516112">
      <w:pPr>
        <w:rPr>
          <w:lang w:val="id-ID"/>
        </w:rPr>
      </w:pPr>
    </w:p>
    <w:p w14:paraId="79269C46" w14:textId="59461CAB" w:rsidR="00516112" w:rsidRPr="00F62358" w:rsidRDefault="00516112" w:rsidP="00516112">
      <w:pPr>
        <w:rPr>
          <w:rFonts w:ascii="Congenial Black" w:eastAsiaTheme="majorEastAsia" w:hAnsi="Congenial Black" w:cstheme="majorBidi"/>
          <w:b/>
          <w:bCs/>
          <w:noProof/>
          <w:sz w:val="40"/>
          <w:lang w:val="id-ID"/>
        </w:rPr>
      </w:pPr>
    </w:p>
    <w:p w14:paraId="71C6B40B" w14:textId="29538978" w:rsidR="00516112" w:rsidRPr="00F62358" w:rsidRDefault="00A27898" w:rsidP="00516112">
      <w:pPr>
        <w:tabs>
          <w:tab w:val="left" w:pos="3923"/>
        </w:tabs>
        <w:rPr>
          <w:lang w:val="id-ID"/>
        </w:rPr>
      </w:pPr>
      <w:r w:rsidRPr="00F62358">
        <w:rPr>
          <w:noProof/>
          <w:lang w:val="id-ID"/>
        </w:rPr>
        <mc:AlternateContent>
          <mc:Choice Requires="wps">
            <w:drawing>
              <wp:anchor distT="0" distB="0" distL="114300" distR="114300" simplePos="0" relativeHeight="251666432" behindDoc="0" locked="0" layoutInCell="1" allowOverlap="1" wp14:anchorId="4096B8EB" wp14:editId="108AF8FC">
                <wp:simplePos x="0" y="0"/>
                <wp:positionH relativeFrom="margin">
                  <wp:posOffset>-107576</wp:posOffset>
                </wp:positionH>
                <wp:positionV relativeFrom="paragraph">
                  <wp:posOffset>5703234</wp:posOffset>
                </wp:positionV>
                <wp:extent cx="1828800" cy="1828800"/>
                <wp:effectExtent l="0" t="0" r="0" b="0"/>
                <wp:wrapNone/>
                <wp:docPr id="25" name="Text Box 25" descr="P3817TB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lgn="ctr">
                          <a:solidFill>
                            <a:prstClr val="black">
                              <a:alpha val="0"/>
                            </a:prstClr>
                          </a:solidFill>
                          <a:prstDash val="solid"/>
                          <a:round/>
                          <a:headEnd type="none" w="med" len="med"/>
                          <a:tailEnd type="none" w="med" len="med"/>
                        </a:ln>
                      </wps:spPr>
                      <wps:txbx>
                        <w:txbxContent>
                          <w:p w14:paraId="1EDEAC17"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DIREKTORAT PENANGGULANGAN KEMISKINAN DAN PEMBERDAYAAN MASYARAKAT </w:t>
                            </w:r>
                          </w:p>
                          <w:p w14:paraId="1BBB27C1" w14:textId="3849B3A2" w:rsidR="00DE6D42" w:rsidRPr="00EB5A35" w:rsidRDefault="00A27898" w:rsidP="00A27898">
                            <w:pPr>
                              <w:tabs>
                                <w:tab w:val="left" w:pos="3923"/>
                              </w:tabs>
                              <w:rPr>
                                <w:rFonts w:ascii="Source Sans Pro" w:hAnsi="Source Sans Pro" w:cs="Source Sans Pro"/>
                                <w:b/>
                                <w:bCs/>
                                <w:color w:val="FFFFFF" w:themeColor="background1"/>
                                <w:sz w:val="20"/>
                                <w:szCs w:val="20"/>
                              </w:rPr>
                            </w:pPr>
                            <w:r w:rsidRPr="00EB5A35">
                              <w:rPr>
                                <w:rFonts w:ascii="Source Sans Pro" w:hAnsi="Source Sans Pro" w:cs="Source Sans Pro"/>
                                <w:b/>
                                <w:bCs/>
                                <w:color w:val="FFFFFF" w:themeColor="background1"/>
                                <w:sz w:val="20"/>
                                <w:szCs w:val="20"/>
                              </w:rPr>
                              <w:t>KEMENTERIAN PPN/BAPPENAS</w:t>
                            </w:r>
                          </w:p>
                          <w:p w14:paraId="7E7D10A6" w14:textId="77777777" w:rsidR="00A27898" w:rsidRPr="00EB5A35" w:rsidRDefault="00A27898" w:rsidP="00A27898">
                            <w:pPr>
                              <w:tabs>
                                <w:tab w:val="left" w:pos="3923"/>
                              </w:tabs>
                              <w:rPr>
                                <w:rFonts w:ascii="Source Sans Pro" w:hAnsi="Source Sans Pro" w:cs="Source Sans Pro"/>
                                <w:b/>
                                <w:bCs/>
                                <w:color w:val="FFFFFF" w:themeColor="background1"/>
                                <w:sz w:val="20"/>
                                <w:szCs w:val="20"/>
                              </w:rPr>
                            </w:pPr>
                          </w:p>
                          <w:p w14:paraId="31758215"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JL. HR. RASUNA SAID </w:t>
                            </w:r>
                          </w:p>
                          <w:p w14:paraId="040C2863"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WISMA BAKRI 2, LANTAI 7 </w:t>
                            </w:r>
                          </w:p>
                          <w:p w14:paraId="61761FC0"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JAKARTA SELATAN </w:t>
                            </w:r>
                          </w:p>
                          <w:p w14:paraId="0BACF506"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TELP: (021)3915227 </w:t>
                            </w:r>
                          </w:p>
                          <w:p w14:paraId="433E364B" w14:textId="0540ACB8" w:rsidR="00A27898" w:rsidRPr="00EB5A35" w:rsidRDefault="00A27898" w:rsidP="00A27898">
                            <w:pPr>
                              <w:tabs>
                                <w:tab w:val="left" w:pos="3923"/>
                              </w:tabs>
                              <w:rPr>
                                <w:color w:val="FFFFFF" w:themeColor="background1"/>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A35">
                              <w:rPr>
                                <w:rFonts w:ascii="Source Sans Pro" w:hAnsi="Source Sans Pro" w:cs="Source Sans Pro"/>
                                <w:b/>
                                <w:bCs/>
                                <w:color w:val="FFFFFF" w:themeColor="background1"/>
                                <w:sz w:val="20"/>
                                <w:szCs w:val="20"/>
                              </w:rPr>
                              <w:t>EMAIL: DITPK@BAPPENAS.GO.ID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6B8EB" id="Text Box 25" o:spid="_x0000_s1027" type="#_x0000_t202" alt="P3817TB2#y1" style="position:absolute;margin-left:-8.45pt;margin-top:449.05pt;width:2in;height:2in;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" filled="f">
                <v:stroke opacity="0" joinstyle="round"/>
                <v:textbox style="mso-fit-shape-to-text:t">
                  <w:txbxContent>
                    <w:p w14:paraId="1EDEAC17"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DIREKTORAT PENANGGULANGAN KEMISKINAN DAN PEMBERDAYAAN MASYARAKAT </w:t>
                      </w:r>
                    </w:p>
                    <w:p w14:paraId="1BBB27C1" w14:textId="3849B3A2" w:rsidR="00DE6D42" w:rsidRPr="00EB5A35" w:rsidRDefault="00A27898" w:rsidP="00A27898">
                      <w:pPr>
                        <w:tabs>
                          <w:tab w:val="left" w:pos="3923"/>
                        </w:tabs>
                        <w:rPr>
                          <w:rFonts w:ascii="Source Sans Pro" w:hAnsi="Source Sans Pro" w:cs="Source Sans Pro"/>
                          <w:b/>
                          <w:bCs/>
                          <w:color w:val="FFFFFF" w:themeColor="background1"/>
                          <w:sz w:val="20"/>
                          <w:szCs w:val="20"/>
                        </w:rPr>
                      </w:pPr>
                      <w:r w:rsidRPr="00EB5A35">
                        <w:rPr>
                          <w:rFonts w:ascii="Source Sans Pro" w:hAnsi="Source Sans Pro" w:cs="Source Sans Pro"/>
                          <w:b/>
                          <w:bCs/>
                          <w:color w:val="FFFFFF" w:themeColor="background1"/>
                          <w:sz w:val="20"/>
                          <w:szCs w:val="20"/>
                        </w:rPr>
                        <w:t>KEMENTERIAN PPN/BAPPENAS</w:t>
                      </w:r>
                    </w:p>
                    <w:p w14:paraId="7E7D10A6" w14:textId="77777777" w:rsidR="00A27898" w:rsidRPr="00EB5A35" w:rsidRDefault="00A27898" w:rsidP="00A27898">
                      <w:pPr>
                        <w:tabs>
                          <w:tab w:val="left" w:pos="3923"/>
                        </w:tabs>
                        <w:rPr>
                          <w:rFonts w:ascii="Source Sans Pro" w:hAnsi="Source Sans Pro" w:cs="Source Sans Pro"/>
                          <w:b/>
                          <w:bCs/>
                          <w:color w:val="FFFFFF" w:themeColor="background1"/>
                          <w:sz w:val="20"/>
                          <w:szCs w:val="20"/>
                        </w:rPr>
                      </w:pPr>
                    </w:p>
                    <w:p w14:paraId="31758215"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JL. HR. RASUNA SAID </w:t>
                      </w:r>
                    </w:p>
                    <w:p w14:paraId="040C2863"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WISMA BAKRI 2, LANTAI 7 </w:t>
                      </w:r>
                    </w:p>
                    <w:p w14:paraId="61761FC0"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JAKARTA SELATAN </w:t>
                      </w:r>
                    </w:p>
                    <w:p w14:paraId="0BACF506" w14:textId="77777777" w:rsidR="00A27898" w:rsidRPr="00EB5A35" w:rsidRDefault="00A27898" w:rsidP="00A27898">
                      <w:pPr>
                        <w:autoSpaceDE w:val="0"/>
                        <w:autoSpaceDN w:val="0"/>
                        <w:adjustRightInd w:val="0"/>
                        <w:rPr>
                          <w:rFonts w:ascii="Source Sans Pro" w:hAnsi="Source Sans Pro" w:cs="Source Sans Pro"/>
                          <w:color w:val="FFFFFF" w:themeColor="background1"/>
                          <w:sz w:val="20"/>
                          <w:szCs w:val="20"/>
                        </w:rPr>
                      </w:pPr>
                      <w:r w:rsidRPr="00EB5A35">
                        <w:rPr>
                          <w:rFonts w:ascii="Source Sans Pro" w:hAnsi="Source Sans Pro" w:cs="Source Sans Pro"/>
                          <w:b/>
                          <w:bCs/>
                          <w:color w:val="FFFFFF" w:themeColor="background1"/>
                          <w:sz w:val="20"/>
                          <w:szCs w:val="20"/>
                        </w:rPr>
                        <w:t xml:space="preserve">TELP: (021)3915227 </w:t>
                      </w:r>
                    </w:p>
                    <w:p w14:paraId="433E364B" w14:textId="0540ACB8" w:rsidR="00A27898" w:rsidRPr="00EB5A35" w:rsidRDefault="00A27898" w:rsidP="00A27898">
                      <w:pPr>
                        <w:tabs>
                          <w:tab w:val="left" w:pos="3923"/>
                        </w:tabs>
                        <w:rPr>
                          <w:color w:val="FFFFFF" w:themeColor="background1"/>
                          <w:sz w:val="72"/>
                          <w:szCs w:val="72"/>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A35">
                        <w:rPr>
                          <w:rFonts w:ascii="Source Sans Pro" w:hAnsi="Source Sans Pro" w:cs="Source Sans Pro"/>
                          <w:b/>
                          <w:bCs/>
                          <w:color w:val="FFFFFF" w:themeColor="background1"/>
                          <w:sz w:val="20"/>
                          <w:szCs w:val="20"/>
                        </w:rPr>
                        <w:t>EMAIL: DITPK@BAPPENAS.GO.ID</w:t>
                      </w:r>
                    </w:p>
                  </w:txbxContent>
                </v:textbox>
                <w10:wrap anchorx="margin"/>
              </v:shape>
            </w:pict>
          </mc:Fallback>
        </mc:AlternateContent>
      </w:r>
      <w:r w:rsidR="00516112" w:rsidRPr="00F62358">
        <w:rPr>
          <w:lang w:val="id-ID"/>
        </w:rPr>
        <w:tab/>
      </w:r>
    </w:p>
    <w:sectPr w:rsidR="00516112" w:rsidRPr="00F62358" w:rsidSect="004E19AD">
      <w:type w:val="continuous"/>
      <w:pgSz w:w="11900" w:h="16840" w:code="9"/>
      <w:pgMar w:top="1440" w:right="1440" w:bottom="1440" w:left="1440" w:header="709" w:footer="144"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A5D7" w14:textId="77777777" w:rsidR="004E5A59" w:rsidRDefault="004E5A59" w:rsidP="009B2968">
      <w:r>
        <w:separator/>
      </w:r>
    </w:p>
  </w:endnote>
  <w:endnote w:type="continuationSeparator" w:id="0">
    <w:p w14:paraId="67CA3542" w14:textId="77777777" w:rsidR="004E5A59" w:rsidRDefault="004E5A5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Arial Unicode MS">
    <w:altName w:val="Arial"/>
    <w:panose1 w:val="020B0604020202020204"/>
    <w:charset w:val="00"/>
    <w:family w:val="auto"/>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Source Sans Pro">
    <w:altName w:val="Source Sans Pro"/>
    <w:panose1 w:val="020B0503030403020204"/>
    <w:charset w:val="00"/>
    <w:family w:val="swiss"/>
    <w:pitch w:val="variable"/>
    <w:sig w:usb0="20000007" w:usb1="00000001" w:usb2="00000000" w:usb3="00000000" w:csb0="00000193"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panose1 w:val="020F0502020204030203"/>
    <w:charset w:val="00"/>
    <w:family w:val="swiss"/>
    <w:pitch w:val="variable"/>
    <w:sig w:usb0="E10002FF" w:usb1="5000ECFF" w:usb2="00000021" w:usb3="00000000" w:csb0="0000019F" w:csb1="00000000"/>
  </w:font>
  <w:font w:name="ZWAdobeF">
    <w:panose1 w:val="00000000000000000000"/>
    <w:charset w:val="00"/>
    <w:family w:val="auto"/>
    <w:pitch w:val="variable"/>
    <w:sig w:usb0="20002A87" w:usb1="00000000" w:usb2="00000000" w:usb3="00000000" w:csb0="000001FF" w:csb1="00000000"/>
  </w:font>
  <w:font w:name="Congenial Black">
    <w:charset w:val="00"/>
    <w:family w:val="auto"/>
    <w:pitch w:val="variable"/>
    <w:sig w:usb0="8000002F" w:usb1="1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967033"/>
      <w:docPartObj>
        <w:docPartGallery w:val="Page Numbers (Bottom of Page)"/>
        <w:docPartUnique/>
      </w:docPartObj>
    </w:sdtPr>
    <w:sdtEndPr>
      <w:rPr>
        <w:noProof/>
      </w:rPr>
    </w:sdtEndPr>
    <w:sdtContent>
      <w:p w14:paraId="72E34951" w14:textId="6809A51C" w:rsidR="00201221" w:rsidRDefault="006A2974" w:rsidP="006A29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F94A" w14:textId="2FC07E99" w:rsidR="007D0BDC" w:rsidRPr="0096197C" w:rsidRDefault="007D0BDC" w:rsidP="0096197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FF4B" w14:textId="77777777" w:rsidR="005773BC" w:rsidRDefault="005773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270D" w14:textId="77777777" w:rsidR="007D0BDC" w:rsidRDefault="007D0BD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7D30" w14:textId="77777777" w:rsidR="007D0BDC" w:rsidRDefault="007D0BD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7C50" w14:textId="3B34BEF8" w:rsidR="00E564DA" w:rsidRDefault="00E564DA" w:rsidP="007D0BDC">
    <w:pPr>
      <w:pStyle w:val="NoSpacing"/>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6CA4E151"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64D6BE" w14:textId="77777777" w:rsidR="009B2968" w:rsidRDefault="009B2968" w:rsidP="00E832A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E96" w14:textId="6BC052FC" w:rsidR="009B2968" w:rsidRDefault="009B2968" w:rsidP="00E832AC">
    <w:pPr>
      <w:pStyle w:val="Foote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574514"/>
      <w:docPartObj>
        <w:docPartGallery w:val="Page Numbers (Bottom of Page)"/>
        <w:docPartUnique/>
      </w:docPartObj>
    </w:sdtPr>
    <w:sdtEndPr>
      <w:rPr>
        <w:noProof/>
      </w:rPr>
    </w:sdtEndPr>
    <w:sdtContent>
      <w:p w14:paraId="2595DD3D" w14:textId="3AE8B258" w:rsidR="00CB796A" w:rsidRDefault="00CB796A">
        <w:pPr>
          <w:pStyle w:val="Footer"/>
        </w:pPr>
        <w:r>
          <w:fldChar w:fldCharType="begin"/>
        </w:r>
        <w:r>
          <w:instrText xml:space="preserve"> PAGE   \* MERGEFORMAT </w:instrText>
        </w:r>
        <w:r>
          <w:fldChar w:fldCharType="separate"/>
        </w:r>
        <w:r>
          <w:rPr>
            <w:noProof/>
          </w:rPr>
          <w:t>2</w:t>
        </w:r>
        <w:r>
          <w:rPr>
            <w:noProof/>
          </w:rPr>
          <w:fldChar w:fldCharType="end"/>
        </w:r>
      </w:p>
    </w:sdtContent>
  </w:sdt>
  <w:p w14:paraId="3826C46F" w14:textId="77777777" w:rsidR="00CB796A" w:rsidRDefault="00CB7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812838"/>
      <w:docPartObj>
        <w:docPartGallery w:val="Page Numbers (Bottom of Page)"/>
        <w:docPartUnique/>
      </w:docPartObj>
    </w:sdtPr>
    <w:sdtEndPr>
      <w:rPr>
        <w:noProof/>
      </w:rPr>
    </w:sdtEndPr>
    <w:sdtContent>
      <w:p w14:paraId="481DFDC5" w14:textId="664F2F5F" w:rsidR="006A2974" w:rsidRDefault="006A29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F1B4C8" w14:textId="77777777" w:rsidR="006A2974" w:rsidRDefault="006A2974" w:rsidP="006A2974">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282426"/>
      <w:docPartObj>
        <w:docPartGallery w:val="Page Numbers (Bottom of Page)"/>
        <w:docPartUnique/>
      </w:docPartObj>
    </w:sdtPr>
    <w:sdtEndPr>
      <w:rPr>
        <w:noProof/>
      </w:rPr>
    </w:sdtEndPr>
    <w:sdtContent>
      <w:p w14:paraId="107E41A2" w14:textId="77777777" w:rsidR="006A2974" w:rsidRDefault="006A2974" w:rsidP="006A29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322962"/>
      <w:docPartObj>
        <w:docPartGallery w:val="Page Numbers (Bottom of Page)"/>
        <w:docPartUnique/>
      </w:docPartObj>
    </w:sdtPr>
    <w:sdtEndPr>
      <w:rPr>
        <w:noProof/>
      </w:rPr>
    </w:sdtEndPr>
    <w:sdtContent>
      <w:p w14:paraId="01B71AF3" w14:textId="37E95F43" w:rsidR="000C765E" w:rsidRDefault="000C765E" w:rsidP="00B51E2F">
        <w:pPr>
          <w:pStyle w:val="NoSpacing"/>
        </w:pPr>
        <w:r>
          <w:fldChar w:fldCharType="begin"/>
        </w:r>
        <w:r>
          <w:instrText xml:space="preserve"> PAGE   \* MERGEFORMAT </w:instrText>
        </w:r>
        <w:r>
          <w:fldChar w:fldCharType="separate"/>
        </w:r>
        <w:r>
          <w:rPr>
            <w:noProof/>
          </w:rPr>
          <w:t>2</w:t>
        </w:r>
        <w:r>
          <w:rPr>
            <w:noProof/>
          </w:rPr>
          <w:fldChar w:fldCharType="end"/>
        </w:r>
      </w:p>
    </w:sdtContent>
  </w:sdt>
  <w:p w14:paraId="15B9D842" w14:textId="77777777" w:rsidR="009D72DE" w:rsidRDefault="009D72DE" w:rsidP="009B01EB">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8F83" w14:textId="77777777" w:rsidR="00D17DDF" w:rsidRDefault="00D17D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ED59" w14:textId="77777777" w:rsidR="00D17DDF" w:rsidRDefault="00D17D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D9D2" w14:textId="07B93791" w:rsidR="00B51E2F" w:rsidRPr="0096197C" w:rsidRDefault="00B51E2F" w:rsidP="0096197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BC92" w14:textId="77777777" w:rsidR="00B106D9" w:rsidRDefault="00B106D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7821" w14:textId="77777777" w:rsidR="00B106D9" w:rsidRDefault="00B106D9" w:rsidP="00B106D9">
    <w:pPr>
      <w:pStyle w:val="Footer"/>
      <w:jc w:val="left"/>
    </w:pPr>
  </w:p>
  <w:sdt>
    <w:sdtPr>
      <w:id w:val="1818532037"/>
      <w:docPartObj>
        <w:docPartGallery w:val="Page Numbers (Bottom of Page)"/>
        <w:docPartUnique/>
      </w:docPartObj>
    </w:sdtPr>
    <w:sdtEndPr>
      <w:rPr>
        <w:spacing w:val="60"/>
      </w:rPr>
    </w:sdtEndPr>
    <w:sdtContent>
      <w:p w14:paraId="33796A33" w14:textId="77777777" w:rsidR="00B106D9" w:rsidRPr="00B106D9" w:rsidRDefault="00B106D9" w:rsidP="00B106D9">
        <w:pPr>
          <w:pStyle w:val="Footer"/>
          <w:pBdr>
            <w:top w:val="single" w:sz="4" w:space="1" w:color="D9D9D9" w:themeColor="background1" w:themeShade="D9"/>
          </w:pBdr>
          <w:rPr>
            <w:rFonts w:asciiTheme="minorHAnsi" w:hAnsiTheme="minorHAnsi"/>
            <w:color w:val="7F7F7F" w:themeColor="background1" w:themeShade="7F"/>
            <w:spacing w:val="60"/>
            <w:sz w:val="24"/>
          </w:rPr>
        </w:pPr>
        <w:r>
          <w:fldChar w:fldCharType="begin"/>
        </w:r>
        <w:r>
          <w:instrText xml:space="preserve"> PAGE   \* MERGEFORMAT </w:instrText>
        </w:r>
        <w:r>
          <w:fldChar w:fldCharType="separate"/>
        </w:r>
        <w:r>
          <w:t>D</w:t>
        </w:r>
        <w:r>
          <w:rPr>
            <w:b/>
            <w:bCs/>
            <w:noProof/>
          </w:rPr>
          <w:fldChar w:fldCharType="end"/>
        </w:r>
        <w:r>
          <w:rPr>
            <w:b/>
            <w:bCs/>
          </w:rPr>
          <w:t xml:space="preserve"> | </w:t>
        </w:r>
        <w:r w:rsidRPr="00415AA2">
          <w:rPr>
            <w:spacing w:val="60"/>
          </w:rPr>
          <w:t>Kuesione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30BE" w14:textId="77777777" w:rsidR="004E5A59" w:rsidRDefault="004E5A59" w:rsidP="009B2968">
      <w:r>
        <w:separator/>
      </w:r>
    </w:p>
  </w:footnote>
  <w:footnote w:type="continuationSeparator" w:id="0">
    <w:p w14:paraId="0E1B5EA3" w14:textId="77777777" w:rsidR="004E5A59" w:rsidRDefault="004E5A59" w:rsidP="009B2968">
      <w:r>
        <w:continuationSeparator/>
      </w:r>
    </w:p>
  </w:footnote>
  <w:footnote w:id="1">
    <w:p w14:paraId="0B684F06" w14:textId="650445FA" w:rsidR="00201221" w:rsidRPr="00894046" w:rsidRDefault="00201221" w:rsidP="00201221">
      <w:pPr>
        <w:pStyle w:val="Footnote"/>
        <w:rPr>
          <w:lang w:val="id-ID"/>
        </w:rPr>
      </w:pPr>
      <w:r w:rsidRPr="00894046">
        <w:rPr>
          <w:rStyle w:val="FootnoteReference"/>
          <w:lang w:val="id-ID"/>
        </w:rPr>
        <w:footnoteRef/>
      </w:r>
      <w:r w:rsidRPr="00894046">
        <w:rPr>
          <w:lang w:val="id-ID"/>
        </w:rPr>
        <w:t xml:space="preserve"> Jaringan OPD ini terdiri dari berbagai OPD di seluruh Indonesia, yang terbentuk secara fluid dalam waktu singkat, untuk melakukan survey cepat dampak COVID-19 bagi penyandang disabilitas di masa awal pandemi. Jaringan ini tidak memiliki struktur formal, tetapi memiliki kepentingan </w:t>
      </w:r>
      <w:r w:rsidR="00B00F42" w:rsidRPr="00894046">
        <w:rPr>
          <w:lang w:val="id-ID"/>
        </w:rPr>
        <w:t>b</w:t>
      </w:r>
      <w:r w:rsidRPr="00894046">
        <w:rPr>
          <w:lang w:val="id-ID"/>
        </w:rPr>
        <w:t>ersama untuk memastikan bahwa penyandang disabilitas memiliki akses terhadap program perlindungan sosial selama pandemi COVID-19.</w:t>
      </w:r>
      <w:r w:rsidR="00B00F42" w:rsidRPr="00894046">
        <w:rPr>
          <w:lang w:val="id-ID"/>
        </w:rPr>
        <w:t xml:space="preserve"> Daftar OPD yang terlibat dalam studi tersedia di Lampiran 2.</w:t>
      </w:r>
    </w:p>
  </w:footnote>
  <w:footnote w:id="2">
    <w:p w14:paraId="3BAC4131" w14:textId="421825FF" w:rsidR="00201221" w:rsidRPr="00894046" w:rsidRDefault="00201221" w:rsidP="00201221">
      <w:pPr>
        <w:pStyle w:val="Footnote"/>
        <w:rPr>
          <w:lang w:val="id-ID"/>
        </w:rPr>
      </w:pPr>
      <w:r w:rsidRPr="00894046">
        <w:rPr>
          <w:rStyle w:val="FootnoteReference"/>
          <w:lang w:val="id-ID"/>
        </w:rPr>
        <w:footnoteRef/>
      </w:r>
      <w:r w:rsidRPr="00894046">
        <w:rPr>
          <w:lang w:val="id-ID"/>
        </w:rPr>
        <w:t xml:space="preserve"> Diantaranya melalui program yang bergerak dalam bidang perlindungan sosial (MAHKOTA), akses terhadap keadilan (AIPJ2), tata kelola pemerintahan terdesentralisasi (KOMPAK), dan inklusi sosial (PEDULI).</w:t>
      </w:r>
    </w:p>
  </w:footnote>
  <w:footnote w:id="3">
    <w:p w14:paraId="5A4DCE7D" w14:textId="77777777" w:rsidR="00201221" w:rsidRPr="00894046" w:rsidRDefault="00201221" w:rsidP="003B3732">
      <w:pPr>
        <w:pStyle w:val="Footnote"/>
        <w:rPr>
          <w:lang w:val="id-ID"/>
        </w:rPr>
      </w:pPr>
      <w:r w:rsidRPr="00894046">
        <w:rPr>
          <w:rStyle w:val="FootnoteReference"/>
          <w:lang w:val="id-ID"/>
        </w:rPr>
        <w:footnoteRef/>
      </w:r>
      <w:r w:rsidRPr="00894046">
        <w:rPr>
          <w:lang w:val="id-ID"/>
        </w:rPr>
        <w:t xml:space="preserve"> Misalnya, analisis aksesibilitas program perlindungan sosial tidak termasuk periode Januari-Maret 2021 karena mungkin tidak secara akurat merefleksikan ketersediaan program. Pada saat responden berpartisipasi dalam survei, antara pertengahan Februari dan awal Maret, beberapa pencairan program mungkin belum diterima (meskipun sedang dalam proses) karena kerangka waktu yang singkat dan kemungkinan ada penundaan karena pergantian tahun.</w:t>
      </w:r>
    </w:p>
  </w:footnote>
  <w:footnote w:id="4">
    <w:p w14:paraId="75F77B81" w14:textId="41C63160" w:rsidR="00201221" w:rsidRPr="00894046" w:rsidRDefault="00201221" w:rsidP="00465210">
      <w:pPr>
        <w:pStyle w:val="Footnote"/>
        <w:rPr>
          <w:lang w:val="id-ID"/>
        </w:rPr>
      </w:pPr>
      <w:r w:rsidRPr="00894046">
        <w:rPr>
          <w:rStyle w:val="FootnoteReference"/>
          <w:lang w:val="id-ID"/>
        </w:rPr>
        <w:footnoteRef/>
      </w:r>
      <w:r w:rsidRPr="00894046">
        <w:rPr>
          <w:lang w:val="id-ID"/>
        </w:rPr>
        <w:t xml:space="preserve"> Responden ditanya tentang jenis/ragam disabilitasnya (dirangkum dalam Gambar</w:t>
      </w:r>
      <w:r w:rsidR="009F27AA" w:rsidRPr="00894046">
        <w:rPr>
          <w:lang w:val="id-ID"/>
        </w:rPr>
        <w:t xml:space="preserve"> 1</w:t>
      </w:r>
      <w:r w:rsidRPr="00894046">
        <w:rPr>
          <w:lang w:val="id-ID"/>
        </w:rPr>
        <w:t xml:space="preserve">) dan rincian lebih lanjut tentang fungsi (namun tidak termasuk dalam analisis ini). Lihat kuesioner pada </w:t>
      </w:r>
      <w:r w:rsidR="00A85E82" w:rsidRPr="00894046">
        <w:rPr>
          <w:lang w:val="id-ID"/>
        </w:rPr>
        <w:t>L</w:t>
      </w:r>
      <w:r w:rsidRPr="00894046">
        <w:rPr>
          <w:lang w:val="id-ID"/>
        </w:rPr>
        <w:t xml:space="preserve">ampiran </w:t>
      </w:r>
      <w:r w:rsidR="00A85E82" w:rsidRPr="00894046">
        <w:rPr>
          <w:lang w:val="id-ID"/>
        </w:rPr>
        <w:t>3</w:t>
      </w:r>
      <w:r w:rsidRPr="00894046">
        <w:rPr>
          <w:lang w:val="id-ID"/>
        </w:rPr>
        <w:t xml:space="preserve"> untuk pertanyaan lengkapnya.</w:t>
      </w:r>
    </w:p>
  </w:footnote>
  <w:footnote w:id="5">
    <w:p w14:paraId="38525054" w14:textId="77777777" w:rsidR="00403020" w:rsidRPr="00894046" w:rsidRDefault="00403020" w:rsidP="00403020">
      <w:pPr>
        <w:pStyle w:val="Footnote"/>
        <w:rPr>
          <w:lang w:val="id-ID"/>
        </w:rPr>
      </w:pPr>
      <w:r w:rsidRPr="00894046">
        <w:rPr>
          <w:rStyle w:val="FootnoteReference"/>
          <w:lang w:val="id-ID"/>
        </w:rPr>
        <w:footnoteRef/>
      </w:r>
      <w:r w:rsidRPr="00894046">
        <w:rPr>
          <w:lang w:val="id-ID"/>
        </w:rPr>
        <w:t xml:space="preserve"> Pada tahun 2020, menurut Kemendagri, dari 194.332.413 penduduk sasaran, 192.468.599 (99 persen) telah mendaftar KTP (Katadata, Juli 2020); Sensus penduduk 2020 (BPS, 2021) juga mencatat 99 persen KTP </w:t>
      </w:r>
      <w:hyperlink r:id="rId1" w:history="1">
        <w:r w:rsidRPr="00894046">
          <w:rPr>
            <w:rStyle w:val="Hyperlink"/>
            <w:lang w:val="id-ID"/>
          </w:rPr>
          <w:t>https://www.bps.go.id/news/2021/01/21/405/bps--270-20-juta-penduduk-indonesia- hasil-sp2020.html</w:t>
        </w:r>
      </w:hyperlink>
      <w:r w:rsidRPr="00894046">
        <w:rPr>
          <w:lang w:val="id-ID"/>
        </w:rPr>
        <w:t xml:space="preserve"> </w:t>
      </w:r>
    </w:p>
  </w:footnote>
  <w:footnote w:id="6">
    <w:p w14:paraId="3FF4DDE2" w14:textId="77777777" w:rsidR="005A187A" w:rsidRPr="00894046" w:rsidRDefault="005A187A" w:rsidP="005A187A">
      <w:pPr>
        <w:pStyle w:val="Footnote"/>
        <w:rPr>
          <w:lang w:val="id-ID"/>
        </w:rPr>
      </w:pPr>
      <w:r w:rsidRPr="00894046">
        <w:rPr>
          <w:rStyle w:val="FootnoteReference"/>
          <w:lang w:val="id-ID"/>
        </w:rPr>
        <w:footnoteRef/>
      </w:r>
      <w:r w:rsidRPr="00894046">
        <w:rPr>
          <w:lang w:val="id-ID"/>
        </w:rPr>
        <w:t xml:space="preserve"> Pekerja dikategorikan pulih total dalam pendapatan jika pada akhir periode survei pendapatan mereka kembali pulih ke tingkat seperti sebelum pandemi. Pekerja dikategorikan mengalami pemulihan sebagian pendapatan jika telah memperoleh kembali sebagian dari pendapatannya yang hilang, namun masih lebih rendah dibandingkan dengan tingkat sebelum pandemi.</w:t>
      </w:r>
    </w:p>
  </w:footnote>
  <w:footnote w:id="7">
    <w:p w14:paraId="2FF0F601" w14:textId="77777777" w:rsidR="005A187A" w:rsidRPr="00894046" w:rsidRDefault="005A187A" w:rsidP="005A187A">
      <w:pPr>
        <w:pStyle w:val="Footnote"/>
        <w:rPr>
          <w:lang w:val="id-ID"/>
        </w:rPr>
      </w:pPr>
      <w:r w:rsidRPr="00894046">
        <w:rPr>
          <w:rStyle w:val="FootnoteReference"/>
          <w:lang w:val="id-ID"/>
        </w:rPr>
        <w:footnoteRef/>
      </w:r>
      <w:r w:rsidRPr="00894046">
        <w:rPr>
          <w:lang w:val="id-ID"/>
        </w:rPr>
        <w:t xml:space="preserve"> Para pekerja ini memiliki pendapatan yang baik sebelum pandemi, namun kehilangan pendapatan hingga Rp0 pada periode Mar-Jun 2020</w:t>
      </w:r>
    </w:p>
  </w:footnote>
  <w:footnote w:id="8">
    <w:p w14:paraId="6B3646D5" w14:textId="77777777" w:rsidR="00A54269" w:rsidRPr="00894046" w:rsidRDefault="00A54269" w:rsidP="00A54269">
      <w:pPr>
        <w:pStyle w:val="Footnote"/>
        <w:rPr>
          <w:lang w:val="id-ID"/>
        </w:rPr>
      </w:pPr>
      <w:r w:rsidRPr="00894046">
        <w:rPr>
          <w:rStyle w:val="FootnoteReference"/>
          <w:lang w:val="id-ID"/>
        </w:rPr>
        <w:footnoteRef/>
      </w:r>
      <w:r w:rsidRPr="00894046">
        <w:rPr>
          <w:lang w:val="id-ID"/>
        </w:rPr>
        <w:t xml:space="preserve"> Kebutuhan yang tercantum dalam kuesioner meliputi makanan, akomodasi, perawatan kesehatan, biaya pendidikan, komunikasi, transportasi, air dan listrik, alat bantu, terapi dan obat-obatan terkait disabilitas.</w:t>
      </w:r>
    </w:p>
  </w:footnote>
  <w:footnote w:id="9">
    <w:p w14:paraId="4DA84628"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Sebagai catatan, sejak sebelum pandemi, penyandang disabilitas yang menggunakan asisten jumlahnya terbatas di pedesaan dan diantara yang kurang mampu. Jumlah responden yang melaporkan menggunakan asisten dalam survey ini tampak cukup tinggi, kemungkinan karena tingginya representasi penyandang disabilitas yang tinggal di perkotaan.</w:t>
      </w:r>
    </w:p>
  </w:footnote>
  <w:footnote w:id="10">
    <w:p w14:paraId="4B983A62"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Siswa dengan disabilitas psikososial tidak dimasukkan dalam analisis ini karena responden penyandang disabilitas psikososial yang sedang bersekolah jumlahnya sedikit.</w:t>
      </w:r>
    </w:p>
  </w:footnote>
  <w:footnote w:id="11">
    <w:p w14:paraId="2A0490E1"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Siswa dengan disabilitas psikososial tidak dimasukkan dalam analisis ini karena jumlah responden dalam kategori ini sedikit.</w:t>
      </w:r>
    </w:p>
  </w:footnote>
  <w:footnote w:id="12">
    <w:p w14:paraId="0C36C1F6" w14:textId="4700938F" w:rsidR="00201221" w:rsidRPr="00894046" w:rsidRDefault="00201221" w:rsidP="00A14774">
      <w:pPr>
        <w:pStyle w:val="Footnote"/>
        <w:rPr>
          <w:lang w:val="id-ID"/>
        </w:rPr>
      </w:pPr>
      <w:r w:rsidRPr="00894046">
        <w:rPr>
          <w:rStyle w:val="FootnoteReference"/>
          <w:sz w:val="18"/>
          <w:szCs w:val="18"/>
          <w:lang w:val="id-ID"/>
        </w:rPr>
        <w:footnoteRef/>
      </w:r>
      <w:r w:rsidRPr="00894046">
        <w:rPr>
          <w:szCs w:val="18"/>
          <w:lang w:val="id-ID"/>
        </w:rPr>
        <w:t xml:space="preserve"> Sebanyak </w:t>
      </w:r>
      <w:r w:rsidRPr="00894046">
        <w:rPr>
          <w:lang w:val="id-ID"/>
        </w:rPr>
        <w:t>1,8 persen dari po</w:t>
      </w:r>
      <w:r w:rsidR="00894046" w:rsidRPr="00894046">
        <w:rPr>
          <w:lang w:val="id-ID"/>
        </w:rPr>
        <w:t>p</w:t>
      </w:r>
      <w:r w:rsidRPr="00894046">
        <w:rPr>
          <w:lang w:val="id-ID"/>
        </w:rPr>
        <w:t>ulasi diperkirakan merupakan penyandang disabilitas berat berdasarkan Sakernas 2016 (ILO dan LPEM FEB UI, 2017)</w:t>
      </w:r>
    </w:p>
  </w:footnote>
  <w:footnote w:id="13">
    <w:p w14:paraId="2BBBB304"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Penambahan bantuan non-pemerintah (dari LSM atau korporasi meningkatkan proporsi masing-masing menjadi 30 persen dan 51 persen).</w:t>
      </w:r>
    </w:p>
  </w:footnote>
  <w:footnote w:id="14">
    <w:p w14:paraId="5ACF6037"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Sementara kuesioner termasuk periode antara Januari 2021 dan masa menjawab survei (bisa kapan saja antara pertengahan Februari hingga awal Maret), periode ini tidak termasuk di sini karena jangka waktunya pendek dan beberapa pencairan program mungkin belum diterima meskipun mereka berada di dalam </w:t>
      </w:r>
      <w:r w:rsidRPr="00894046">
        <w:rPr>
          <w:i/>
          <w:iCs/>
          <w:lang w:val="id-ID"/>
        </w:rPr>
        <w:t>pipeline</w:t>
      </w:r>
      <w:r w:rsidRPr="00894046">
        <w:rPr>
          <w:lang w:val="id-ID"/>
        </w:rPr>
        <w:t>.</w:t>
      </w:r>
    </w:p>
  </w:footnote>
  <w:footnote w:id="15">
    <w:p w14:paraId="60AB0DEC"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ASPD: Asistensi Sosial Penyandang Disabilitas</w:t>
      </w:r>
    </w:p>
  </w:footnote>
  <w:footnote w:id="16">
    <w:p w14:paraId="1D41FED0"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KII dengan staf di Kemensos dan Dinas Sosial setempat.</w:t>
      </w:r>
    </w:p>
  </w:footnote>
  <w:footnote w:id="17">
    <w:p w14:paraId="07D93082" w14:textId="77777777" w:rsidR="00201221" w:rsidRPr="00894046" w:rsidRDefault="00201221" w:rsidP="00A14774">
      <w:pPr>
        <w:pStyle w:val="Footnote"/>
        <w:rPr>
          <w:lang w:val="id-ID"/>
        </w:rPr>
      </w:pPr>
      <w:r w:rsidRPr="00894046">
        <w:rPr>
          <w:rStyle w:val="FootnoteReference"/>
          <w:lang w:val="id-ID"/>
        </w:rPr>
        <w:footnoteRef/>
      </w:r>
      <w:r w:rsidRPr="00894046">
        <w:rPr>
          <w:lang w:val="id-ID"/>
        </w:rPr>
        <w:t xml:space="preserve"> Survei ini mungkin overestimate jumlah penerima PKH sebelum pandemi. Karena pilihan untuk menjawab “diterima sebelum pandemi” tidak terbatas pada periode tertentu, ini dapat mencakup responden yang keluarganya telah menerima (tetapi telah keluar) PKH jauh sebelum terjadinya pandemi. Pola serupa ditemukan di KIP, di mana penerima manfaat yang bukan lagi pelajar dilaporkan menerima manfaat di beberapa lokasi sebelum pandemi.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7419" w14:textId="77777777" w:rsidR="00D17DDF" w:rsidRDefault="00D17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BAAF" w14:textId="77777777" w:rsidR="00D17DDF" w:rsidRDefault="00D17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B574" w14:textId="77777777" w:rsidR="00D17DDF" w:rsidRDefault="00D17D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ED86" w14:textId="77777777" w:rsidR="005773BC" w:rsidRDefault="005773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B622" w14:textId="77777777" w:rsidR="007D0BDC" w:rsidRDefault="007D0B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EF45" w14:textId="77777777" w:rsidR="007D0BDC" w:rsidRDefault="007D0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5037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3BE0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F1041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CF2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5A47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6228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4C9D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EE9D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02D7EEF"/>
    <w:multiLevelType w:val="multilevel"/>
    <w:tmpl w:val="CB561724"/>
    <w:styleLink w:val="List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9"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10"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11"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12"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13" w15:restartNumberingAfterBreak="0">
    <w:nsid w:val="0C0668D2"/>
    <w:multiLevelType w:val="hybridMultilevel"/>
    <w:tmpl w:val="BE2088BC"/>
    <w:lvl w:ilvl="0" w:tplc="32D6AD66">
      <w:start w:val="1"/>
      <w:numFmt w:val="decimal"/>
      <w:pStyle w:val="AnnexHeading"/>
      <w:lvlText w:val="Lampiran %1"/>
      <w:lvlJc w:val="left"/>
      <w:pPr>
        <w:ind w:left="360" w:hanging="360"/>
      </w:pPr>
      <w:rPr>
        <w:rFonts w:ascii="Arial" w:hAnsi="Arial" w:cstheme="minorHAnsi"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6"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17"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18" w15:restartNumberingAfterBreak="0">
    <w:nsid w:val="23E07A63"/>
    <w:multiLevelType w:val="hybridMultilevel"/>
    <w:tmpl w:val="712AC6DC"/>
    <w:lvl w:ilvl="0" w:tplc="684ED4B0">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20" w15:restartNumberingAfterBreak="0">
    <w:nsid w:val="24F62203"/>
    <w:multiLevelType w:val="hybridMultilevel"/>
    <w:tmpl w:val="20A00A06"/>
    <w:lvl w:ilvl="0" w:tplc="3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22"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3"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24"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25"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26"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27" w15:restartNumberingAfterBreak="0">
    <w:nsid w:val="311B0C3A"/>
    <w:multiLevelType w:val="multilevel"/>
    <w:tmpl w:val="05B8C772"/>
    <w:lvl w:ilvl="0">
      <w:start w:val="1"/>
      <w:numFmt w:val="lowerLetter"/>
      <w:pStyle w:val="ListAlpha"/>
      <w:lvlText w:val="%1."/>
      <w:lvlJc w:val="left"/>
      <w:pPr>
        <w:tabs>
          <w:tab w:val="num" w:pos="1287"/>
        </w:tabs>
        <w:ind w:left="128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854"/>
        </w:tabs>
        <w:ind w:left="1854" w:hanging="567"/>
      </w:pPr>
      <w:rPr>
        <w:rFonts w:ascii="Arial" w:hAnsi="Arial" w:cs="Times New Roman" w:hint="default"/>
        <w:b w:val="0"/>
        <w:i w:val="0"/>
        <w:color w:val="auto"/>
        <w:sz w:val="20"/>
      </w:rPr>
    </w:lvl>
    <w:lvl w:ilvl="2">
      <w:start w:val="1"/>
      <w:numFmt w:val="decimal"/>
      <w:lvlText w:val="%3."/>
      <w:lvlJc w:val="left"/>
      <w:pPr>
        <w:tabs>
          <w:tab w:val="num" w:pos="2421"/>
        </w:tabs>
        <w:ind w:left="2421" w:hanging="567"/>
      </w:pPr>
      <w:rPr>
        <w:rFonts w:ascii="Arial" w:hAnsi="Arial" w:cs="Times New Roman" w:hint="default"/>
        <w:b w:val="0"/>
        <w:i w:val="0"/>
        <w:color w:val="auto"/>
        <w:sz w:val="20"/>
      </w:rPr>
    </w:lvl>
    <w:lvl w:ilvl="3">
      <w:start w:val="1"/>
      <w:numFmt w:val="upperLetter"/>
      <w:lvlText w:val="%4."/>
      <w:lvlJc w:val="left"/>
      <w:pPr>
        <w:tabs>
          <w:tab w:val="num" w:pos="2988"/>
        </w:tabs>
        <w:ind w:left="2988" w:hanging="567"/>
      </w:pPr>
      <w:rPr>
        <w:rFonts w:ascii="Arial" w:hAnsi="Arial" w:cs="Times New Roman" w:hint="default"/>
        <w:b w:val="0"/>
        <w:i w:val="0"/>
        <w:color w:val="auto"/>
        <w:sz w:val="20"/>
      </w:rPr>
    </w:lvl>
    <w:lvl w:ilvl="4">
      <w:start w:val="1"/>
      <w:numFmt w:val="none"/>
      <w:suff w:val="nothing"/>
      <w:lvlText w:val=""/>
      <w:lvlJc w:val="left"/>
      <w:pPr>
        <w:ind w:left="720" w:firstLine="0"/>
      </w:pPr>
      <w:rPr>
        <w:rFonts w:ascii="Arial" w:hAnsi="Arial" w:cs="Times New Roman" w:hint="default"/>
        <w:b w:val="0"/>
        <w:i w:val="0"/>
        <w:color w:val="auto"/>
        <w:sz w:val="20"/>
      </w:rPr>
    </w:lvl>
    <w:lvl w:ilvl="5">
      <w:start w:val="1"/>
      <w:numFmt w:val="none"/>
      <w:suff w:val="nothing"/>
      <w:lvlText w:val=""/>
      <w:lvlJc w:val="left"/>
      <w:pPr>
        <w:ind w:left="720" w:firstLine="0"/>
      </w:pPr>
      <w:rPr>
        <w:rFonts w:ascii="Helvetica" w:hAnsi="Helvetica" w:cs="Times New Roman" w:hint="default"/>
        <w:b w:val="0"/>
        <w:i w:val="0"/>
        <w:color w:val="auto"/>
        <w:sz w:val="20"/>
      </w:rPr>
    </w:lvl>
    <w:lvl w:ilvl="6">
      <w:start w:val="1"/>
      <w:numFmt w:val="none"/>
      <w:suff w:val="nothing"/>
      <w:lvlText w:val="%7"/>
      <w:lvlJc w:val="left"/>
      <w:pPr>
        <w:ind w:left="-697" w:firstLine="0"/>
      </w:pPr>
      <w:rPr>
        <w:rFonts w:cs="Times New Roman" w:hint="default"/>
        <w:color w:val="E1001A"/>
      </w:rPr>
    </w:lvl>
    <w:lvl w:ilvl="7">
      <w:start w:val="1"/>
      <w:numFmt w:val="none"/>
      <w:suff w:val="nothing"/>
      <w:lvlText w:val="%8"/>
      <w:lvlJc w:val="left"/>
      <w:pPr>
        <w:ind w:left="-697" w:firstLine="0"/>
      </w:pPr>
      <w:rPr>
        <w:rFonts w:cs="Times New Roman" w:hint="default"/>
        <w:color w:val="E1001A"/>
        <w:sz w:val="20"/>
      </w:rPr>
    </w:lvl>
    <w:lvl w:ilvl="8">
      <w:start w:val="1"/>
      <w:numFmt w:val="none"/>
      <w:suff w:val="nothing"/>
      <w:lvlText w:val="%9"/>
      <w:lvlJc w:val="left"/>
      <w:pPr>
        <w:ind w:left="-697" w:firstLine="0"/>
      </w:pPr>
      <w:rPr>
        <w:rFonts w:cs="Times New Roman" w:hint="default"/>
        <w:color w:val="E1001A"/>
      </w:rPr>
    </w:lvl>
  </w:abstractNum>
  <w:abstractNum w:abstractNumId="28"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29"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0"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1"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32"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3"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34"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35"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36"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7"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8" w15:restartNumberingAfterBreak="0">
    <w:nsid w:val="440115A6"/>
    <w:multiLevelType w:val="hybridMultilevel"/>
    <w:tmpl w:val="8C02BAEE"/>
    <w:styleLink w:val="ImportedStyle3"/>
    <w:lvl w:ilvl="0" w:tplc="E402C44C">
      <w:start w:val="1"/>
      <w:numFmt w:val="bullet"/>
      <w:lvlText w:val="-"/>
      <w:lvlJc w:val="left"/>
      <w:pPr>
        <w:ind w:left="7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1" w:tplc="2B7A5596">
      <w:start w:val="1"/>
      <w:numFmt w:val="bullet"/>
      <w:lvlText w:val="o"/>
      <w:lvlJc w:val="left"/>
      <w:pPr>
        <w:ind w:left="144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2" w:tplc="DABE4D72">
      <w:start w:val="1"/>
      <w:numFmt w:val="bullet"/>
      <w:lvlText w:val="▪"/>
      <w:lvlJc w:val="left"/>
      <w:pPr>
        <w:ind w:left="21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3" w:tplc="65A62C78">
      <w:start w:val="1"/>
      <w:numFmt w:val="bullet"/>
      <w:lvlText w:val="•"/>
      <w:lvlJc w:val="left"/>
      <w:pPr>
        <w:ind w:left="28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4" w:tplc="72383BC0">
      <w:start w:val="1"/>
      <w:numFmt w:val="bullet"/>
      <w:lvlText w:val="o"/>
      <w:lvlJc w:val="left"/>
      <w:pPr>
        <w:ind w:left="360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5" w:tplc="B0F2E400">
      <w:start w:val="1"/>
      <w:numFmt w:val="bullet"/>
      <w:lvlText w:val="▪"/>
      <w:lvlJc w:val="left"/>
      <w:pPr>
        <w:ind w:left="432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6" w:tplc="692092D8">
      <w:start w:val="1"/>
      <w:numFmt w:val="bullet"/>
      <w:lvlText w:val="•"/>
      <w:lvlJc w:val="left"/>
      <w:pPr>
        <w:ind w:left="504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7" w:tplc="D06C7726">
      <w:start w:val="1"/>
      <w:numFmt w:val="bullet"/>
      <w:lvlText w:val="o"/>
      <w:lvlJc w:val="left"/>
      <w:pPr>
        <w:ind w:left="576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lvl w:ilvl="8" w:tplc="6EF890C6">
      <w:start w:val="1"/>
      <w:numFmt w:val="bullet"/>
      <w:lvlText w:val="▪"/>
      <w:lvlJc w:val="left"/>
      <w:pPr>
        <w:ind w:left="6480" w:hanging="360"/>
      </w:pPr>
      <w:rPr>
        <w:rFonts w:ascii="Georgia" w:eastAsia="Georgia" w:hAnsi="Georgia" w:cs="Georgi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0"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41"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42"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3" w15:restartNumberingAfterBreak="0">
    <w:nsid w:val="4F3033EE"/>
    <w:multiLevelType w:val="multilevel"/>
    <w:tmpl w:val="D23CDB00"/>
    <w:styleLink w:val="ImportedStyle33"/>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44"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45"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6"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7" w15:restartNumberingAfterBreak="0">
    <w:nsid w:val="5F40745C"/>
    <w:multiLevelType w:val="hybridMultilevel"/>
    <w:tmpl w:val="5BC03F9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9"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50"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1"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2" w15:restartNumberingAfterBreak="0">
    <w:nsid w:val="6A1212DD"/>
    <w:multiLevelType w:val="hybridMultilevel"/>
    <w:tmpl w:val="5C34BFA2"/>
    <w:lvl w:ilvl="0" w:tplc="31FC1BB8">
      <w:start w:val="1"/>
      <w:numFmt w:val="bullet"/>
      <w:pStyle w:val="ListBullet"/>
      <w:lvlText w:val=""/>
      <w:lvlJc w:val="left"/>
      <w:pPr>
        <w:ind w:left="720" w:hanging="360"/>
      </w:pPr>
      <w:rPr>
        <w:rFonts w:ascii="Wingdings" w:hAnsi="Wingdings" w:hint="default"/>
        <w:color w:val="E2B80F"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54"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55"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6"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7"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58"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59"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0"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1"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2"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3"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64"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16cid:durableId="1356495073">
    <w:abstractNumId w:val="8"/>
  </w:num>
  <w:num w:numId="2" w16cid:durableId="234586013">
    <w:abstractNumId w:val="57"/>
  </w:num>
  <w:num w:numId="3" w16cid:durableId="838540941">
    <w:abstractNumId w:val="43"/>
  </w:num>
  <w:num w:numId="4" w16cid:durableId="1580097644">
    <w:abstractNumId w:val="63"/>
  </w:num>
  <w:num w:numId="5" w16cid:durableId="2051105127">
    <w:abstractNumId w:val="60"/>
  </w:num>
  <w:num w:numId="6" w16cid:durableId="1679654105">
    <w:abstractNumId w:val="23"/>
  </w:num>
  <w:num w:numId="7" w16cid:durableId="1027146018">
    <w:abstractNumId w:val="29"/>
  </w:num>
  <w:num w:numId="8" w16cid:durableId="2136017846">
    <w:abstractNumId w:val="36"/>
  </w:num>
  <w:num w:numId="9" w16cid:durableId="1154645448">
    <w:abstractNumId w:val="15"/>
  </w:num>
  <w:num w:numId="10" w16cid:durableId="37122262">
    <w:abstractNumId w:val="58"/>
  </w:num>
  <w:num w:numId="11" w16cid:durableId="1635065358">
    <w:abstractNumId w:val="16"/>
  </w:num>
  <w:num w:numId="12" w16cid:durableId="709111696">
    <w:abstractNumId w:val="45"/>
  </w:num>
  <w:num w:numId="13" w16cid:durableId="1621300787">
    <w:abstractNumId w:val="44"/>
  </w:num>
  <w:num w:numId="14" w16cid:durableId="1030380019">
    <w:abstractNumId w:val="54"/>
  </w:num>
  <w:num w:numId="15" w16cid:durableId="425150389">
    <w:abstractNumId w:val="33"/>
  </w:num>
  <w:num w:numId="16" w16cid:durableId="1794589211">
    <w:abstractNumId w:val="56"/>
  </w:num>
  <w:num w:numId="17" w16cid:durableId="150758422">
    <w:abstractNumId w:val="46"/>
  </w:num>
  <w:num w:numId="18" w16cid:durableId="1403720927">
    <w:abstractNumId w:val="32"/>
  </w:num>
  <w:num w:numId="19" w16cid:durableId="703410895">
    <w:abstractNumId w:val="62"/>
  </w:num>
  <w:num w:numId="20" w16cid:durableId="396515316">
    <w:abstractNumId w:val="11"/>
  </w:num>
  <w:num w:numId="21" w16cid:durableId="1787969494">
    <w:abstractNumId w:val="22"/>
  </w:num>
  <w:num w:numId="22" w16cid:durableId="699939721">
    <w:abstractNumId w:val="25"/>
  </w:num>
  <w:num w:numId="23" w16cid:durableId="1342967725">
    <w:abstractNumId w:val="30"/>
  </w:num>
  <w:num w:numId="24" w16cid:durableId="1586108147">
    <w:abstractNumId w:val="37"/>
  </w:num>
  <w:num w:numId="25" w16cid:durableId="2137944292">
    <w:abstractNumId w:val="61"/>
  </w:num>
  <w:num w:numId="26" w16cid:durableId="987588558">
    <w:abstractNumId w:val="48"/>
  </w:num>
  <w:num w:numId="27" w16cid:durableId="581529339">
    <w:abstractNumId w:val="55"/>
  </w:num>
  <w:num w:numId="28" w16cid:durableId="942297954">
    <w:abstractNumId w:val="59"/>
  </w:num>
  <w:num w:numId="29" w16cid:durableId="1245143606">
    <w:abstractNumId w:val="49"/>
  </w:num>
  <w:num w:numId="30" w16cid:durableId="1712537144">
    <w:abstractNumId w:val="42"/>
  </w:num>
  <w:num w:numId="31" w16cid:durableId="1707634445">
    <w:abstractNumId w:val="53"/>
  </w:num>
  <w:num w:numId="32" w16cid:durableId="661465502">
    <w:abstractNumId w:val="24"/>
  </w:num>
  <w:num w:numId="33" w16cid:durableId="979771429">
    <w:abstractNumId w:val="50"/>
  </w:num>
  <w:num w:numId="34" w16cid:durableId="1300309558">
    <w:abstractNumId w:val="39"/>
  </w:num>
  <w:num w:numId="35" w16cid:durableId="1795907697">
    <w:abstractNumId w:val="51"/>
  </w:num>
  <w:num w:numId="36" w16cid:durableId="1485004211">
    <w:abstractNumId w:val="28"/>
  </w:num>
  <w:num w:numId="37" w16cid:durableId="1328971118">
    <w:abstractNumId w:val="21"/>
  </w:num>
  <w:num w:numId="38" w16cid:durableId="955214640">
    <w:abstractNumId w:val="26"/>
  </w:num>
  <w:num w:numId="39" w16cid:durableId="966399961">
    <w:abstractNumId w:val="17"/>
  </w:num>
  <w:num w:numId="40" w16cid:durableId="1867407705">
    <w:abstractNumId w:val="19"/>
  </w:num>
  <w:num w:numId="41" w16cid:durableId="359477472">
    <w:abstractNumId w:val="35"/>
  </w:num>
  <w:num w:numId="42" w16cid:durableId="457069693">
    <w:abstractNumId w:val="40"/>
  </w:num>
  <w:num w:numId="43" w16cid:durableId="1039597657">
    <w:abstractNumId w:val="41"/>
  </w:num>
  <w:num w:numId="44" w16cid:durableId="1375959445">
    <w:abstractNumId w:val="64"/>
  </w:num>
  <w:num w:numId="45" w16cid:durableId="350644082">
    <w:abstractNumId w:val="9"/>
  </w:num>
  <w:num w:numId="46" w16cid:durableId="1808813169">
    <w:abstractNumId w:val="31"/>
  </w:num>
  <w:num w:numId="47" w16cid:durableId="1227690472">
    <w:abstractNumId w:val="12"/>
  </w:num>
  <w:num w:numId="48" w16cid:durableId="1351488094">
    <w:abstractNumId w:val="27"/>
  </w:num>
  <w:num w:numId="49" w16cid:durableId="202443772">
    <w:abstractNumId w:val="34"/>
  </w:num>
  <w:num w:numId="50" w16cid:durableId="470053509">
    <w:abstractNumId w:val="10"/>
  </w:num>
  <w:num w:numId="51" w16cid:durableId="1278024655">
    <w:abstractNumId w:val="18"/>
  </w:num>
  <w:num w:numId="52" w16cid:durableId="2101099034">
    <w:abstractNumId w:val="14"/>
  </w:num>
  <w:num w:numId="53" w16cid:durableId="1292786703">
    <w:abstractNumId w:val="52"/>
  </w:num>
  <w:num w:numId="54" w16cid:durableId="653753093">
    <w:abstractNumId w:val="13"/>
  </w:num>
  <w:num w:numId="55" w16cid:durableId="1633092780">
    <w:abstractNumId w:val="20"/>
  </w:num>
  <w:num w:numId="56" w16cid:durableId="1624269003">
    <w:abstractNumId w:val="38"/>
  </w:num>
  <w:num w:numId="57" w16cid:durableId="479809743">
    <w:abstractNumId w:val="47"/>
  </w:num>
  <w:num w:numId="58" w16cid:durableId="1572425871">
    <w:abstractNumId w:val="7"/>
  </w:num>
  <w:num w:numId="59" w16cid:durableId="878932163">
    <w:abstractNumId w:val="6"/>
  </w:num>
  <w:num w:numId="60" w16cid:durableId="1827473527">
    <w:abstractNumId w:val="5"/>
  </w:num>
  <w:num w:numId="61" w16cid:durableId="381439520">
    <w:abstractNumId w:val="4"/>
  </w:num>
  <w:num w:numId="62" w16cid:durableId="1185752708">
    <w:abstractNumId w:val="3"/>
  </w:num>
  <w:num w:numId="63" w16cid:durableId="98259360">
    <w:abstractNumId w:val="2"/>
  </w:num>
  <w:num w:numId="64" w16cid:durableId="1098453908">
    <w:abstractNumId w:val="1"/>
  </w:num>
  <w:num w:numId="65" w16cid:durableId="1865512020">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A1D"/>
    <w:rsid w:val="000114EB"/>
    <w:rsid w:val="00022E2B"/>
    <w:rsid w:val="000359D1"/>
    <w:rsid w:val="00041850"/>
    <w:rsid w:val="00042928"/>
    <w:rsid w:val="00056491"/>
    <w:rsid w:val="00063B8B"/>
    <w:rsid w:val="00075273"/>
    <w:rsid w:val="00086AFE"/>
    <w:rsid w:val="000A4295"/>
    <w:rsid w:val="000A5A08"/>
    <w:rsid w:val="000B025C"/>
    <w:rsid w:val="000B4D98"/>
    <w:rsid w:val="000B6970"/>
    <w:rsid w:val="000C0B59"/>
    <w:rsid w:val="000C765E"/>
    <w:rsid w:val="000D13FC"/>
    <w:rsid w:val="000D1876"/>
    <w:rsid w:val="000D376A"/>
    <w:rsid w:val="000E5E2D"/>
    <w:rsid w:val="000F0DBA"/>
    <w:rsid w:val="000F2103"/>
    <w:rsid w:val="000F5A04"/>
    <w:rsid w:val="0011318B"/>
    <w:rsid w:val="001152B6"/>
    <w:rsid w:val="00116A1D"/>
    <w:rsid w:val="00161C0C"/>
    <w:rsid w:val="00161CC7"/>
    <w:rsid w:val="00187632"/>
    <w:rsid w:val="0019342A"/>
    <w:rsid w:val="001A3BF2"/>
    <w:rsid w:val="001B29FB"/>
    <w:rsid w:val="001D390E"/>
    <w:rsid w:val="001E0BB5"/>
    <w:rsid w:val="001E1F4B"/>
    <w:rsid w:val="00201221"/>
    <w:rsid w:val="0020505E"/>
    <w:rsid w:val="0020692C"/>
    <w:rsid w:val="00211CE6"/>
    <w:rsid w:val="00226EA4"/>
    <w:rsid w:val="002366C9"/>
    <w:rsid w:val="0025255D"/>
    <w:rsid w:val="00260129"/>
    <w:rsid w:val="00261907"/>
    <w:rsid w:val="00292D11"/>
    <w:rsid w:val="00297201"/>
    <w:rsid w:val="002A4EA9"/>
    <w:rsid w:val="002A7E35"/>
    <w:rsid w:val="002B2536"/>
    <w:rsid w:val="00307C67"/>
    <w:rsid w:val="003407FA"/>
    <w:rsid w:val="00344DEC"/>
    <w:rsid w:val="0034757D"/>
    <w:rsid w:val="003521FD"/>
    <w:rsid w:val="00383691"/>
    <w:rsid w:val="003A7DA5"/>
    <w:rsid w:val="003B3732"/>
    <w:rsid w:val="003C6858"/>
    <w:rsid w:val="003D4CAD"/>
    <w:rsid w:val="003E5C63"/>
    <w:rsid w:val="003E6AB7"/>
    <w:rsid w:val="00401E3C"/>
    <w:rsid w:val="00403020"/>
    <w:rsid w:val="00403145"/>
    <w:rsid w:val="00403E19"/>
    <w:rsid w:val="00410059"/>
    <w:rsid w:val="00415AA2"/>
    <w:rsid w:val="00440881"/>
    <w:rsid w:val="00443B5D"/>
    <w:rsid w:val="00446660"/>
    <w:rsid w:val="00456FEB"/>
    <w:rsid w:val="0046287F"/>
    <w:rsid w:val="00465210"/>
    <w:rsid w:val="00484E81"/>
    <w:rsid w:val="0048611C"/>
    <w:rsid w:val="00495C39"/>
    <w:rsid w:val="004A00B6"/>
    <w:rsid w:val="004C6D13"/>
    <w:rsid w:val="004E19AD"/>
    <w:rsid w:val="004E5A59"/>
    <w:rsid w:val="004F10CC"/>
    <w:rsid w:val="004F1627"/>
    <w:rsid w:val="00516112"/>
    <w:rsid w:val="00541C01"/>
    <w:rsid w:val="00544DDA"/>
    <w:rsid w:val="00552132"/>
    <w:rsid w:val="005526B1"/>
    <w:rsid w:val="0056176C"/>
    <w:rsid w:val="0056187E"/>
    <w:rsid w:val="00567973"/>
    <w:rsid w:val="005773BC"/>
    <w:rsid w:val="00590547"/>
    <w:rsid w:val="00591314"/>
    <w:rsid w:val="00595207"/>
    <w:rsid w:val="005A187A"/>
    <w:rsid w:val="005C4305"/>
    <w:rsid w:val="005E160C"/>
    <w:rsid w:val="00626E85"/>
    <w:rsid w:val="00660977"/>
    <w:rsid w:val="00660C70"/>
    <w:rsid w:val="00663C0F"/>
    <w:rsid w:val="00665E23"/>
    <w:rsid w:val="00690F30"/>
    <w:rsid w:val="006A2974"/>
    <w:rsid w:val="006A617B"/>
    <w:rsid w:val="006B1BAB"/>
    <w:rsid w:val="006C0151"/>
    <w:rsid w:val="006C34AA"/>
    <w:rsid w:val="006C60E6"/>
    <w:rsid w:val="006D4523"/>
    <w:rsid w:val="006E5EF0"/>
    <w:rsid w:val="006F36B0"/>
    <w:rsid w:val="006F636B"/>
    <w:rsid w:val="00705A71"/>
    <w:rsid w:val="00734886"/>
    <w:rsid w:val="00735F1C"/>
    <w:rsid w:val="00742146"/>
    <w:rsid w:val="00745807"/>
    <w:rsid w:val="0078314A"/>
    <w:rsid w:val="007B722F"/>
    <w:rsid w:val="007B74EE"/>
    <w:rsid w:val="007C12CB"/>
    <w:rsid w:val="007D0BDC"/>
    <w:rsid w:val="008450A3"/>
    <w:rsid w:val="0088301D"/>
    <w:rsid w:val="00894046"/>
    <w:rsid w:val="00896487"/>
    <w:rsid w:val="008B1744"/>
    <w:rsid w:val="008B4E64"/>
    <w:rsid w:val="008B6221"/>
    <w:rsid w:val="008C049A"/>
    <w:rsid w:val="008E04C6"/>
    <w:rsid w:val="008E1148"/>
    <w:rsid w:val="008E13A0"/>
    <w:rsid w:val="0091522C"/>
    <w:rsid w:val="00915BD7"/>
    <w:rsid w:val="0093217D"/>
    <w:rsid w:val="00932B86"/>
    <w:rsid w:val="0094344F"/>
    <w:rsid w:val="0094442E"/>
    <w:rsid w:val="00952F7D"/>
    <w:rsid w:val="0096197C"/>
    <w:rsid w:val="0096415C"/>
    <w:rsid w:val="0097510D"/>
    <w:rsid w:val="009A21F6"/>
    <w:rsid w:val="009A380C"/>
    <w:rsid w:val="009A6439"/>
    <w:rsid w:val="009B01EB"/>
    <w:rsid w:val="009B2968"/>
    <w:rsid w:val="009B72D4"/>
    <w:rsid w:val="009C3FEC"/>
    <w:rsid w:val="009D1401"/>
    <w:rsid w:val="009D4923"/>
    <w:rsid w:val="009D72DE"/>
    <w:rsid w:val="009F27AA"/>
    <w:rsid w:val="00A04F6A"/>
    <w:rsid w:val="00A07DCE"/>
    <w:rsid w:val="00A123DD"/>
    <w:rsid w:val="00A14774"/>
    <w:rsid w:val="00A27898"/>
    <w:rsid w:val="00A27A5C"/>
    <w:rsid w:val="00A35D2C"/>
    <w:rsid w:val="00A4600E"/>
    <w:rsid w:val="00A473BB"/>
    <w:rsid w:val="00A54269"/>
    <w:rsid w:val="00A602AF"/>
    <w:rsid w:val="00A63880"/>
    <w:rsid w:val="00A64F96"/>
    <w:rsid w:val="00A85E82"/>
    <w:rsid w:val="00AA6898"/>
    <w:rsid w:val="00AA7FCF"/>
    <w:rsid w:val="00AB7FE9"/>
    <w:rsid w:val="00AC37CB"/>
    <w:rsid w:val="00AD14CC"/>
    <w:rsid w:val="00AE2317"/>
    <w:rsid w:val="00B00F42"/>
    <w:rsid w:val="00B106D9"/>
    <w:rsid w:val="00B1724D"/>
    <w:rsid w:val="00B51E2F"/>
    <w:rsid w:val="00B615A5"/>
    <w:rsid w:val="00B7121B"/>
    <w:rsid w:val="00B73143"/>
    <w:rsid w:val="00B737F5"/>
    <w:rsid w:val="00B7687E"/>
    <w:rsid w:val="00B96C20"/>
    <w:rsid w:val="00BB14A3"/>
    <w:rsid w:val="00BB63D4"/>
    <w:rsid w:val="00BC0EF6"/>
    <w:rsid w:val="00BC35EC"/>
    <w:rsid w:val="00BD394B"/>
    <w:rsid w:val="00BF22BD"/>
    <w:rsid w:val="00C05618"/>
    <w:rsid w:val="00C057CF"/>
    <w:rsid w:val="00C135B5"/>
    <w:rsid w:val="00C242B6"/>
    <w:rsid w:val="00C2557C"/>
    <w:rsid w:val="00C25A84"/>
    <w:rsid w:val="00C26D4C"/>
    <w:rsid w:val="00C3007A"/>
    <w:rsid w:val="00C3037D"/>
    <w:rsid w:val="00C30E8A"/>
    <w:rsid w:val="00C37A18"/>
    <w:rsid w:val="00C70AE3"/>
    <w:rsid w:val="00C85C2F"/>
    <w:rsid w:val="00C85EDE"/>
    <w:rsid w:val="00C95220"/>
    <w:rsid w:val="00CB796A"/>
    <w:rsid w:val="00CD2C6D"/>
    <w:rsid w:val="00CD6DBF"/>
    <w:rsid w:val="00CD73CB"/>
    <w:rsid w:val="00D02F91"/>
    <w:rsid w:val="00D17DDF"/>
    <w:rsid w:val="00D50388"/>
    <w:rsid w:val="00D56B5C"/>
    <w:rsid w:val="00D9358E"/>
    <w:rsid w:val="00D97008"/>
    <w:rsid w:val="00DA1377"/>
    <w:rsid w:val="00DA1B26"/>
    <w:rsid w:val="00DB0580"/>
    <w:rsid w:val="00DB26ED"/>
    <w:rsid w:val="00DB3E8E"/>
    <w:rsid w:val="00DB4DB7"/>
    <w:rsid w:val="00DB5F36"/>
    <w:rsid w:val="00DC25E6"/>
    <w:rsid w:val="00DC4A15"/>
    <w:rsid w:val="00DE6D42"/>
    <w:rsid w:val="00DF15CF"/>
    <w:rsid w:val="00DF2DDA"/>
    <w:rsid w:val="00E05296"/>
    <w:rsid w:val="00E10A4D"/>
    <w:rsid w:val="00E2467A"/>
    <w:rsid w:val="00E44B70"/>
    <w:rsid w:val="00E44F51"/>
    <w:rsid w:val="00E47A79"/>
    <w:rsid w:val="00E55BA7"/>
    <w:rsid w:val="00E564DA"/>
    <w:rsid w:val="00E56A28"/>
    <w:rsid w:val="00E60C7F"/>
    <w:rsid w:val="00E64565"/>
    <w:rsid w:val="00E645EE"/>
    <w:rsid w:val="00E645FD"/>
    <w:rsid w:val="00E7248C"/>
    <w:rsid w:val="00E832AC"/>
    <w:rsid w:val="00E84729"/>
    <w:rsid w:val="00EA4A50"/>
    <w:rsid w:val="00EA6644"/>
    <w:rsid w:val="00EB027E"/>
    <w:rsid w:val="00EB1361"/>
    <w:rsid w:val="00EB5A35"/>
    <w:rsid w:val="00ED6480"/>
    <w:rsid w:val="00ED6FD4"/>
    <w:rsid w:val="00EE6072"/>
    <w:rsid w:val="00EF352E"/>
    <w:rsid w:val="00F36AA1"/>
    <w:rsid w:val="00F374BB"/>
    <w:rsid w:val="00F4393B"/>
    <w:rsid w:val="00F56947"/>
    <w:rsid w:val="00F62358"/>
    <w:rsid w:val="00F91270"/>
    <w:rsid w:val="00F949CD"/>
    <w:rsid w:val="00F97B78"/>
    <w:rsid w:val="00FA2765"/>
    <w:rsid w:val="00FC58F0"/>
    <w:rsid w:val="00FE4C2E"/>
    <w:rsid w:val="00FE5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C6E8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34757D"/>
  </w:style>
  <w:style w:type="paragraph" w:styleId="Heading1">
    <w:name w:val="heading 1"/>
    <w:basedOn w:val="Normal"/>
    <w:next w:val="Normal"/>
    <w:link w:val="Heading1Char"/>
    <w:uiPriority w:val="9"/>
    <w:qFormat/>
    <w:rsid w:val="0011318B"/>
    <w:pPr>
      <w:outlineLvl w:val="0"/>
    </w:pPr>
    <w:rPr>
      <w:rFonts w:asciiTheme="majorHAnsi" w:hAnsiTheme="majorHAnsi"/>
      <w:b/>
      <w:color w:val="0078B2" w:themeColor="accent6" w:themeTint="BF"/>
      <w:sz w:val="56"/>
      <w:szCs w:val="80"/>
    </w:rPr>
  </w:style>
  <w:style w:type="paragraph" w:styleId="Heading2">
    <w:name w:val="heading 2"/>
    <w:basedOn w:val="Normal"/>
    <w:next w:val="Normal"/>
    <w:link w:val="Heading2Char"/>
    <w:uiPriority w:val="9"/>
    <w:qFormat/>
    <w:rsid w:val="0011318B"/>
    <w:pPr>
      <w:outlineLvl w:val="1"/>
    </w:pPr>
    <w:rPr>
      <w:rFonts w:asciiTheme="majorHAnsi" w:hAnsiTheme="majorHAnsi"/>
      <w:color w:val="0078B2" w:themeColor="accent6" w:themeTint="BF"/>
      <w:sz w:val="36"/>
      <w:szCs w:val="36"/>
    </w:rPr>
  </w:style>
  <w:style w:type="paragraph" w:styleId="Heading3">
    <w:name w:val="heading 3"/>
    <w:basedOn w:val="Normal"/>
    <w:next w:val="Normal"/>
    <w:link w:val="Heading3Char"/>
    <w:uiPriority w:val="9"/>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9"/>
    <w:qFormat/>
    <w:rsid w:val="009B72D4"/>
    <w:pPr>
      <w:ind w:left="567" w:right="567"/>
      <w:jc w:val="center"/>
      <w:outlineLvl w:val="3"/>
    </w:pPr>
    <w:rPr>
      <w:b/>
      <w:sz w:val="80"/>
    </w:rPr>
  </w:style>
  <w:style w:type="paragraph" w:styleId="Heading5">
    <w:name w:val="heading 5"/>
    <w:basedOn w:val="Text"/>
    <w:next w:val="Normal"/>
    <w:link w:val="Heading5Char"/>
    <w:uiPriority w:val="9"/>
    <w:qFormat/>
    <w:rsid w:val="00CB796A"/>
    <w:pPr>
      <w:outlineLvl w:val="4"/>
    </w:pPr>
    <w:rPr>
      <w:rFonts w:ascii="Arial Nova" w:hAnsi="Arial Nova"/>
      <w:b/>
      <w:color w:val="002060"/>
    </w:rPr>
  </w:style>
  <w:style w:type="paragraph" w:styleId="Heading6">
    <w:name w:val="heading 6"/>
    <w:basedOn w:val="Normal"/>
    <w:next w:val="Normal"/>
    <w:link w:val="Heading6Char"/>
    <w:uiPriority w:val="9"/>
    <w:unhideWhenUsed/>
    <w:rsid w:val="00BC35EC"/>
    <w:pPr>
      <w:keepNext/>
      <w:keepLines/>
      <w:spacing w:before="40"/>
      <w:ind w:left="3988" w:hanging="1152"/>
      <w:outlineLvl w:val="5"/>
    </w:pPr>
    <w:rPr>
      <w:rFonts w:asciiTheme="majorHAnsi" w:eastAsiaTheme="majorEastAsia" w:hAnsiTheme="majorHAnsi" w:cstheme="majorBidi"/>
      <w:color w:val="705B07" w:themeColor="accent1" w:themeShade="7F"/>
      <w:lang w:val="en-PH"/>
    </w:rPr>
  </w:style>
  <w:style w:type="paragraph" w:styleId="Heading7">
    <w:name w:val="heading 7"/>
    <w:basedOn w:val="Normal"/>
    <w:next w:val="Normal"/>
    <w:link w:val="Heading7Char"/>
    <w:uiPriority w:val="9"/>
    <w:unhideWhenUsed/>
    <w:rsid w:val="00BC35EC"/>
    <w:pPr>
      <w:keepNext/>
      <w:keepLines/>
      <w:spacing w:before="40"/>
      <w:ind w:left="4132" w:hanging="1296"/>
      <w:outlineLvl w:val="6"/>
    </w:pPr>
    <w:rPr>
      <w:rFonts w:asciiTheme="majorHAnsi" w:eastAsiaTheme="majorEastAsia" w:hAnsiTheme="majorHAnsi" w:cstheme="majorBidi"/>
      <w:i/>
      <w:iCs/>
      <w:color w:val="705B07" w:themeColor="accent1" w:themeShade="7F"/>
      <w:lang w:val="en-PH"/>
    </w:rPr>
  </w:style>
  <w:style w:type="paragraph" w:styleId="Heading8">
    <w:name w:val="heading 8"/>
    <w:basedOn w:val="Normal"/>
    <w:next w:val="Normal"/>
    <w:link w:val="Heading8Char"/>
    <w:uiPriority w:val="9"/>
    <w:unhideWhenUsed/>
    <w:rsid w:val="00BC35EC"/>
    <w:pPr>
      <w:keepNext/>
      <w:keepLines/>
      <w:spacing w:before="40"/>
      <w:ind w:left="4276" w:hanging="1440"/>
      <w:outlineLvl w:val="7"/>
    </w:pPr>
    <w:rPr>
      <w:rFonts w:asciiTheme="majorHAnsi" w:eastAsiaTheme="majorEastAsia" w:hAnsiTheme="majorHAnsi" w:cstheme="majorBidi"/>
      <w:color w:val="272727" w:themeColor="text1" w:themeTint="D8"/>
      <w:sz w:val="21"/>
      <w:szCs w:val="21"/>
      <w:lang w:val="en-PH"/>
    </w:rPr>
  </w:style>
  <w:style w:type="paragraph" w:styleId="Heading9">
    <w:name w:val="heading 9"/>
    <w:basedOn w:val="Normal"/>
    <w:next w:val="Normal"/>
    <w:link w:val="Heading9Char"/>
    <w:uiPriority w:val="9"/>
    <w:unhideWhenUsed/>
    <w:rsid w:val="00BC35EC"/>
    <w:pPr>
      <w:keepNext/>
      <w:keepLines/>
      <w:spacing w:before="40"/>
      <w:ind w:left="4420" w:hanging="1584"/>
      <w:outlineLvl w:val="8"/>
    </w:pPr>
    <w:rPr>
      <w:rFonts w:asciiTheme="majorHAnsi" w:eastAsiaTheme="majorEastAsia" w:hAnsiTheme="majorHAnsi" w:cstheme="majorBidi"/>
      <w:i/>
      <w:iCs/>
      <w:color w:val="272727" w:themeColor="text1" w:themeTint="D8"/>
      <w:sz w:val="21"/>
      <w:szCs w:val="21"/>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aliases w:val="Plain Table"/>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uiPriority w:val="9"/>
    <w:rsid w:val="0011318B"/>
    <w:rPr>
      <w:rFonts w:asciiTheme="majorHAnsi" w:hAnsiTheme="majorHAnsi"/>
      <w:b/>
      <w:color w:val="0078B2" w:themeColor="accent6" w:themeTint="BF"/>
      <w:sz w:val="56"/>
      <w:szCs w:val="80"/>
    </w:rPr>
  </w:style>
  <w:style w:type="character" w:customStyle="1" w:styleId="Heading2Char">
    <w:name w:val="Heading 2 Char"/>
    <w:basedOn w:val="DefaultParagraphFont"/>
    <w:link w:val="Heading2"/>
    <w:uiPriority w:val="9"/>
    <w:rsid w:val="0011318B"/>
    <w:rPr>
      <w:rFonts w:asciiTheme="majorHAnsi" w:hAnsiTheme="majorHAnsi"/>
      <w:color w:val="0078B2" w:themeColor="accent6" w:themeTint="BF"/>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1"/>
    <w:rsid w:val="009B72D4"/>
    <w:rPr>
      <w:b/>
      <w:sz w:val="80"/>
    </w:rPr>
  </w:style>
  <w:style w:type="paragraph" w:customStyle="1" w:styleId="Text">
    <w:name w:val="Text"/>
    <w:basedOn w:val="Normal"/>
    <w:uiPriority w:val="5"/>
    <w:qFormat/>
    <w:rsid w:val="00BC35EC"/>
    <w:pPr>
      <w:jc w:val="both"/>
    </w:pPr>
    <w:rPr>
      <w:rFonts w:ascii="Arial" w:hAnsi="Arial"/>
      <w:szCs w:val="28"/>
    </w:rPr>
  </w:style>
  <w:style w:type="paragraph" w:customStyle="1" w:styleId="subtitlecover">
    <w:name w:val="subtitle cover"/>
    <w:uiPriority w:val="6"/>
    <w:qFormat/>
    <w:rsid w:val="00FC58F0"/>
    <w:pPr>
      <w:ind w:left="113"/>
    </w:pPr>
    <w:rPr>
      <w:rFonts w:asciiTheme="majorHAnsi" w:hAnsiTheme="majorHAnsi"/>
      <w:b/>
      <w:color w:val="464646" w:themeColor="text2" w:themeShade="BF"/>
      <w:sz w:val="36"/>
    </w:rPr>
  </w:style>
  <w:style w:type="character" w:customStyle="1" w:styleId="Heading5Char">
    <w:name w:val="Heading 5 Char"/>
    <w:basedOn w:val="DefaultParagraphFont"/>
    <w:link w:val="Heading5"/>
    <w:uiPriority w:val="1"/>
    <w:rsid w:val="00CB796A"/>
    <w:rPr>
      <w:rFonts w:ascii="Arial Nova" w:hAnsi="Arial Nova"/>
      <w:b/>
      <w:color w:val="002060"/>
      <w:szCs w:val="28"/>
    </w:rPr>
  </w:style>
  <w:style w:type="character" w:styleId="PlaceholderText">
    <w:name w:val="Placeholder Text"/>
    <w:basedOn w:val="DefaultParagraphFont"/>
    <w:uiPriority w:val="99"/>
    <w:semiHidden/>
    <w:rsid w:val="00A123DD"/>
    <w:rPr>
      <w:color w:val="808080"/>
    </w:rPr>
  </w:style>
  <w:style w:type="paragraph" w:customStyle="1" w:styleId="CoverTitle">
    <w:name w:val="Cover Title"/>
    <w:basedOn w:val="subtitlecover"/>
    <w:uiPriority w:val="7"/>
    <w:qFormat/>
    <w:rsid w:val="00FC58F0"/>
    <w:rPr>
      <w:color w:val="0078B2" w:themeColor="accent6" w:themeTint="BF"/>
      <w:sz w:val="48"/>
    </w:rPr>
  </w:style>
  <w:style w:type="paragraph" w:customStyle="1" w:styleId="Preparedfor">
    <w:name w:val="Prepared for"/>
    <w:basedOn w:val="Normal"/>
    <w:rsid w:val="00116A1D"/>
    <w:pPr>
      <w:spacing w:before="1440"/>
      <w:ind w:left="2835"/>
    </w:pPr>
    <w:rPr>
      <w:rFonts w:asciiTheme="majorHAnsi" w:eastAsia="Arial Unicode MS" w:hAnsiTheme="majorHAnsi" w:cstheme="majorHAnsi"/>
      <w:color w:val="FFFFFF" w:themeColor="background1"/>
      <w:szCs w:val="28"/>
      <w:lang w:val="en-AU"/>
    </w:rPr>
  </w:style>
  <w:style w:type="paragraph" w:customStyle="1" w:styleId="Titleheader">
    <w:name w:val="Title header"/>
    <w:basedOn w:val="IndexHeading"/>
    <w:uiPriority w:val="7"/>
    <w:qFormat/>
    <w:rsid w:val="00E60C7F"/>
    <w:pPr>
      <w:jc w:val="both"/>
    </w:pPr>
    <w:rPr>
      <w:rFonts w:ascii="Arial Nova" w:hAnsi="Arial Nova"/>
      <w:b w:val="0"/>
      <w:i/>
      <w:color w:val="002060"/>
      <w:sz w:val="18"/>
    </w:rPr>
  </w:style>
  <w:style w:type="character" w:customStyle="1" w:styleId="Heading6Char">
    <w:name w:val="Heading 6 Char"/>
    <w:basedOn w:val="DefaultParagraphFont"/>
    <w:link w:val="Heading6"/>
    <w:uiPriority w:val="9"/>
    <w:rsid w:val="00BC35EC"/>
    <w:rPr>
      <w:rFonts w:asciiTheme="majorHAnsi" w:eastAsiaTheme="majorEastAsia" w:hAnsiTheme="majorHAnsi" w:cstheme="majorBidi"/>
      <w:color w:val="705B07" w:themeColor="accent1" w:themeShade="7F"/>
      <w:lang w:val="en-PH"/>
    </w:rPr>
  </w:style>
  <w:style w:type="paragraph" w:styleId="Index1">
    <w:name w:val="index 1"/>
    <w:basedOn w:val="Normal"/>
    <w:next w:val="Normal"/>
    <w:autoRedefine/>
    <w:uiPriority w:val="99"/>
    <w:semiHidden/>
    <w:rsid w:val="00E60C7F"/>
    <w:pPr>
      <w:ind w:left="240" w:hanging="240"/>
    </w:pPr>
  </w:style>
  <w:style w:type="paragraph" w:styleId="IndexHeading">
    <w:name w:val="index heading"/>
    <w:basedOn w:val="Normal"/>
    <w:next w:val="Index1"/>
    <w:uiPriority w:val="99"/>
    <w:semiHidden/>
    <w:rsid w:val="00E60C7F"/>
    <w:rPr>
      <w:rFonts w:asciiTheme="majorHAnsi" w:eastAsiaTheme="majorEastAsia" w:hAnsiTheme="majorHAnsi" w:cstheme="majorBidi"/>
      <w:b/>
      <w:bCs/>
    </w:rPr>
  </w:style>
  <w:style w:type="character" w:customStyle="1" w:styleId="Heading7Char">
    <w:name w:val="Heading 7 Char"/>
    <w:basedOn w:val="DefaultParagraphFont"/>
    <w:link w:val="Heading7"/>
    <w:uiPriority w:val="9"/>
    <w:rsid w:val="00BC35EC"/>
    <w:rPr>
      <w:rFonts w:asciiTheme="majorHAnsi" w:eastAsiaTheme="majorEastAsia" w:hAnsiTheme="majorHAnsi" w:cstheme="majorBidi"/>
      <w:i/>
      <w:iCs/>
      <w:color w:val="705B07" w:themeColor="accent1" w:themeShade="7F"/>
      <w:lang w:val="en-PH"/>
    </w:rPr>
  </w:style>
  <w:style w:type="character" w:customStyle="1" w:styleId="Heading8Char">
    <w:name w:val="Heading 8 Char"/>
    <w:basedOn w:val="DefaultParagraphFont"/>
    <w:link w:val="Heading8"/>
    <w:uiPriority w:val="9"/>
    <w:rsid w:val="00BC35EC"/>
    <w:rPr>
      <w:rFonts w:asciiTheme="majorHAnsi" w:eastAsiaTheme="majorEastAsia" w:hAnsiTheme="majorHAnsi" w:cstheme="majorBidi"/>
      <w:color w:val="272727" w:themeColor="text1" w:themeTint="D8"/>
      <w:sz w:val="21"/>
      <w:szCs w:val="21"/>
      <w:lang w:val="en-PH"/>
    </w:rPr>
  </w:style>
  <w:style w:type="character" w:customStyle="1" w:styleId="Heading9Char">
    <w:name w:val="Heading 9 Char"/>
    <w:basedOn w:val="DefaultParagraphFont"/>
    <w:link w:val="Heading9"/>
    <w:uiPriority w:val="9"/>
    <w:rsid w:val="00BC35EC"/>
    <w:rPr>
      <w:rFonts w:asciiTheme="majorHAnsi" w:eastAsiaTheme="majorEastAsia" w:hAnsiTheme="majorHAnsi" w:cstheme="majorBidi"/>
      <w:i/>
      <w:iCs/>
      <w:color w:val="272727" w:themeColor="text1" w:themeTint="D8"/>
      <w:sz w:val="21"/>
      <w:szCs w:val="21"/>
      <w:lang w:val="en-PH"/>
    </w:rPr>
  </w:style>
  <w:style w:type="character" w:styleId="Hyperlink">
    <w:name w:val="Hyperlink"/>
    <w:uiPriority w:val="99"/>
    <w:rsid w:val="00BC35EC"/>
    <w:rPr>
      <w:u w:val="single"/>
    </w:rPr>
  </w:style>
  <w:style w:type="paragraph" w:customStyle="1" w:styleId="crossheading">
    <w:name w:val="crossheading"/>
    <w:basedOn w:val="Normal"/>
    <w:rsid w:val="00BC35EC"/>
    <w:pPr>
      <w:keepNext/>
      <w:widowControl w:val="0"/>
      <w:pBdr>
        <w:top w:val="nil"/>
        <w:left w:val="nil"/>
        <w:bottom w:val="nil"/>
        <w:right w:val="nil"/>
        <w:between w:val="nil"/>
        <w:bar w:val="nil"/>
      </w:pBdr>
      <w:spacing w:before="360" w:after="120"/>
    </w:pPr>
    <w:rPr>
      <w:rFonts w:ascii="Arial" w:eastAsia="Calibri" w:hAnsi="Arial" w:cstheme="majorHAnsi"/>
      <w:b/>
      <w:color w:val="5E5E5E" w:themeColor="text2"/>
      <w:sz w:val="20"/>
      <w:szCs w:val="22"/>
      <w:bdr w:val="nil"/>
      <w:lang w:val="en-AU"/>
    </w:rPr>
  </w:style>
  <w:style w:type="paragraph" w:styleId="Title">
    <w:name w:val="Title"/>
    <w:link w:val="TitleChar"/>
    <w:uiPriority w:val="10"/>
    <w:qFormat/>
    <w:rsid w:val="00BC35EC"/>
    <w:pPr>
      <w:pBdr>
        <w:top w:val="nil"/>
        <w:left w:val="nil"/>
        <w:bottom w:val="nil"/>
        <w:right w:val="nil"/>
        <w:between w:val="nil"/>
        <w:bar w:val="nil"/>
      </w:pBdr>
      <w:spacing w:before="3600"/>
      <w:ind w:left="2835"/>
    </w:pPr>
    <w:rPr>
      <w:rFonts w:asciiTheme="majorHAnsi" w:eastAsia="Arial" w:hAnsiTheme="majorHAnsi" w:cstheme="majorHAnsi"/>
      <w:b/>
      <w:bCs/>
      <w:color w:val="FFFFFF" w:themeColor="background1"/>
      <w:spacing w:val="-20"/>
      <w:sz w:val="48"/>
      <w:szCs w:val="48"/>
      <w:u w:color="565A5C"/>
      <w:bdr w:val="nil"/>
    </w:rPr>
  </w:style>
  <w:style w:type="character" w:customStyle="1" w:styleId="TitleChar">
    <w:name w:val="Title Char"/>
    <w:basedOn w:val="DefaultParagraphFont"/>
    <w:link w:val="Title"/>
    <w:uiPriority w:val="10"/>
    <w:rsid w:val="00BC35EC"/>
    <w:rPr>
      <w:rFonts w:asciiTheme="majorHAnsi" w:eastAsia="Arial" w:hAnsiTheme="majorHAnsi" w:cstheme="majorHAnsi"/>
      <w:b/>
      <w:bCs/>
      <w:color w:val="FFFFFF" w:themeColor="background1"/>
      <w:spacing w:val="-20"/>
      <w:sz w:val="48"/>
      <w:szCs w:val="48"/>
      <w:u w:color="565A5C"/>
      <w:bdr w:val="nil"/>
    </w:rPr>
  </w:style>
  <w:style w:type="paragraph" w:styleId="BodyText">
    <w:name w:val="Body Text"/>
    <w:link w:val="BodyTextChar"/>
    <w:qFormat/>
    <w:rsid w:val="0011318B"/>
    <w:pPr>
      <w:pBdr>
        <w:top w:val="nil"/>
        <w:left w:val="nil"/>
        <w:bottom w:val="nil"/>
        <w:right w:val="nil"/>
        <w:between w:val="nil"/>
        <w:bar w:val="nil"/>
      </w:pBdr>
      <w:spacing w:after="120" w:line="276" w:lineRule="auto"/>
      <w:jc w:val="both"/>
    </w:pPr>
    <w:rPr>
      <w:rFonts w:ascii="Open Sans" w:eastAsia="Arial Unicode MS" w:hAnsi="Open Sans" w:cs="Arial Unicode MS"/>
      <w:color w:val="2F2F2F" w:themeColor="text2" w:themeShade="80"/>
      <w:sz w:val="22"/>
      <w:szCs w:val="20"/>
      <w:u w:color="000000"/>
      <w:bdr w:val="nil"/>
    </w:rPr>
  </w:style>
  <w:style w:type="character" w:customStyle="1" w:styleId="BodyTextChar">
    <w:name w:val="Body Text Char"/>
    <w:basedOn w:val="DefaultParagraphFont"/>
    <w:link w:val="BodyText"/>
    <w:rsid w:val="0011318B"/>
    <w:rPr>
      <w:rFonts w:ascii="Open Sans" w:eastAsia="Arial Unicode MS" w:hAnsi="Open Sans" w:cs="Arial Unicode MS"/>
      <w:color w:val="2F2F2F" w:themeColor="text2" w:themeShade="80"/>
      <w:sz w:val="22"/>
      <w:szCs w:val="20"/>
      <w:u w:color="000000"/>
      <w:bdr w:val="nil"/>
    </w:rPr>
  </w:style>
  <w:style w:type="paragraph" w:styleId="TOCHeading">
    <w:name w:val="TOC Heading"/>
    <w:basedOn w:val="TOC1"/>
    <w:next w:val="Normal"/>
    <w:uiPriority w:val="39"/>
    <w:qFormat/>
    <w:rsid w:val="00734886"/>
    <w:pPr>
      <w:tabs>
        <w:tab w:val="right" w:pos="2880"/>
      </w:tabs>
      <w:ind w:left="9216" w:hanging="9216"/>
    </w:pPr>
    <w:rPr>
      <w:rFonts w:ascii="Open Sans" w:hAnsi="Open Sans" w:cs="Open Sans"/>
      <w:b w:val="0"/>
      <w:lang w:val="id-ID"/>
    </w:rPr>
  </w:style>
  <w:style w:type="paragraph" w:customStyle="1" w:styleId="Crossheading0">
    <w:name w:val="Crossheading"/>
    <w:basedOn w:val="TableContent"/>
    <w:next w:val="BodyText"/>
    <w:link w:val="CrossheadingChar"/>
    <w:qFormat/>
    <w:rsid w:val="0011318B"/>
    <w:pPr>
      <w:pBdr>
        <w:top w:val="single" w:sz="4" w:space="1" w:color="F5D867" w:themeColor="accent1" w:themeTint="99"/>
        <w:left w:val="single" w:sz="4" w:space="4" w:color="F5D867" w:themeColor="accent1" w:themeTint="99"/>
        <w:bottom w:val="single" w:sz="4" w:space="1" w:color="F5D867" w:themeColor="accent1" w:themeTint="99"/>
        <w:right w:val="single" w:sz="4" w:space="4" w:color="F5D867" w:themeColor="accent1" w:themeTint="99"/>
        <w:between w:val="none" w:sz="0" w:space="0" w:color="auto"/>
        <w:bar w:val="none" w:sz="0" w:color="auto"/>
      </w:pBdr>
      <w:spacing w:after="120"/>
      <w:ind w:left="0" w:right="0" w:firstLine="0"/>
      <w:jc w:val="both"/>
    </w:pPr>
    <w:rPr>
      <w:color w:val="000000" w:themeColor="text1"/>
      <w:sz w:val="22"/>
    </w:rPr>
  </w:style>
  <w:style w:type="character" w:customStyle="1" w:styleId="CrossheadingChar">
    <w:name w:val="Crossheading Char"/>
    <w:basedOn w:val="BodyTextChar"/>
    <w:link w:val="Crossheading0"/>
    <w:rsid w:val="0011318B"/>
    <w:rPr>
      <w:rFonts w:ascii="Open Sans" w:eastAsia="Arial Unicode MS" w:hAnsi="Open Sans" w:cs="Times New Roman"/>
      <w:noProof/>
      <w:color w:val="000000" w:themeColor="text1"/>
      <w:sz w:val="22"/>
      <w:szCs w:val="20"/>
      <w:u w:color="000000"/>
      <w:bdr w:val="nil"/>
      <w:lang w:val="en-AU"/>
    </w:rPr>
  </w:style>
  <w:style w:type="numbering" w:customStyle="1" w:styleId="List1">
    <w:name w:val="List 1"/>
    <w:basedOn w:val="NoList"/>
    <w:rsid w:val="00BC35EC"/>
    <w:pPr>
      <w:numPr>
        <w:numId w:val="1"/>
      </w:numPr>
    </w:pPr>
  </w:style>
  <w:style w:type="numbering" w:customStyle="1" w:styleId="List21">
    <w:name w:val="List 21"/>
    <w:basedOn w:val="NoList"/>
    <w:rsid w:val="00BC35EC"/>
    <w:pPr>
      <w:numPr>
        <w:numId w:val="2"/>
      </w:numPr>
    </w:pPr>
  </w:style>
  <w:style w:type="numbering" w:customStyle="1" w:styleId="List31">
    <w:name w:val="List 31"/>
    <w:basedOn w:val="NoList"/>
    <w:rsid w:val="00BC35EC"/>
  </w:style>
  <w:style w:type="numbering" w:customStyle="1" w:styleId="List41">
    <w:name w:val="List 41"/>
    <w:basedOn w:val="NoList"/>
    <w:rsid w:val="00BC35EC"/>
    <w:pPr>
      <w:numPr>
        <w:numId w:val="4"/>
      </w:numPr>
    </w:pPr>
  </w:style>
  <w:style w:type="numbering" w:customStyle="1" w:styleId="List51">
    <w:name w:val="List 51"/>
    <w:basedOn w:val="NoList"/>
    <w:rsid w:val="00BC35EC"/>
    <w:pPr>
      <w:numPr>
        <w:numId w:val="5"/>
      </w:numPr>
    </w:pPr>
  </w:style>
  <w:style w:type="numbering" w:customStyle="1" w:styleId="List6">
    <w:name w:val="List 6"/>
    <w:basedOn w:val="NoList"/>
    <w:rsid w:val="00BC35EC"/>
    <w:pPr>
      <w:numPr>
        <w:numId w:val="6"/>
      </w:numPr>
    </w:pPr>
  </w:style>
  <w:style w:type="numbering" w:customStyle="1" w:styleId="List7">
    <w:name w:val="List 7"/>
    <w:basedOn w:val="NoList"/>
    <w:rsid w:val="00BC35EC"/>
    <w:pPr>
      <w:numPr>
        <w:numId w:val="7"/>
      </w:numPr>
    </w:pPr>
  </w:style>
  <w:style w:type="numbering" w:customStyle="1" w:styleId="List8">
    <w:name w:val="List 8"/>
    <w:basedOn w:val="NoList"/>
    <w:rsid w:val="00BC35EC"/>
    <w:pPr>
      <w:numPr>
        <w:numId w:val="8"/>
      </w:numPr>
    </w:pPr>
  </w:style>
  <w:style w:type="numbering" w:customStyle="1" w:styleId="List9">
    <w:name w:val="List 9"/>
    <w:basedOn w:val="NoList"/>
    <w:rsid w:val="00BC35EC"/>
    <w:pPr>
      <w:numPr>
        <w:numId w:val="9"/>
      </w:numPr>
    </w:pPr>
  </w:style>
  <w:style w:type="numbering" w:customStyle="1" w:styleId="List10">
    <w:name w:val="List 10"/>
    <w:basedOn w:val="NoList"/>
    <w:rsid w:val="00BC35EC"/>
    <w:pPr>
      <w:numPr>
        <w:numId w:val="10"/>
      </w:numPr>
    </w:pPr>
  </w:style>
  <w:style w:type="numbering" w:customStyle="1" w:styleId="List11">
    <w:name w:val="List 11"/>
    <w:basedOn w:val="NoList"/>
    <w:rsid w:val="00BC35EC"/>
    <w:pPr>
      <w:numPr>
        <w:numId w:val="11"/>
      </w:numPr>
    </w:pPr>
  </w:style>
  <w:style w:type="numbering" w:customStyle="1" w:styleId="List12">
    <w:name w:val="List 12"/>
    <w:basedOn w:val="NoList"/>
    <w:rsid w:val="00BC35EC"/>
    <w:pPr>
      <w:numPr>
        <w:numId w:val="12"/>
      </w:numPr>
    </w:pPr>
  </w:style>
  <w:style w:type="numbering" w:customStyle="1" w:styleId="List13">
    <w:name w:val="List 13"/>
    <w:basedOn w:val="NoList"/>
    <w:rsid w:val="00BC35EC"/>
    <w:pPr>
      <w:numPr>
        <w:numId w:val="13"/>
      </w:numPr>
    </w:pPr>
  </w:style>
  <w:style w:type="paragraph" w:styleId="ListParagraph">
    <w:name w:val="List Paragraph"/>
    <w:aliases w:val="En tête 1,Evidence on Demand bullet points"/>
    <w:link w:val="ListParagraphChar"/>
    <w:uiPriority w:val="34"/>
    <w:qFormat/>
    <w:rsid w:val="0011318B"/>
    <w:pPr>
      <w:pBdr>
        <w:top w:val="nil"/>
        <w:left w:val="nil"/>
        <w:bottom w:val="nil"/>
        <w:right w:val="nil"/>
        <w:between w:val="nil"/>
        <w:bar w:val="nil"/>
      </w:pBdr>
      <w:tabs>
        <w:tab w:val="left" w:pos="284"/>
      </w:tabs>
      <w:spacing w:after="120" w:line="264" w:lineRule="auto"/>
    </w:pPr>
    <w:rPr>
      <w:rFonts w:ascii="Arial" w:eastAsia="Arial Unicode MS" w:hAnsi="Arial Unicode MS" w:cs="Arial Unicode MS"/>
      <w:color w:val="464646" w:themeColor="text2" w:themeShade="BF"/>
      <w:sz w:val="20"/>
      <w:szCs w:val="20"/>
      <w:u w:color="000000"/>
      <w:bdr w:val="nil"/>
    </w:rPr>
  </w:style>
  <w:style w:type="numbering" w:customStyle="1" w:styleId="List14">
    <w:name w:val="List 14"/>
    <w:basedOn w:val="NoList"/>
    <w:rsid w:val="00BC35EC"/>
    <w:pPr>
      <w:numPr>
        <w:numId w:val="14"/>
      </w:numPr>
    </w:pPr>
  </w:style>
  <w:style w:type="numbering" w:customStyle="1" w:styleId="List15">
    <w:name w:val="List 15"/>
    <w:basedOn w:val="NoList"/>
    <w:rsid w:val="00BC35EC"/>
    <w:pPr>
      <w:numPr>
        <w:numId w:val="15"/>
      </w:numPr>
    </w:pPr>
  </w:style>
  <w:style w:type="numbering" w:customStyle="1" w:styleId="List16">
    <w:name w:val="List 16"/>
    <w:basedOn w:val="NoList"/>
    <w:rsid w:val="00BC35EC"/>
    <w:pPr>
      <w:numPr>
        <w:numId w:val="16"/>
      </w:numPr>
    </w:pPr>
  </w:style>
  <w:style w:type="numbering" w:customStyle="1" w:styleId="List17">
    <w:name w:val="List 17"/>
    <w:basedOn w:val="NoList"/>
    <w:rsid w:val="00BC35EC"/>
    <w:pPr>
      <w:numPr>
        <w:numId w:val="17"/>
      </w:numPr>
    </w:pPr>
  </w:style>
  <w:style w:type="numbering" w:customStyle="1" w:styleId="List18">
    <w:name w:val="List 18"/>
    <w:basedOn w:val="NoList"/>
    <w:rsid w:val="00BC35EC"/>
    <w:pPr>
      <w:numPr>
        <w:numId w:val="18"/>
      </w:numPr>
    </w:pPr>
  </w:style>
  <w:style w:type="numbering" w:customStyle="1" w:styleId="List19">
    <w:name w:val="List 19"/>
    <w:basedOn w:val="NoList"/>
    <w:rsid w:val="00BC35EC"/>
    <w:pPr>
      <w:numPr>
        <w:numId w:val="19"/>
      </w:numPr>
    </w:pPr>
  </w:style>
  <w:style w:type="numbering" w:customStyle="1" w:styleId="List20">
    <w:name w:val="List 20"/>
    <w:basedOn w:val="NoList"/>
    <w:rsid w:val="00BC35EC"/>
    <w:pPr>
      <w:numPr>
        <w:numId w:val="20"/>
      </w:numPr>
    </w:pPr>
  </w:style>
  <w:style w:type="numbering" w:customStyle="1" w:styleId="List211">
    <w:name w:val="List 211"/>
    <w:basedOn w:val="NoList"/>
    <w:rsid w:val="00BC35EC"/>
    <w:pPr>
      <w:numPr>
        <w:numId w:val="21"/>
      </w:numPr>
    </w:pPr>
  </w:style>
  <w:style w:type="numbering" w:customStyle="1" w:styleId="List22">
    <w:name w:val="List 22"/>
    <w:basedOn w:val="NoList"/>
    <w:rsid w:val="00BC35EC"/>
    <w:pPr>
      <w:numPr>
        <w:numId w:val="22"/>
      </w:numPr>
    </w:pPr>
  </w:style>
  <w:style w:type="numbering" w:customStyle="1" w:styleId="List23">
    <w:name w:val="List 23"/>
    <w:basedOn w:val="NoList"/>
    <w:rsid w:val="00BC35EC"/>
    <w:pPr>
      <w:numPr>
        <w:numId w:val="23"/>
      </w:numPr>
    </w:pPr>
  </w:style>
  <w:style w:type="numbering" w:customStyle="1" w:styleId="List24">
    <w:name w:val="List 24"/>
    <w:basedOn w:val="NoList"/>
    <w:rsid w:val="00BC35EC"/>
    <w:pPr>
      <w:numPr>
        <w:numId w:val="24"/>
      </w:numPr>
    </w:pPr>
  </w:style>
  <w:style w:type="numbering" w:customStyle="1" w:styleId="List25">
    <w:name w:val="List 25"/>
    <w:basedOn w:val="NoList"/>
    <w:rsid w:val="00BC35EC"/>
    <w:pPr>
      <w:numPr>
        <w:numId w:val="25"/>
      </w:numPr>
    </w:pPr>
  </w:style>
  <w:style w:type="paragraph" w:styleId="ListBullet">
    <w:name w:val="List Bullet"/>
    <w:link w:val="ListBulletChar"/>
    <w:qFormat/>
    <w:rsid w:val="0011318B"/>
    <w:pPr>
      <w:numPr>
        <w:numId w:val="53"/>
      </w:numPr>
      <w:pBdr>
        <w:top w:val="nil"/>
        <w:left w:val="nil"/>
        <w:bottom w:val="nil"/>
        <w:right w:val="nil"/>
        <w:between w:val="nil"/>
        <w:bar w:val="nil"/>
      </w:pBdr>
      <w:spacing w:after="240" w:line="264" w:lineRule="auto"/>
      <w:contextualSpacing/>
      <w:jc w:val="both"/>
    </w:pPr>
    <w:rPr>
      <w:rFonts w:ascii="Open Sans" w:eastAsia="Arial Unicode MS" w:hAnsi="Open Sans" w:cs="Arial Unicode MS"/>
      <w:color w:val="2F2F2F" w:themeColor="text2" w:themeShade="80"/>
      <w:sz w:val="22"/>
      <w:szCs w:val="20"/>
      <w:u w:color="000000"/>
      <w:bdr w:val="nil"/>
    </w:rPr>
  </w:style>
  <w:style w:type="numbering" w:customStyle="1" w:styleId="List26">
    <w:name w:val="List 26"/>
    <w:basedOn w:val="NoList"/>
    <w:rsid w:val="00BC35EC"/>
    <w:pPr>
      <w:numPr>
        <w:numId w:val="26"/>
      </w:numPr>
    </w:pPr>
  </w:style>
  <w:style w:type="numbering" w:customStyle="1" w:styleId="List27">
    <w:name w:val="List 27"/>
    <w:basedOn w:val="NoList"/>
    <w:rsid w:val="00BC35EC"/>
    <w:pPr>
      <w:numPr>
        <w:numId w:val="27"/>
      </w:numPr>
    </w:pPr>
  </w:style>
  <w:style w:type="numbering" w:customStyle="1" w:styleId="List28">
    <w:name w:val="List 28"/>
    <w:basedOn w:val="NoList"/>
    <w:rsid w:val="00BC35EC"/>
    <w:pPr>
      <w:numPr>
        <w:numId w:val="28"/>
      </w:numPr>
    </w:pPr>
  </w:style>
  <w:style w:type="numbering" w:customStyle="1" w:styleId="List29">
    <w:name w:val="List 29"/>
    <w:basedOn w:val="NoList"/>
    <w:rsid w:val="00BC35EC"/>
    <w:pPr>
      <w:numPr>
        <w:numId w:val="29"/>
      </w:numPr>
    </w:pPr>
  </w:style>
  <w:style w:type="numbering" w:customStyle="1" w:styleId="List30">
    <w:name w:val="List 30"/>
    <w:basedOn w:val="NoList"/>
    <w:rsid w:val="00BC35EC"/>
    <w:pPr>
      <w:numPr>
        <w:numId w:val="35"/>
      </w:numPr>
    </w:pPr>
  </w:style>
  <w:style w:type="numbering" w:customStyle="1" w:styleId="List311">
    <w:name w:val="List 311"/>
    <w:basedOn w:val="NoList"/>
    <w:rsid w:val="00BC35EC"/>
    <w:pPr>
      <w:numPr>
        <w:numId w:val="30"/>
      </w:numPr>
    </w:pPr>
  </w:style>
  <w:style w:type="numbering" w:customStyle="1" w:styleId="List32">
    <w:name w:val="List 32"/>
    <w:basedOn w:val="NoList"/>
    <w:rsid w:val="00BC35EC"/>
    <w:pPr>
      <w:numPr>
        <w:numId w:val="31"/>
      </w:numPr>
    </w:pPr>
  </w:style>
  <w:style w:type="numbering" w:customStyle="1" w:styleId="List33">
    <w:name w:val="List 33"/>
    <w:basedOn w:val="NoList"/>
    <w:rsid w:val="00BC35EC"/>
    <w:pPr>
      <w:numPr>
        <w:numId w:val="32"/>
      </w:numPr>
    </w:pPr>
  </w:style>
  <w:style w:type="paragraph" w:customStyle="1" w:styleId="TableText">
    <w:name w:val="Table Text"/>
    <w:link w:val="TableTextChar"/>
    <w:qFormat/>
    <w:rsid w:val="0011318B"/>
    <w:pPr>
      <w:pBdr>
        <w:top w:val="nil"/>
        <w:left w:val="nil"/>
        <w:bottom w:val="nil"/>
        <w:right w:val="nil"/>
        <w:between w:val="nil"/>
        <w:bar w:val="nil"/>
      </w:pBdr>
      <w:spacing w:line="276" w:lineRule="auto"/>
    </w:pPr>
    <w:rPr>
      <w:rFonts w:ascii="Arial" w:eastAsia="Arial Unicode MS" w:hAnsi="Arial Unicode MS" w:cs="Arial Unicode MS"/>
      <w:color w:val="464646" w:themeColor="text2" w:themeShade="BF"/>
      <w:sz w:val="20"/>
      <w:szCs w:val="16"/>
      <w:u w:color="000000"/>
      <w:bdr w:val="nil"/>
    </w:rPr>
  </w:style>
  <w:style w:type="numbering" w:customStyle="1" w:styleId="List34">
    <w:name w:val="List 34"/>
    <w:basedOn w:val="NoList"/>
    <w:rsid w:val="00BC35EC"/>
    <w:pPr>
      <w:numPr>
        <w:numId w:val="33"/>
      </w:numPr>
    </w:pPr>
  </w:style>
  <w:style w:type="numbering" w:customStyle="1" w:styleId="List35">
    <w:name w:val="List 35"/>
    <w:basedOn w:val="NoList"/>
    <w:rsid w:val="00BC35EC"/>
    <w:pPr>
      <w:numPr>
        <w:numId w:val="34"/>
      </w:numPr>
    </w:pPr>
  </w:style>
  <w:style w:type="paragraph" w:styleId="ListNumber">
    <w:name w:val="List Number"/>
    <w:link w:val="ListNumberChar"/>
    <w:rsid w:val="00BC35EC"/>
    <w:pPr>
      <w:numPr>
        <w:numId w:val="51"/>
      </w:numPr>
      <w:pBdr>
        <w:top w:val="nil"/>
        <w:left w:val="nil"/>
        <w:bottom w:val="nil"/>
        <w:right w:val="nil"/>
        <w:between w:val="nil"/>
        <w:bar w:val="nil"/>
      </w:pBdr>
      <w:tabs>
        <w:tab w:val="left" w:pos="567"/>
      </w:tabs>
      <w:spacing w:after="120" w:line="264" w:lineRule="auto"/>
      <w:ind w:left="340" w:hanging="340"/>
    </w:pPr>
    <w:rPr>
      <w:rFonts w:ascii="Arial" w:eastAsia="Arial Unicode MS" w:hAnsi="Arial Unicode MS" w:cs="Arial Unicode MS"/>
      <w:color w:val="000000"/>
      <w:sz w:val="20"/>
      <w:szCs w:val="20"/>
      <w:u w:color="000000"/>
      <w:bdr w:val="nil"/>
    </w:rPr>
  </w:style>
  <w:style w:type="numbering" w:customStyle="1" w:styleId="List36">
    <w:name w:val="List 36"/>
    <w:basedOn w:val="NoList"/>
    <w:rsid w:val="00BC35EC"/>
    <w:pPr>
      <w:numPr>
        <w:numId w:val="36"/>
      </w:numPr>
    </w:pPr>
  </w:style>
  <w:style w:type="numbering" w:customStyle="1" w:styleId="List37">
    <w:name w:val="List 37"/>
    <w:basedOn w:val="NoList"/>
    <w:rsid w:val="00BC35EC"/>
    <w:pPr>
      <w:numPr>
        <w:numId w:val="37"/>
      </w:numPr>
    </w:pPr>
  </w:style>
  <w:style w:type="numbering" w:customStyle="1" w:styleId="List38">
    <w:name w:val="List 38"/>
    <w:basedOn w:val="NoList"/>
    <w:rsid w:val="00BC35EC"/>
    <w:pPr>
      <w:numPr>
        <w:numId w:val="38"/>
      </w:numPr>
    </w:pPr>
  </w:style>
  <w:style w:type="numbering" w:customStyle="1" w:styleId="List39">
    <w:name w:val="List 39"/>
    <w:basedOn w:val="NoList"/>
    <w:rsid w:val="00BC35EC"/>
    <w:pPr>
      <w:numPr>
        <w:numId w:val="39"/>
      </w:numPr>
    </w:pPr>
  </w:style>
  <w:style w:type="numbering" w:customStyle="1" w:styleId="List40">
    <w:name w:val="List 40"/>
    <w:basedOn w:val="NoList"/>
    <w:rsid w:val="00BC35EC"/>
    <w:pPr>
      <w:numPr>
        <w:numId w:val="40"/>
      </w:numPr>
    </w:pPr>
  </w:style>
  <w:style w:type="numbering" w:customStyle="1" w:styleId="List411">
    <w:name w:val="List 411"/>
    <w:basedOn w:val="NoList"/>
    <w:rsid w:val="00BC35EC"/>
    <w:pPr>
      <w:numPr>
        <w:numId w:val="41"/>
      </w:numPr>
    </w:pPr>
  </w:style>
  <w:style w:type="numbering" w:customStyle="1" w:styleId="List42">
    <w:name w:val="List 42"/>
    <w:basedOn w:val="NoList"/>
    <w:rsid w:val="00BC35EC"/>
    <w:pPr>
      <w:numPr>
        <w:numId w:val="42"/>
      </w:numPr>
    </w:pPr>
  </w:style>
  <w:style w:type="numbering" w:customStyle="1" w:styleId="List43">
    <w:name w:val="List 43"/>
    <w:basedOn w:val="NoList"/>
    <w:rsid w:val="00BC35EC"/>
    <w:pPr>
      <w:numPr>
        <w:numId w:val="44"/>
      </w:numPr>
    </w:pPr>
  </w:style>
  <w:style w:type="numbering" w:customStyle="1" w:styleId="List44">
    <w:name w:val="List 44"/>
    <w:basedOn w:val="NoList"/>
    <w:rsid w:val="00BC35EC"/>
    <w:pPr>
      <w:numPr>
        <w:numId w:val="43"/>
      </w:numPr>
    </w:pPr>
  </w:style>
  <w:style w:type="numbering" w:customStyle="1" w:styleId="List45">
    <w:name w:val="List 45"/>
    <w:basedOn w:val="NoList"/>
    <w:rsid w:val="00BC35EC"/>
    <w:pPr>
      <w:numPr>
        <w:numId w:val="45"/>
      </w:numPr>
    </w:pPr>
  </w:style>
  <w:style w:type="numbering" w:customStyle="1" w:styleId="List46">
    <w:name w:val="List 46"/>
    <w:basedOn w:val="NoList"/>
    <w:rsid w:val="00BC35EC"/>
    <w:pPr>
      <w:numPr>
        <w:numId w:val="46"/>
      </w:numPr>
    </w:pPr>
  </w:style>
  <w:style w:type="numbering" w:customStyle="1" w:styleId="List47">
    <w:name w:val="List 47"/>
    <w:basedOn w:val="NoList"/>
    <w:rsid w:val="00BC35EC"/>
    <w:pPr>
      <w:numPr>
        <w:numId w:val="47"/>
      </w:numPr>
    </w:pPr>
  </w:style>
  <w:style w:type="table" w:customStyle="1" w:styleId="GridTable1Light-Accent11">
    <w:name w:val="Grid Table 1 Light - Accent 11"/>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8E59A" w:themeColor="accent1" w:themeTint="66"/>
        <w:left w:val="single" w:sz="4" w:space="0" w:color="F8E59A" w:themeColor="accent1" w:themeTint="66"/>
        <w:bottom w:val="single" w:sz="4" w:space="0" w:color="F8E59A" w:themeColor="accent1" w:themeTint="66"/>
        <w:right w:val="single" w:sz="4" w:space="0" w:color="F8E59A" w:themeColor="accent1" w:themeTint="66"/>
        <w:insideH w:val="single" w:sz="4" w:space="0" w:color="F8E59A" w:themeColor="accent1" w:themeTint="66"/>
        <w:insideV w:val="single" w:sz="4" w:space="0" w:color="F8E59A" w:themeColor="accent1" w:themeTint="66"/>
      </w:tblBorders>
    </w:tblPr>
    <w:tblStylePr w:type="firstRow">
      <w:rPr>
        <w:b/>
        <w:bCs/>
      </w:rPr>
      <w:tblPr/>
      <w:tcPr>
        <w:tcBorders>
          <w:bottom w:val="single" w:sz="12" w:space="0" w:color="F5D867" w:themeColor="accent1" w:themeTint="99"/>
        </w:tcBorders>
      </w:tcPr>
    </w:tblStylePr>
    <w:tblStylePr w:type="lastRow">
      <w:rPr>
        <w:b/>
        <w:bCs/>
      </w:rPr>
      <w:tblPr/>
      <w:tcPr>
        <w:tcBorders>
          <w:top w:val="double" w:sz="2" w:space="0" w:color="F5D867" w:themeColor="accent1" w:themeTint="99"/>
        </w:tcBorders>
      </w:tcPr>
    </w:tblStylePr>
    <w:tblStylePr w:type="firstCol">
      <w:rPr>
        <w:b/>
        <w:bCs/>
      </w:rPr>
    </w:tblStylePr>
    <w:tblStylePr w:type="lastCol">
      <w:rPr>
        <w:b/>
        <w:bCs/>
      </w:rPr>
    </w:tblStylePr>
  </w:style>
  <w:style w:type="character" w:customStyle="1" w:styleId="ListBulletChar">
    <w:name w:val="List Bullet Char"/>
    <w:basedOn w:val="DefaultParagraphFont"/>
    <w:link w:val="ListBullet"/>
    <w:rsid w:val="0011318B"/>
    <w:rPr>
      <w:rFonts w:ascii="Open Sans" w:eastAsia="Arial Unicode MS" w:hAnsi="Open Sans" w:cs="Arial Unicode MS"/>
      <w:color w:val="2F2F2F" w:themeColor="text2" w:themeShade="80"/>
      <w:sz w:val="22"/>
      <w:szCs w:val="20"/>
      <w:u w:color="000000"/>
      <w:bdr w:val="nil"/>
    </w:rPr>
  </w:style>
  <w:style w:type="character" w:styleId="FootnoteReference">
    <w:name w:val="footnote reference"/>
    <w:basedOn w:val="DefaultParagraphFont"/>
    <w:uiPriority w:val="99"/>
    <w:unhideWhenUsed/>
    <w:rsid w:val="00BC35EC"/>
    <w:rPr>
      <w:vertAlign w:val="superscript"/>
    </w:rPr>
  </w:style>
  <w:style w:type="paragraph" w:styleId="TOC2">
    <w:name w:val="toc 2"/>
    <w:basedOn w:val="Normal"/>
    <w:next w:val="Normal"/>
    <w:uiPriority w:val="39"/>
    <w:unhideWhenUsed/>
    <w:rsid w:val="00734886"/>
    <w:pPr>
      <w:pBdr>
        <w:top w:val="nil"/>
        <w:left w:val="nil"/>
        <w:bottom w:val="nil"/>
        <w:right w:val="nil"/>
        <w:between w:val="nil"/>
        <w:bar w:val="nil"/>
      </w:pBdr>
      <w:tabs>
        <w:tab w:val="left" w:pos="880"/>
        <w:tab w:val="right" w:leader="dot" w:pos="9622"/>
      </w:tabs>
      <w:spacing w:after="60"/>
      <w:ind w:left="1440" w:hanging="1440"/>
    </w:pPr>
    <w:rPr>
      <w:rFonts w:ascii="Open Sans" w:eastAsia="Arial Unicode MS" w:hAnsi="Open Sans" w:cs="Times New Roman"/>
      <w:sz w:val="18"/>
      <w:bdr w:val="nil"/>
      <w:lang w:val="en-AU"/>
    </w:rPr>
  </w:style>
  <w:style w:type="paragraph" w:styleId="TOC1">
    <w:name w:val="toc 1"/>
    <w:basedOn w:val="Normal"/>
    <w:next w:val="Normal"/>
    <w:uiPriority w:val="39"/>
    <w:unhideWhenUsed/>
    <w:rsid w:val="00BC35EC"/>
    <w:pPr>
      <w:pBdr>
        <w:top w:val="nil"/>
        <w:left w:val="nil"/>
        <w:bottom w:val="nil"/>
        <w:right w:val="nil"/>
        <w:between w:val="nil"/>
        <w:bar w:val="nil"/>
      </w:pBdr>
      <w:tabs>
        <w:tab w:val="right" w:leader="dot" w:pos="9622"/>
      </w:tabs>
      <w:spacing w:before="120"/>
      <w:ind w:left="851" w:hanging="851"/>
    </w:pPr>
    <w:rPr>
      <w:rFonts w:ascii="Arial" w:eastAsia="Arial Unicode MS" w:hAnsi="Arial" w:cs="Times New Roman"/>
      <w:b/>
      <w:sz w:val="20"/>
      <w:bdr w:val="nil"/>
      <w:lang w:val="en-AU"/>
    </w:rPr>
  </w:style>
  <w:style w:type="paragraph" w:styleId="TOC3">
    <w:name w:val="toc 3"/>
    <w:basedOn w:val="Normal"/>
    <w:next w:val="Normal"/>
    <w:autoRedefine/>
    <w:uiPriority w:val="39"/>
    <w:unhideWhenUsed/>
    <w:rsid w:val="00BC35EC"/>
    <w:pPr>
      <w:pBdr>
        <w:top w:val="nil"/>
        <w:left w:val="nil"/>
        <w:bottom w:val="nil"/>
        <w:right w:val="nil"/>
        <w:between w:val="nil"/>
        <w:bar w:val="nil"/>
      </w:pBdr>
      <w:spacing w:after="100"/>
      <w:ind w:left="480"/>
    </w:pPr>
    <w:rPr>
      <w:rFonts w:ascii="Arial" w:eastAsia="Arial Unicode MS" w:hAnsi="Arial" w:cs="Times New Roman"/>
      <w:bdr w:val="nil"/>
      <w:lang w:val="en-AU"/>
    </w:rPr>
  </w:style>
  <w:style w:type="paragraph" w:styleId="TableofFigures">
    <w:name w:val="table of figures"/>
    <w:basedOn w:val="Normal"/>
    <w:next w:val="Normal"/>
    <w:uiPriority w:val="99"/>
    <w:unhideWhenUsed/>
    <w:rsid w:val="00BC35EC"/>
    <w:pPr>
      <w:pBdr>
        <w:top w:val="nil"/>
        <w:left w:val="nil"/>
        <w:bottom w:val="nil"/>
        <w:right w:val="nil"/>
        <w:between w:val="nil"/>
        <w:bar w:val="nil"/>
      </w:pBdr>
      <w:spacing w:after="120"/>
      <w:ind w:left="851" w:hanging="851"/>
    </w:pPr>
    <w:rPr>
      <w:rFonts w:ascii="Arial" w:eastAsia="Arial Unicode MS" w:hAnsi="Arial" w:cs="Times New Roman"/>
      <w:sz w:val="20"/>
      <w:bdr w:val="nil"/>
      <w:lang w:val="en-AU"/>
    </w:rPr>
  </w:style>
  <w:style w:type="paragraph" w:styleId="Revision">
    <w:name w:val="Revision"/>
    <w:hidden/>
    <w:uiPriority w:val="99"/>
    <w:semiHidden/>
    <w:rsid w:val="00BC35EC"/>
    <w:rPr>
      <w:rFonts w:ascii="Times New Roman" w:eastAsia="Arial Unicode MS" w:hAnsi="Times New Roman" w:cs="Times New Roman"/>
      <w:bdr w:val="nil"/>
      <w:lang w:val="en-AU"/>
    </w:rPr>
  </w:style>
  <w:style w:type="table" w:customStyle="1" w:styleId="PlainTable51">
    <w:name w:val="Plain Table 51"/>
    <w:basedOn w:val="TableNormal"/>
    <w:uiPriority w:val="45"/>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FAE66" w:themeColor="accent2" w:themeTint="99"/>
        <w:left w:val="single" w:sz="4" w:space="0" w:color="FFAE66" w:themeColor="accent2" w:themeTint="99"/>
        <w:bottom w:val="single" w:sz="4" w:space="0" w:color="FFAE66" w:themeColor="accent2" w:themeTint="99"/>
        <w:right w:val="single" w:sz="4" w:space="0" w:color="FFAE66" w:themeColor="accent2" w:themeTint="99"/>
        <w:insideH w:val="single" w:sz="4" w:space="0" w:color="FFAE66" w:themeColor="accent2" w:themeTint="99"/>
        <w:insideV w:val="single" w:sz="4" w:space="0" w:color="FFAE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4CC" w:themeFill="accent2" w:themeFillTint="33"/>
      </w:tcPr>
    </w:tblStylePr>
    <w:tblStylePr w:type="band1Horz">
      <w:tblPr/>
      <w:tcPr>
        <w:shd w:val="clear" w:color="auto" w:fill="FFE4CC" w:themeFill="accent2" w:themeFillTint="33"/>
      </w:tcPr>
    </w:tblStylePr>
    <w:tblStylePr w:type="neCell">
      <w:tblPr/>
      <w:tcPr>
        <w:tcBorders>
          <w:bottom w:val="single" w:sz="4" w:space="0" w:color="FFAE66" w:themeColor="accent2" w:themeTint="99"/>
        </w:tcBorders>
      </w:tcPr>
    </w:tblStylePr>
    <w:tblStylePr w:type="nwCell">
      <w:tblPr/>
      <w:tcPr>
        <w:tcBorders>
          <w:bottom w:val="single" w:sz="4" w:space="0" w:color="FFAE66" w:themeColor="accent2" w:themeTint="99"/>
        </w:tcBorders>
      </w:tcPr>
    </w:tblStylePr>
    <w:tblStylePr w:type="seCell">
      <w:tblPr/>
      <w:tcPr>
        <w:tcBorders>
          <w:top w:val="single" w:sz="4" w:space="0" w:color="FFAE66" w:themeColor="accent2" w:themeTint="99"/>
        </w:tcBorders>
      </w:tcPr>
    </w:tblStylePr>
    <w:tblStylePr w:type="swCell">
      <w:tblPr/>
      <w:tcPr>
        <w:tcBorders>
          <w:top w:val="single" w:sz="4" w:space="0" w:color="FFAE66" w:themeColor="accent2" w:themeTint="99"/>
        </w:tcBorders>
      </w:tcPr>
    </w:tblStylePr>
  </w:style>
  <w:style w:type="table" w:customStyle="1" w:styleId="GridTable3-Accent41">
    <w:name w:val="Grid Table 3 - Accent 4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17C3FF" w:themeColor="accent4" w:themeTint="99"/>
        <w:left w:val="single" w:sz="4" w:space="0" w:color="17C3FF" w:themeColor="accent4" w:themeTint="99"/>
        <w:bottom w:val="single" w:sz="4" w:space="0" w:color="17C3FF" w:themeColor="accent4" w:themeTint="99"/>
        <w:right w:val="single" w:sz="4" w:space="0" w:color="17C3FF" w:themeColor="accent4" w:themeTint="99"/>
        <w:insideH w:val="single" w:sz="4" w:space="0" w:color="17C3FF" w:themeColor="accent4" w:themeTint="99"/>
        <w:insideV w:val="single" w:sz="4" w:space="0" w:color="17C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AFF" w:themeFill="accent4" w:themeFillTint="33"/>
      </w:tcPr>
    </w:tblStylePr>
    <w:tblStylePr w:type="band1Horz">
      <w:tblPr/>
      <w:tcPr>
        <w:shd w:val="clear" w:color="auto" w:fill="B1EAFF" w:themeFill="accent4" w:themeFillTint="33"/>
      </w:tcPr>
    </w:tblStylePr>
    <w:tblStylePr w:type="neCell">
      <w:tblPr/>
      <w:tcPr>
        <w:tcBorders>
          <w:bottom w:val="single" w:sz="4" w:space="0" w:color="17C3FF" w:themeColor="accent4" w:themeTint="99"/>
        </w:tcBorders>
      </w:tcPr>
    </w:tblStylePr>
    <w:tblStylePr w:type="nwCell">
      <w:tblPr/>
      <w:tcPr>
        <w:tcBorders>
          <w:bottom w:val="single" w:sz="4" w:space="0" w:color="17C3FF" w:themeColor="accent4" w:themeTint="99"/>
        </w:tcBorders>
      </w:tcPr>
    </w:tblStylePr>
    <w:tblStylePr w:type="seCell">
      <w:tblPr/>
      <w:tcPr>
        <w:tcBorders>
          <w:top w:val="single" w:sz="4" w:space="0" w:color="17C3FF" w:themeColor="accent4" w:themeTint="99"/>
        </w:tcBorders>
      </w:tcPr>
    </w:tblStylePr>
    <w:tblStylePr w:type="swCell">
      <w:tblPr/>
      <w:tcPr>
        <w:tcBorders>
          <w:top w:val="single" w:sz="4" w:space="0" w:color="17C3FF" w:themeColor="accent4" w:themeTint="99"/>
        </w:tcBorders>
      </w:tcPr>
    </w:tblStylePr>
  </w:style>
  <w:style w:type="table" w:customStyle="1" w:styleId="GridTable31">
    <w:name w:val="Grid Table 3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uiPriority w:val="40"/>
    <w:rsid w:val="00BC35EC"/>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Light1">
    <w:name w:val="Grid Table Light1"/>
    <w:basedOn w:val="TableNormal"/>
    <w:uiPriority w:val="40"/>
    <w:rsid w:val="00BC35EC"/>
    <w:rPr>
      <w:rFonts w:ascii="Arial" w:eastAsia="Times New Roman" w:hAnsi="Arial" w:cs="Times New Roman"/>
      <w:sz w:val="16"/>
      <w:szCs w:val="22"/>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E5E5E" w:themeFill="text2"/>
        <w:vAlign w:val="center"/>
      </w:tcPr>
    </w:tblStylePr>
  </w:style>
  <w:style w:type="paragraph" w:styleId="Subtitle">
    <w:name w:val="Subtitle"/>
    <w:basedOn w:val="Normal"/>
    <w:link w:val="SubtitleChar"/>
    <w:rsid w:val="00BC35EC"/>
    <w:pPr>
      <w:spacing w:before="240"/>
      <w:ind w:left="2835" w:right="851"/>
    </w:pPr>
    <w:rPr>
      <w:rFonts w:asciiTheme="majorHAnsi" w:eastAsia="Times New Roman" w:hAnsiTheme="majorHAnsi" w:cstheme="majorHAnsi"/>
      <w:color w:val="FFFFFF" w:themeColor="background1"/>
      <w:sz w:val="40"/>
      <w:szCs w:val="22"/>
      <w:lang w:val="en-AU" w:eastAsia="en-AU"/>
    </w:rPr>
  </w:style>
  <w:style w:type="character" w:customStyle="1" w:styleId="SubtitleChar">
    <w:name w:val="Subtitle Char"/>
    <w:basedOn w:val="DefaultParagraphFont"/>
    <w:link w:val="Subtitle"/>
    <w:rsid w:val="00BC35EC"/>
    <w:rPr>
      <w:rFonts w:asciiTheme="majorHAnsi" w:eastAsia="Times New Roman" w:hAnsiTheme="majorHAnsi" w:cstheme="majorHAnsi"/>
      <w:color w:val="FFFFFF" w:themeColor="background1"/>
      <w:sz w:val="40"/>
      <w:szCs w:val="22"/>
      <w:lang w:val="en-AU" w:eastAsia="en-AU"/>
    </w:rPr>
  </w:style>
  <w:style w:type="table" w:customStyle="1" w:styleId="GridTable1Light-Accent12">
    <w:name w:val="Grid Table 1 Light - Accent 12"/>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F8E59A" w:themeColor="accent1" w:themeTint="66"/>
        <w:left w:val="single" w:sz="4" w:space="0" w:color="F8E59A" w:themeColor="accent1" w:themeTint="66"/>
        <w:bottom w:val="single" w:sz="4" w:space="0" w:color="F8E59A" w:themeColor="accent1" w:themeTint="66"/>
        <w:right w:val="single" w:sz="4" w:space="0" w:color="F8E59A" w:themeColor="accent1" w:themeTint="66"/>
        <w:insideH w:val="single" w:sz="4" w:space="0" w:color="F8E59A" w:themeColor="accent1" w:themeTint="66"/>
        <w:insideV w:val="single" w:sz="4" w:space="0" w:color="F8E59A" w:themeColor="accent1" w:themeTint="66"/>
      </w:tblBorders>
    </w:tblPr>
    <w:tblStylePr w:type="firstRow">
      <w:rPr>
        <w:b/>
        <w:bCs/>
      </w:rPr>
      <w:tblPr/>
      <w:tcPr>
        <w:tcBorders>
          <w:bottom w:val="single" w:sz="12" w:space="0" w:color="F5D867" w:themeColor="accent1" w:themeTint="99"/>
        </w:tcBorders>
      </w:tcPr>
    </w:tblStylePr>
    <w:tblStylePr w:type="lastRow">
      <w:rPr>
        <w:b/>
        <w:bCs/>
      </w:rPr>
      <w:tblPr/>
      <w:tcPr>
        <w:tcBorders>
          <w:top w:val="double" w:sz="2" w:space="0" w:color="F5D867" w:themeColor="accent1" w:themeTint="99"/>
        </w:tcBorders>
      </w:tcPr>
    </w:tblStylePr>
    <w:tblStylePr w:type="firstCol">
      <w:rPr>
        <w:b/>
        <w:bCs/>
      </w:rPr>
    </w:tblStylePr>
    <w:tblStylePr w:type="lastCol">
      <w:rPr>
        <w:b/>
        <w:bCs/>
      </w:rPr>
    </w:tblStylePr>
  </w:style>
  <w:style w:type="character" w:customStyle="1" w:styleId="ListNumberChar">
    <w:name w:val="List Number Char"/>
    <w:basedOn w:val="DefaultParagraphFont"/>
    <w:link w:val="ListNumber"/>
    <w:rsid w:val="00BC35EC"/>
    <w:rPr>
      <w:rFonts w:ascii="Arial" w:eastAsia="Arial Unicode MS" w:hAnsi="Arial Unicode MS" w:cs="Arial Unicode MS"/>
      <w:color w:val="000000"/>
      <w:sz w:val="20"/>
      <w:szCs w:val="20"/>
      <w:u w:color="000000"/>
      <w:bdr w:val="nil"/>
    </w:rPr>
  </w:style>
  <w:style w:type="table" w:customStyle="1" w:styleId="GridTable1Light1">
    <w:name w:val="Grid Table 1 Light1"/>
    <w:basedOn w:val="TableNormal"/>
    <w:uiPriority w:val="46"/>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440881"/>
    <w:pPr>
      <w:keepNext/>
      <w:pBdr>
        <w:top w:val="nil"/>
        <w:left w:val="nil"/>
        <w:bottom w:val="nil"/>
        <w:right w:val="nil"/>
        <w:between w:val="nil"/>
        <w:bar w:val="nil"/>
      </w:pBdr>
      <w:spacing w:before="360" w:after="120"/>
      <w:ind w:left="1138" w:right="1008" w:hanging="1138"/>
    </w:pPr>
    <w:rPr>
      <w:rFonts w:ascii="Arial" w:eastAsia="Arial Unicode MS" w:hAnsi="Arial" w:cs="Times New Roman"/>
      <w:b/>
      <w:iCs/>
      <w:color w:val="007093" w:themeColor="accent3"/>
      <w:sz w:val="20"/>
      <w:szCs w:val="18"/>
      <w:bdr w:val="nil"/>
      <w:lang w:val="en-AU"/>
    </w:rPr>
  </w:style>
  <w:style w:type="paragraph" w:customStyle="1" w:styleId="ListAlpha">
    <w:name w:val="List Alpha"/>
    <w:basedOn w:val="ListNumber"/>
    <w:rsid w:val="00BC35EC"/>
    <w:pPr>
      <w:numPr>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567"/>
      </w:tabs>
      <w:ind w:left="340" w:hanging="340"/>
    </w:pPr>
    <w:rPr>
      <w:rFonts w:eastAsia="Times New Roman" w:hAnsi="Arial" w:cs="Times New Roman"/>
      <w:color w:val="auto"/>
      <w:szCs w:val="22"/>
      <w:bdr w:val="none" w:sz="0" w:space="0" w:color="auto"/>
      <w:lang w:val="en-AU" w:eastAsia="en-AU"/>
    </w:rPr>
  </w:style>
  <w:style w:type="character" w:customStyle="1" w:styleId="ListParagraphChar">
    <w:name w:val="List Paragraph Char"/>
    <w:aliases w:val="En tête 1 Char,Evidence on Demand bullet points Char"/>
    <w:basedOn w:val="DefaultParagraphFont"/>
    <w:link w:val="ListParagraph"/>
    <w:uiPriority w:val="34"/>
    <w:locked/>
    <w:rsid w:val="0011318B"/>
    <w:rPr>
      <w:rFonts w:ascii="Arial" w:eastAsia="Arial Unicode MS" w:hAnsi="Arial Unicode MS" w:cs="Arial Unicode MS"/>
      <w:color w:val="464646" w:themeColor="text2" w:themeShade="BF"/>
      <w:sz w:val="20"/>
      <w:szCs w:val="20"/>
      <w:u w:color="000000"/>
      <w:bdr w:val="nil"/>
    </w:rPr>
  </w:style>
  <w:style w:type="numbering" w:customStyle="1" w:styleId="List53">
    <w:name w:val="List 53"/>
    <w:basedOn w:val="NoList"/>
    <w:rsid w:val="00BC35EC"/>
    <w:pPr>
      <w:numPr>
        <w:numId w:val="49"/>
      </w:numPr>
    </w:pPr>
  </w:style>
  <w:style w:type="paragraph" w:customStyle="1" w:styleId="TableBullet">
    <w:name w:val="Table Bullet"/>
    <w:basedOn w:val="TableText"/>
    <w:qFormat/>
    <w:rsid w:val="0011318B"/>
    <w:pPr>
      <w:numPr>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284"/>
      </w:tabs>
      <w:spacing w:after="40"/>
      <w:ind w:left="227" w:hanging="227"/>
    </w:pPr>
    <w:rPr>
      <w:rFonts w:eastAsia="Times New Roman" w:hAnsi="Arial" w:cs="Times New Roman"/>
      <w:szCs w:val="22"/>
      <w:bdr w:val="none" w:sz="0" w:space="0" w:color="auto"/>
      <w:lang w:val="en-AU" w:eastAsia="en-AU"/>
    </w:rPr>
  </w:style>
  <w:style w:type="character" w:styleId="FollowedHyperlink">
    <w:name w:val="FollowedHyperlink"/>
    <w:basedOn w:val="DefaultParagraphFont"/>
    <w:uiPriority w:val="99"/>
    <w:semiHidden/>
    <w:unhideWhenUsed/>
    <w:rsid w:val="00BC35EC"/>
    <w:rPr>
      <w:color w:val="FF00FF" w:themeColor="followedHyperlink"/>
      <w:u w:val="single"/>
    </w:rPr>
  </w:style>
  <w:style w:type="paragraph" w:customStyle="1" w:styleId="Default">
    <w:name w:val="Default"/>
    <w:rsid w:val="00BC35E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table" w:customStyle="1" w:styleId="TableGrid1">
    <w:name w:val="Table Grid1"/>
    <w:basedOn w:val="TableNormal"/>
    <w:next w:val="TableGrid"/>
    <w:uiPriority w:val="39"/>
    <w:rsid w:val="00BC35E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C35EC"/>
    <w:rPr>
      <w:rFonts w:eastAsiaTheme="minorEastAsia"/>
    </w:rPr>
  </w:style>
  <w:style w:type="character" w:customStyle="1" w:styleId="FootnoteTextChar">
    <w:name w:val="Footnote Text Char"/>
    <w:basedOn w:val="DefaultParagraphFont"/>
    <w:link w:val="FootnoteText"/>
    <w:uiPriority w:val="99"/>
    <w:rsid w:val="00BC35EC"/>
    <w:rPr>
      <w:rFonts w:eastAsiaTheme="minorEastAsia"/>
    </w:rPr>
  </w:style>
  <w:style w:type="numbering" w:customStyle="1" w:styleId="List55">
    <w:name w:val="List 55"/>
    <w:basedOn w:val="NoList"/>
    <w:rsid w:val="00BC35EC"/>
    <w:pPr>
      <w:numPr>
        <w:numId w:val="52"/>
      </w:numPr>
    </w:pPr>
  </w:style>
  <w:style w:type="table" w:styleId="TableGridLight">
    <w:name w:val="Grid Table Light"/>
    <w:basedOn w:val="TableNormal"/>
    <w:uiPriority w:val="40"/>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rsid w:val="0011318B"/>
    <w:rPr>
      <w:rFonts w:ascii="Arial" w:eastAsia="Arial Unicode MS" w:hAnsi="Arial Unicode MS" w:cs="Arial Unicode MS"/>
      <w:color w:val="464646" w:themeColor="text2" w:themeShade="BF"/>
      <w:sz w:val="20"/>
      <w:szCs w:val="16"/>
      <w:u w:color="000000"/>
      <w:bdr w:val="nil"/>
    </w:rPr>
  </w:style>
  <w:style w:type="character" w:customStyle="1" w:styleId="CaptionChar">
    <w:name w:val="Caption Char"/>
    <w:basedOn w:val="DefaultParagraphFont"/>
    <w:link w:val="Caption"/>
    <w:uiPriority w:val="35"/>
    <w:rsid w:val="00440881"/>
    <w:rPr>
      <w:rFonts w:ascii="Arial" w:eastAsia="Arial Unicode MS" w:hAnsi="Arial" w:cs="Times New Roman"/>
      <w:b/>
      <w:iCs/>
      <w:color w:val="007093" w:themeColor="accent3"/>
      <w:sz w:val="20"/>
      <w:szCs w:val="18"/>
      <w:bdr w:val="nil"/>
      <w:lang w:val="en-AU"/>
    </w:rPr>
  </w:style>
  <w:style w:type="character" w:customStyle="1" w:styleId="apple-converted-space">
    <w:name w:val="apple-converted-space"/>
    <w:basedOn w:val="DefaultParagraphFont"/>
    <w:rsid w:val="00BC35EC"/>
  </w:style>
  <w:style w:type="paragraph" w:customStyle="1" w:styleId="AnnexHeading">
    <w:name w:val="Annex Heading"/>
    <w:basedOn w:val="Heading2"/>
    <w:next w:val="BodyText"/>
    <w:uiPriority w:val="99"/>
    <w:qFormat/>
    <w:rsid w:val="006F636B"/>
    <w:pPr>
      <w:numPr>
        <w:numId w:val="54"/>
      </w:numPr>
      <w:spacing w:after="240"/>
      <w:ind w:left="2160" w:hanging="2160"/>
    </w:pPr>
    <w:rPr>
      <w:rFonts w:ascii="Arial" w:eastAsia="Times New Roman" w:hAnsi="Arial" w:cs="Arial"/>
      <w:b/>
      <w:bCs/>
      <w:kern w:val="32"/>
      <w:sz w:val="28"/>
      <w:szCs w:val="32"/>
      <w:lang w:val="en-AU"/>
    </w:rPr>
  </w:style>
  <w:style w:type="table" w:styleId="GridTable5Dark-Accent2">
    <w:name w:val="Grid Table 5 Dark Accent 2"/>
    <w:basedOn w:val="TableNormal"/>
    <w:uiPriority w:val="50"/>
    <w:rsid w:val="00BC35EC"/>
    <w:rPr>
      <w:lang w:val="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9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9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9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900" w:themeFill="accent2"/>
      </w:tcPr>
    </w:tblStylePr>
    <w:tblStylePr w:type="band1Vert">
      <w:tblPr/>
      <w:tcPr>
        <w:shd w:val="clear" w:color="auto" w:fill="FFC999" w:themeFill="accent2" w:themeFillTint="66"/>
      </w:tcPr>
    </w:tblStylePr>
    <w:tblStylePr w:type="band1Horz">
      <w:tblPr/>
      <w:tcPr>
        <w:shd w:val="clear" w:color="auto" w:fill="FFC999" w:themeFill="accent2" w:themeFillTint="66"/>
      </w:tcPr>
    </w:tblStylePr>
  </w:style>
  <w:style w:type="table" w:styleId="ListTable5Dark-Accent1">
    <w:name w:val="List Table 5 Dark Accent 1"/>
    <w:basedOn w:val="TableNormal"/>
    <w:uiPriority w:val="50"/>
    <w:rsid w:val="00BC35EC"/>
    <w:pPr>
      <w:pBdr>
        <w:top w:val="nil"/>
        <w:left w:val="nil"/>
        <w:bottom w:val="nil"/>
        <w:right w:val="nil"/>
        <w:between w:val="nil"/>
        <w:bar w:val="nil"/>
      </w:pBdr>
    </w:pPr>
    <w:rPr>
      <w:rFonts w:ascii="Times New Roman" w:eastAsia="Arial Unicode MS" w:hAnsi="Times New Roman" w:cs="Times New Roman"/>
      <w:color w:val="FFFFFF" w:themeColor="background1"/>
      <w:sz w:val="20"/>
      <w:szCs w:val="20"/>
      <w:bdr w:val="nil"/>
    </w:rPr>
    <w:tblPr>
      <w:tblStyleRowBandSize w:val="1"/>
      <w:tblStyleColBandSize w:val="1"/>
      <w:tblBorders>
        <w:top w:val="single" w:sz="24" w:space="0" w:color="E2B80F" w:themeColor="accent1"/>
        <w:left w:val="single" w:sz="24" w:space="0" w:color="E2B80F" w:themeColor="accent1"/>
        <w:bottom w:val="single" w:sz="24" w:space="0" w:color="E2B80F" w:themeColor="accent1"/>
        <w:right w:val="single" w:sz="24" w:space="0" w:color="E2B80F" w:themeColor="accent1"/>
      </w:tblBorders>
    </w:tblPr>
    <w:tcPr>
      <w:shd w:val="clear" w:color="auto" w:fill="E2B8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C35EC"/>
    <w:pPr>
      <w:pBdr>
        <w:top w:val="nil"/>
        <w:left w:val="nil"/>
        <w:bottom w:val="nil"/>
        <w:right w:val="nil"/>
        <w:between w:val="nil"/>
        <w:bar w:val="nil"/>
      </w:pBdr>
    </w:pPr>
    <w:rPr>
      <w:rFonts w:ascii="Times New Roman" w:eastAsia="Arial Unicode MS" w:hAnsi="Times New Roman" w:cs="Times New Roman"/>
      <w:color w:val="FFFFFF" w:themeColor="background1"/>
      <w:sz w:val="20"/>
      <w:szCs w:val="20"/>
      <w:bdr w:val="nil"/>
    </w:rPr>
    <w:tblPr>
      <w:tblStyleRowBandSize w:val="1"/>
      <w:tblStyleColBandSize w:val="1"/>
      <w:tblBorders>
        <w:top w:val="single" w:sz="24" w:space="0" w:color="FF7900" w:themeColor="accent2"/>
        <w:left w:val="single" w:sz="24" w:space="0" w:color="FF7900" w:themeColor="accent2"/>
        <w:bottom w:val="single" w:sz="24" w:space="0" w:color="FF7900" w:themeColor="accent2"/>
        <w:right w:val="single" w:sz="24" w:space="0" w:color="FF7900" w:themeColor="accent2"/>
      </w:tblBorders>
    </w:tblPr>
    <w:tcPr>
      <w:shd w:val="clear" w:color="auto" w:fill="FF79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BC35EC"/>
    <w:pPr>
      <w:pBdr>
        <w:top w:val="nil"/>
        <w:left w:val="nil"/>
        <w:bottom w:val="nil"/>
        <w:right w:val="nil"/>
        <w:between w:val="nil"/>
        <w:bar w:val="nil"/>
      </w:pBdr>
    </w:pPr>
    <w:rPr>
      <w:rFonts w:ascii="Times New Roman" w:eastAsia="Arial Unicode MS" w:hAnsi="Times New Roman" w:cs="Times New Roman"/>
      <w:sz w:val="20"/>
      <w:szCs w:val="20"/>
      <w:bdr w:val="nil"/>
    </w:rPr>
    <w:tblPr>
      <w:tblStyleRowBandSize w:val="1"/>
      <w:tblStyleColBandSize w:val="1"/>
      <w:tblBorders>
        <w:top w:val="single" w:sz="4" w:space="0" w:color="E2B80F" w:themeColor="accent1"/>
        <w:left w:val="single" w:sz="4" w:space="0" w:color="E2B80F" w:themeColor="accent1"/>
        <w:bottom w:val="single" w:sz="4" w:space="0" w:color="E2B80F" w:themeColor="accent1"/>
        <w:right w:val="single" w:sz="4" w:space="0" w:color="E2B80F" w:themeColor="accent1"/>
      </w:tblBorders>
    </w:tblPr>
    <w:tblStylePr w:type="firstRow">
      <w:rPr>
        <w:b/>
        <w:bCs/>
        <w:color w:val="FFFFFF" w:themeColor="background1"/>
      </w:rPr>
      <w:tblPr/>
      <w:tcPr>
        <w:shd w:val="clear" w:color="auto" w:fill="E2B80F" w:themeFill="accent1"/>
      </w:tcPr>
    </w:tblStylePr>
    <w:tblStylePr w:type="lastRow">
      <w:rPr>
        <w:b/>
        <w:bCs/>
      </w:rPr>
      <w:tblPr/>
      <w:tcPr>
        <w:tcBorders>
          <w:top w:val="double" w:sz="4" w:space="0" w:color="E2B8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2B80F" w:themeColor="accent1"/>
          <w:right w:val="single" w:sz="4" w:space="0" w:color="E2B80F" w:themeColor="accent1"/>
        </w:tcBorders>
      </w:tcPr>
    </w:tblStylePr>
    <w:tblStylePr w:type="band1Horz">
      <w:tblPr/>
      <w:tcPr>
        <w:tcBorders>
          <w:top w:val="single" w:sz="4" w:space="0" w:color="E2B80F" w:themeColor="accent1"/>
          <w:bottom w:val="single" w:sz="4" w:space="0" w:color="E2B8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B80F" w:themeColor="accent1"/>
          <w:left w:val="nil"/>
        </w:tcBorders>
      </w:tcPr>
    </w:tblStylePr>
    <w:tblStylePr w:type="swCell">
      <w:tblPr/>
      <w:tcPr>
        <w:tcBorders>
          <w:top w:val="double" w:sz="4" w:space="0" w:color="E2B80F" w:themeColor="accent1"/>
          <w:right w:val="nil"/>
        </w:tcBorders>
      </w:tcPr>
    </w:tblStylePr>
  </w:style>
  <w:style w:type="character" w:styleId="UnresolvedMention">
    <w:name w:val="Unresolved Mention"/>
    <w:basedOn w:val="DefaultParagraphFont"/>
    <w:uiPriority w:val="99"/>
    <w:semiHidden/>
    <w:unhideWhenUsed/>
    <w:rsid w:val="00BC35EC"/>
    <w:rPr>
      <w:color w:val="605E5C"/>
      <w:shd w:val="clear" w:color="auto" w:fill="E1DFDD"/>
    </w:rPr>
  </w:style>
  <w:style w:type="character" w:styleId="CommentReference">
    <w:name w:val="annotation reference"/>
    <w:basedOn w:val="DefaultParagraphFont"/>
    <w:uiPriority w:val="99"/>
    <w:semiHidden/>
    <w:unhideWhenUsed/>
    <w:rsid w:val="00BC35EC"/>
    <w:rPr>
      <w:sz w:val="16"/>
      <w:szCs w:val="16"/>
    </w:rPr>
  </w:style>
  <w:style w:type="paragraph" w:styleId="CommentText">
    <w:name w:val="annotation text"/>
    <w:basedOn w:val="Normal"/>
    <w:link w:val="CommentTextChar"/>
    <w:uiPriority w:val="99"/>
    <w:unhideWhenUsed/>
    <w:rsid w:val="00BC35EC"/>
    <w:rPr>
      <w:rFonts w:ascii="Arial" w:eastAsia="Arial Unicode MS" w:hAnsi="Arial" w:cs="Times New Roman"/>
      <w:sz w:val="20"/>
      <w:szCs w:val="20"/>
      <w:lang w:val="en-PH"/>
    </w:rPr>
  </w:style>
  <w:style w:type="character" w:customStyle="1" w:styleId="CommentTextChar">
    <w:name w:val="Comment Text Char"/>
    <w:basedOn w:val="DefaultParagraphFont"/>
    <w:link w:val="CommentText"/>
    <w:uiPriority w:val="99"/>
    <w:rsid w:val="00BC35EC"/>
    <w:rPr>
      <w:rFonts w:ascii="Arial" w:eastAsia="Arial Unicode MS" w:hAnsi="Arial" w:cs="Times New Roman"/>
      <w:sz w:val="20"/>
      <w:szCs w:val="20"/>
      <w:lang w:val="en-PH"/>
    </w:rPr>
  </w:style>
  <w:style w:type="paragraph" w:styleId="CommentSubject">
    <w:name w:val="annotation subject"/>
    <w:basedOn w:val="CommentText"/>
    <w:next w:val="CommentText"/>
    <w:link w:val="CommentSubjectChar"/>
    <w:uiPriority w:val="99"/>
    <w:semiHidden/>
    <w:unhideWhenUsed/>
    <w:rsid w:val="00BC35EC"/>
    <w:rPr>
      <w:b/>
      <w:bCs/>
    </w:rPr>
  </w:style>
  <w:style w:type="character" w:customStyle="1" w:styleId="CommentSubjectChar">
    <w:name w:val="Comment Subject Char"/>
    <w:basedOn w:val="CommentTextChar"/>
    <w:link w:val="CommentSubject"/>
    <w:uiPriority w:val="99"/>
    <w:semiHidden/>
    <w:rsid w:val="00BC35EC"/>
    <w:rPr>
      <w:rFonts w:ascii="Arial" w:eastAsia="Arial Unicode MS" w:hAnsi="Arial" w:cs="Times New Roman"/>
      <w:b/>
      <w:bCs/>
      <w:sz w:val="20"/>
      <w:szCs w:val="20"/>
      <w:lang w:val="en-PH"/>
    </w:rPr>
  </w:style>
  <w:style w:type="character" w:styleId="Emphasis">
    <w:name w:val="Emphasis"/>
    <w:basedOn w:val="DefaultParagraphFont"/>
    <w:uiPriority w:val="20"/>
    <w:qFormat/>
    <w:rsid w:val="00FC58F0"/>
    <w:rPr>
      <w:rFonts w:ascii="Arial Nova" w:hAnsi="Arial Nova"/>
      <w:bCs/>
      <w:iCs/>
      <w:color w:val="464646" w:themeColor="text2" w:themeShade="BF"/>
      <w:sz w:val="24"/>
      <w:bdr w:val="none" w:sz="0" w:space="0" w:color="auto"/>
    </w:rPr>
  </w:style>
  <w:style w:type="paragraph" w:customStyle="1" w:styleId="Pa2">
    <w:name w:val="Pa2"/>
    <w:basedOn w:val="Default"/>
    <w:next w:val="Default"/>
    <w:uiPriority w:val="99"/>
    <w:rsid w:val="00BD394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21" w:lineRule="atLeast"/>
    </w:pPr>
    <w:rPr>
      <w:rFonts w:ascii="Source Sans Pro" w:hAnsi="Source Sans Pro" w:cs="Times New Roman"/>
      <w:color w:val="auto"/>
      <w:sz w:val="24"/>
      <w:szCs w:val="24"/>
    </w:rPr>
  </w:style>
  <w:style w:type="character" w:customStyle="1" w:styleId="A1">
    <w:name w:val="A1"/>
    <w:uiPriority w:val="99"/>
    <w:rsid w:val="00BD394B"/>
    <w:rPr>
      <w:rFonts w:cs="Source Sans Pro"/>
      <w:color w:val="211D1E"/>
      <w:sz w:val="28"/>
      <w:szCs w:val="28"/>
    </w:rPr>
  </w:style>
  <w:style w:type="paragraph" w:customStyle="1" w:styleId="DisclaimerText">
    <w:name w:val="Disclaimer Text"/>
    <w:basedOn w:val="Pa2"/>
    <w:uiPriority w:val="7"/>
    <w:qFormat/>
    <w:rsid w:val="00742146"/>
    <w:pPr>
      <w:spacing w:before="160" w:after="160"/>
      <w:ind w:left="115" w:right="115"/>
      <w:jc w:val="both"/>
    </w:pPr>
    <w:rPr>
      <w:rFonts w:cs="Source Sans Pro"/>
      <w:color w:val="211D1E"/>
      <w:sz w:val="22"/>
      <w:szCs w:val="22"/>
    </w:rPr>
  </w:style>
  <w:style w:type="paragraph" w:styleId="NoSpacing">
    <w:name w:val="No Spacing"/>
    <w:uiPriority w:val="1"/>
    <w:qFormat/>
    <w:rsid w:val="00544DDA"/>
    <w:pPr>
      <w:jc w:val="center"/>
    </w:pPr>
    <w:rPr>
      <w:color w:val="002E44" w:themeColor="accent6"/>
      <w:sz w:val="20"/>
      <w:szCs w:val="20"/>
    </w:rPr>
  </w:style>
  <w:style w:type="paragraph" w:styleId="EndnoteText">
    <w:name w:val="endnote text"/>
    <w:basedOn w:val="Normal"/>
    <w:link w:val="EndnoteTextChar"/>
    <w:uiPriority w:val="99"/>
    <w:semiHidden/>
    <w:rsid w:val="008B6221"/>
    <w:rPr>
      <w:sz w:val="20"/>
      <w:szCs w:val="20"/>
    </w:rPr>
  </w:style>
  <w:style w:type="character" w:customStyle="1" w:styleId="EndnoteTextChar">
    <w:name w:val="Endnote Text Char"/>
    <w:basedOn w:val="DefaultParagraphFont"/>
    <w:link w:val="EndnoteText"/>
    <w:uiPriority w:val="99"/>
    <w:semiHidden/>
    <w:rsid w:val="008B6221"/>
    <w:rPr>
      <w:sz w:val="20"/>
      <w:szCs w:val="20"/>
    </w:rPr>
  </w:style>
  <w:style w:type="character" w:styleId="EndnoteReference">
    <w:name w:val="endnote reference"/>
    <w:basedOn w:val="DefaultParagraphFont"/>
    <w:uiPriority w:val="99"/>
    <w:semiHidden/>
    <w:rsid w:val="008B6221"/>
    <w:rPr>
      <w:vertAlign w:val="superscript"/>
    </w:rPr>
  </w:style>
  <w:style w:type="paragraph" w:customStyle="1" w:styleId="Footnote">
    <w:name w:val="Footnote"/>
    <w:basedOn w:val="FootnoteText"/>
    <w:uiPriority w:val="7"/>
    <w:qFormat/>
    <w:rsid w:val="00440881"/>
    <w:pPr>
      <w:ind w:left="144" w:hanging="144"/>
      <w:jc w:val="both"/>
    </w:pPr>
    <w:rPr>
      <w:rFonts w:ascii="Open Sans" w:hAnsi="Open Sans"/>
      <w:color w:val="002E44" w:themeColor="accent6"/>
      <w:sz w:val="16"/>
      <w:szCs w:val="16"/>
    </w:rPr>
  </w:style>
  <w:style w:type="table" w:customStyle="1" w:styleId="GridTable1Light-Accent111">
    <w:name w:val="Grid Table 1 Light - Accent 111"/>
    <w:basedOn w:val="TableNormal"/>
    <w:next w:val="GridTable1Light-Accent11"/>
    <w:uiPriority w:val="46"/>
    <w:rsid w:val="00201221"/>
    <w:rPr>
      <w:rFonts w:ascii="Calibri" w:eastAsia="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Head">
    <w:name w:val="Table Head"/>
    <w:basedOn w:val="Normal"/>
    <w:uiPriority w:val="6"/>
    <w:qFormat/>
    <w:rsid w:val="00742146"/>
    <w:pPr>
      <w:spacing w:before="120" w:after="120"/>
      <w:jc w:val="center"/>
    </w:pPr>
    <w:rPr>
      <w:rFonts w:ascii="Arial Nova" w:hAnsi="Arial Nova"/>
      <w:bCs/>
      <w:color w:val="F5D867" w:themeColor="accent1" w:themeTint="99"/>
      <w:sz w:val="20"/>
      <w:szCs w:val="28"/>
    </w:rPr>
  </w:style>
  <w:style w:type="paragraph" w:customStyle="1" w:styleId="TableContent">
    <w:name w:val="Table Content"/>
    <w:basedOn w:val="Tableofcontentstyle"/>
    <w:link w:val="TableContentChar"/>
    <w:uiPriority w:val="6"/>
    <w:qFormat/>
    <w:rsid w:val="009A21F6"/>
    <w:pPr>
      <w:ind w:left="1152" w:right="1008" w:hanging="1152"/>
    </w:pPr>
    <w:rPr>
      <w:b w:val="0"/>
      <w:color w:val="464646" w:themeColor="text2" w:themeShade="BF"/>
    </w:rPr>
  </w:style>
  <w:style w:type="character" w:customStyle="1" w:styleId="TableContentChar">
    <w:name w:val="Table Content Char"/>
    <w:basedOn w:val="DefaultParagraphFont"/>
    <w:link w:val="TableContent"/>
    <w:uiPriority w:val="6"/>
    <w:rsid w:val="009A21F6"/>
    <w:rPr>
      <w:rFonts w:ascii="Open Sans" w:eastAsia="Arial Unicode MS" w:hAnsi="Open Sans" w:cs="Times New Roman"/>
      <w:noProof/>
      <w:color w:val="464646" w:themeColor="text2" w:themeShade="BF"/>
      <w:sz w:val="20"/>
      <w:bdr w:val="nil"/>
      <w:lang w:val="en-AU"/>
    </w:rPr>
  </w:style>
  <w:style w:type="paragraph" w:customStyle="1" w:styleId="Caption1">
    <w:name w:val="Caption1"/>
    <w:basedOn w:val="Caption"/>
    <w:autoRedefine/>
    <w:uiPriority w:val="6"/>
    <w:qFormat/>
    <w:rsid w:val="00201221"/>
    <w:pPr>
      <w:keepNext w:val="0"/>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ind w:left="0" w:firstLine="0"/>
      <w:jc w:val="center"/>
    </w:pPr>
    <w:rPr>
      <w:rFonts w:ascii="Open Sans" w:eastAsiaTheme="minorHAnsi" w:hAnsi="Open Sans" w:cs="Open Sans"/>
      <w:bCs/>
      <w:iCs w:val="0"/>
      <w:color w:val="auto"/>
      <w:sz w:val="22"/>
      <w:szCs w:val="22"/>
      <w:bdr w:val="none" w:sz="0" w:space="0" w:color="auto"/>
    </w:rPr>
  </w:style>
  <w:style w:type="table" w:styleId="GridTable1Light-Accent2">
    <w:name w:val="Grid Table 1 Light Accent 2"/>
    <w:basedOn w:val="TableNormal"/>
    <w:uiPriority w:val="46"/>
    <w:rsid w:val="00201221"/>
    <w:tblPr>
      <w:tblStyleRowBandSize w:val="1"/>
      <w:tblStyleColBandSize w:val="1"/>
      <w:tblBorders>
        <w:top w:val="single" w:sz="4" w:space="0" w:color="FFC999" w:themeColor="accent2" w:themeTint="66"/>
        <w:left w:val="single" w:sz="4" w:space="0" w:color="FFC999" w:themeColor="accent2" w:themeTint="66"/>
        <w:bottom w:val="single" w:sz="4" w:space="0" w:color="FFC999" w:themeColor="accent2" w:themeTint="66"/>
        <w:right w:val="single" w:sz="4" w:space="0" w:color="FFC999" w:themeColor="accent2" w:themeTint="66"/>
        <w:insideH w:val="single" w:sz="4" w:space="0" w:color="FFC999" w:themeColor="accent2" w:themeTint="66"/>
        <w:insideV w:val="single" w:sz="4" w:space="0" w:color="FFC999" w:themeColor="accent2" w:themeTint="66"/>
      </w:tblBorders>
    </w:tblPr>
    <w:tblStylePr w:type="firstRow">
      <w:rPr>
        <w:b/>
        <w:bCs/>
      </w:rPr>
      <w:tblPr/>
      <w:tcPr>
        <w:tcBorders>
          <w:bottom w:val="single" w:sz="12" w:space="0" w:color="FFAE66" w:themeColor="accent2" w:themeTint="99"/>
        </w:tcBorders>
      </w:tcPr>
    </w:tblStylePr>
    <w:tblStylePr w:type="lastRow">
      <w:rPr>
        <w:b/>
        <w:bCs/>
      </w:rPr>
      <w:tblPr/>
      <w:tcPr>
        <w:tcBorders>
          <w:top w:val="double" w:sz="2" w:space="0" w:color="FFAE66" w:themeColor="accent2" w:themeTint="99"/>
        </w:tcBorders>
      </w:tcPr>
    </w:tblStylePr>
    <w:tblStylePr w:type="firstCol">
      <w:rPr>
        <w:b/>
        <w:bCs/>
      </w:rPr>
    </w:tblStylePr>
    <w:tblStylePr w:type="lastCol">
      <w:rPr>
        <w:b/>
        <w:bCs/>
      </w:rPr>
    </w:tblStylePr>
  </w:style>
  <w:style w:type="paragraph" w:customStyle="1" w:styleId="Tableofcontentstyle">
    <w:name w:val="Table of content style"/>
    <w:basedOn w:val="TOC1"/>
    <w:autoRedefine/>
    <w:uiPriority w:val="7"/>
    <w:rsid w:val="0020692C"/>
    <w:pPr>
      <w:ind w:left="864" w:right="720" w:hanging="864"/>
    </w:pPr>
    <w:rPr>
      <w:rFonts w:ascii="Open Sans" w:hAnsi="Open Sans"/>
      <w:noProof/>
      <w:color w:val="5E5E5E" w:themeColor="text2"/>
    </w:rPr>
  </w:style>
  <w:style w:type="paragraph" w:customStyle="1" w:styleId="BodyA">
    <w:name w:val="Body A"/>
    <w:rsid w:val="00D17DD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zh-CN"/>
    </w:rPr>
  </w:style>
  <w:style w:type="paragraph" w:customStyle="1" w:styleId="Body">
    <w:name w:val="Body"/>
    <w:rsid w:val="00D17DDF"/>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rPr>
  </w:style>
  <w:style w:type="numbering" w:customStyle="1" w:styleId="ImportedStyle3">
    <w:name w:val="Imported Style 3"/>
    <w:rsid w:val="00D17DDF"/>
    <w:pPr>
      <w:numPr>
        <w:numId w:val="56"/>
      </w:numPr>
    </w:pPr>
  </w:style>
  <w:style w:type="numbering" w:customStyle="1" w:styleId="NoList1">
    <w:name w:val="No List1"/>
    <w:next w:val="NoList"/>
    <w:uiPriority w:val="99"/>
    <w:semiHidden/>
    <w:unhideWhenUsed/>
    <w:rsid w:val="00D17DDF"/>
  </w:style>
  <w:style w:type="numbering" w:customStyle="1" w:styleId="ImportedStyle31">
    <w:name w:val="Imported Style 31"/>
    <w:rsid w:val="00D17DDF"/>
  </w:style>
  <w:style w:type="table" w:customStyle="1" w:styleId="TableGrid2">
    <w:name w:val="Table Grid2"/>
    <w:basedOn w:val="TableNormal"/>
    <w:next w:val="TableGrid"/>
    <w:uiPriority w:val="39"/>
    <w:rsid w:val="00D17DDF"/>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564DA"/>
  </w:style>
  <w:style w:type="numbering" w:customStyle="1" w:styleId="ImportedStyle32">
    <w:name w:val="Imported Style 32"/>
    <w:rsid w:val="00E564DA"/>
  </w:style>
  <w:style w:type="table" w:customStyle="1" w:styleId="TableGrid3">
    <w:name w:val="Table Grid3"/>
    <w:basedOn w:val="TableNormal"/>
    <w:next w:val="TableGrid"/>
    <w:uiPriority w:val="39"/>
    <w:rsid w:val="00E564DA"/>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D0BDC"/>
  </w:style>
  <w:style w:type="numbering" w:customStyle="1" w:styleId="ImportedStyle33">
    <w:name w:val="Imported Style 33"/>
    <w:rsid w:val="007D0BDC"/>
    <w:pPr>
      <w:numPr>
        <w:numId w:val="3"/>
      </w:numPr>
    </w:pPr>
  </w:style>
  <w:style w:type="table" w:customStyle="1" w:styleId="TableGrid4">
    <w:name w:val="Table Grid4"/>
    <w:basedOn w:val="TableNormal"/>
    <w:next w:val="TableGrid"/>
    <w:uiPriority w:val="39"/>
    <w:rsid w:val="007D0BDC"/>
    <w:rPr>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A21F6"/>
  </w:style>
  <w:style w:type="paragraph" w:styleId="BlockText">
    <w:name w:val="Block Text"/>
    <w:basedOn w:val="Normal"/>
    <w:uiPriority w:val="99"/>
    <w:semiHidden/>
    <w:rsid w:val="009A21F6"/>
    <w:pPr>
      <w:pBdr>
        <w:top w:val="single" w:sz="2" w:space="10" w:color="E2B80F" w:themeColor="accent1"/>
        <w:left w:val="single" w:sz="2" w:space="10" w:color="E2B80F" w:themeColor="accent1"/>
        <w:bottom w:val="single" w:sz="2" w:space="10" w:color="E2B80F" w:themeColor="accent1"/>
        <w:right w:val="single" w:sz="2" w:space="10" w:color="E2B80F" w:themeColor="accent1"/>
      </w:pBdr>
      <w:ind w:left="1152" w:right="1152"/>
    </w:pPr>
    <w:rPr>
      <w:rFonts w:eastAsiaTheme="minorEastAsia"/>
      <w:i/>
      <w:iCs/>
      <w:color w:val="E2B80F" w:themeColor="accent1"/>
    </w:rPr>
  </w:style>
  <w:style w:type="paragraph" w:styleId="BodyText2">
    <w:name w:val="Body Text 2"/>
    <w:basedOn w:val="Normal"/>
    <w:link w:val="BodyText2Char"/>
    <w:uiPriority w:val="99"/>
    <w:semiHidden/>
    <w:rsid w:val="009A21F6"/>
    <w:pPr>
      <w:spacing w:after="120" w:line="480" w:lineRule="auto"/>
    </w:pPr>
  </w:style>
  <w:style w:type="character" w:customStyle="1" w:styleId="BodyText2Char">
    <w:name w:val="Body Text 2 Char"/>
    <w:basedOn w:val="DefaultParagraphFont"/>
    <w:link w:val="BodyText2"/>
    <w:uiPriority w:val="99"/>
    <w:semiHidden/>
    <w:rsid w:val="009A21F6"/>
  </w:style>
  <w:style w:type="paragraph" w:styleId="BodyText3">
    <w:name w:val="Body Text 3"/>
    <w:basedOn w:val="Normal"/>
    <w:link w:val="BodyText3Char"/>
    <w:uiPriority w:val="99"/>
    <w:semiHidden/>
    <w:rsid w:val="009A21F6"/>
    <w:pPr>
      <w:spacing w:after="120"/>
    </w:pPr>
    <w:rPr>
      <w:sz w:val="16"/>
      <w:szCs w:val="16"/>
    </w:rPr>
  </w:style>
  <w:style w:type="character" w:customStyle="1" w:styleId="BodyText3Char">
    <w:name w:val="Body Text 3 Char"/>
    <w:basedOn w:val="DefaultParagraphFont"/>
    <w:link w:val="BodyText3"/>
    <w:uiPriority w:val="99"/>
    <w:semiHidden/>
    <w:rsid w:val="009A21F6"/>
    <w:rPr>
      <w:sz w:val="16"/>
      <w:szCs w:val="16"/>
    </w:rPr>
  </w:style>
  <w:style w:type="paragraph" w:styleId="BodyTextFirstIndent">
    <w:name w:val="Body Text First Indent"/>
    <w:basedOn w:val="BodyText"/>
    <w:link w:val="BodyTextFirstIndentChar"/>
    <w:uiPriority w:val="99"/>
    <w:semiHidden/>
    <w:rsid w:val="009A21F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360"/>
      <w:jc w:val="left"/>
    </w:pPr>
    <w:rPr>
      <w:rFonts w:asciiTheme="minorHAnsi" w:eastAsiaTheme="minorHAnsi" w:hAnsiTheme="minorHAnsi" w:cstheme="minorBidi"/>
      <w:color w:val="auto"/>
      <w:sz w:val="24"/>
      <w:szCs w:val="24"/>
      <w:bdr w:val="none" w:sz="0" w:space="0" w:color="auto"/>
    </w:rPr>
  </w:style>
  <w:style w:type="character" w:customStyle="1" w:styleId="BodyTextFirstIndentChar">
    <w:name w:val="Body Text First Indent Char"/>
    <w:basedOn w:val="BodyTextChar"/>
    <w:link w:val="BodyTextFirstIndent"/>
    <w:uiPriority w:val="99"/>
    <w:semiHidden/>
    <w:rsid w:val="009A21F6"/>
    <w:rPr>
      <w:rFonts w:ascii="Open Sans" w:eastAsia="Arial Unicode MS" w:hAnsi="Open Sans" w:cs="Arial Unicode MS"/>
      <w:color w:val="2F2F2F" w:themeColor="text2" w:themeShade="80"/>
      <w:sz w:val="22"/>
      <w:szCs w:val="20"/>
      <w:u w:color="000000"/>
      <w:bdr w:val="nil"/>
    </w:rPr>
  </w:style>
  <w:style w:type="paragraph" w:styleId="BodyTextIndent">
    <w:name w:val="Body Text Indent"/>
    <w:basedOn w:val="Normal"/>
    <w:link w:val="BodyTextIndentChar"/>
    <w:uiPriority w:val="99"/>
    <w:semiHidden/>
    <w:rsid w:val="009A21F6"/>
    <w:pPr>
      <w:spacing w:after="120"/>
      <w:ind w:left="360"/>
    </w:pPr>
  </w:style>
  <w:style w:type="character" w:customStyle="1" w:styleId="BodyTextIndentChar">
    <w:name w:val="Body Text Indent Char"/>
    <w:basedOn w:val="DefaultParagraphFont"/>
    <w:link w:val="BodyTextIndent"/>
    <w:uiPriority w:val="99"/>
    <w:semiHidden/>
    <w:rsid w:val="009A21F6"/>
  </w:style>
  <w:style w:type="paragraph" w:styleId="BodyTextFirstIndent2">
    <w:name w:val="Body Text First Indent 2"/>
    <w:basedOn w:val="BodyTextIndent"/>
    <w:link w:val="BodyTextFirstIndent2Char"/>
    <w:uiPriority w:val="99"/>
    <w:semiHidden/>
    <w:rsid w:val="009A21F6"/>
    <w:pPr>
      <w:spacing w:after="0"/>
      <w:ind w:firstLine="360"/>
    </w:pPr>
  </w:style>
  <w:style w:type="character" w:customStyle="1" w:styleId="BodyTextFirstIndent2Char">
    <w:name w:val="Body Text First Indent 2 Char"/>
    <w:basedOn w:val="BodyTextIndentChar"/>
    <w:link w:val="BodyTextFirstIndent2"/>
    <w:uiPriority w:val="99"/>
    <w:semiHidden/>
    <w:rsid w:val="009A21F6"/>
  </w:style>
  <w:style w:type="paragraph" w:styleId="BodyTextIndent2">
    <w:name w:val="Body Text Indent 2"/>
    <w:basedOn w:val="Normal"/>
    <w:link w:val="BodyTextIndent2Char"/>
    <w:uiPriority w:val="99"/>
    <w:semiHidden/>
    <w:rsid w:val="009A21F6"/>
    <w:pPr>
      <w:spacing w:after="120" w:line="480" w:lineRule="auto"/>
      <w:ind w:left="360"/>
    </w:pPr>
  </w:style>
  <w:style w:type="character" w:customStyle="1" w:styleId="BodyTextIndent2Char">
    <w:name w:val="Body Text Indent 2 Char"/>
    <w:basedOn w:val="DefaultParagraphFont"/>
    <w:link w:val="BodyTextIndent2"/>
    <w:uiPriority w:val="99"/>
    <w:semiHidden/>
    <w:rsid w:val="009A21F6"/>
  </w:style>
  <w:style w:type="paragraph" w:styleId="BodyTextIndent3">
    <w:name w:val="Body Text Indent 3"/>
    <w:basedOn w:val="Normal"/>
    <w:link w:val="BodyTextIndent3Char"/>
    <w:uiPriority w:val="99"/>
    <w:semiHidden/>
    <w:rsid w:val="009A21F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21F6"/>
    <w:rPr>
      <w:sz w:val="16"/>
      <w:szCs w:val="16"/>
    </w:rPr>
  </w:style>
  <w:style w:type="paragraph" w:styleId="Closing">
    <w:name w:val="Closing"/>
    <w:basedOn w:val="Normal"/>
    <w:link w:val="ClosingChar"/>
    <w:uiPriority w:val="99"/>
    <w:semiHidden/>
    <w:rsid w:val="009A21F6"/>
    <w:pPr>
      <w:ind w:left="4320"/>
    </w:pPr>
  </w:style>
  <w:style w:type="character" w:customStyle="1" w:styleId="ClosingChar">
    <w:name w:val="Closing Char"/>
    <w:basedOn w:val="DefaultParagraphFont"/>
    <w:link w:val="Closing"/>
    <w:uiPriority w:val="99"/>
    <w:semiHidden/>
    <w:rsid w:val="009A21F6"/>
  </w:style>
  <w:style w:type="paragraph" w:styleId="Date">
    <w:name w:val="Date"/>
    <w:basedOn w:val="Normal"/>
    <w:next w:val="Normal"/>
    <w:link w:val="DateChar"/>
    <w:uiPriority w:val="99"/>
    <w:semiHidden/>
    <w:rsid w:val="009A21F6"/>
  </w:style>
  <w:style w:type="character" w:customStyle="1" w:styleId="DateChar">
    <w:name w:val="Date Char"/>
    <w:basedOn w:val="DefaultParagraphFont"/>
    <w:link w:val="Date"/>
    <w:uiPriority w:val="99"/>
    <w:semiHidden/>
    <w:rsid w:val="009A21F6"/>
  </w:style>
  <w:style w:type="paragraph" w:styleId="DocumentMap">
    <w:name w:val="Document Map"/>
    <w:basedOn w:val="Normal"/>
    <w:link w:val="DocumentMapChar"/>
    <w:uiPriority w:val="99"/>
    <w:semiHidden/>
    <w:rsid w:val="009A21F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A21F6"/>
    <w:rPr>
      <w:rFonts w:ascii="Segoe UI" w:hAnsi="Segoe UI" w:cs="Segoe UI"/>
      <w:sz w:val="16"/>
      <w:szCs w:val="16"/>
    </w:rPr>
  </w:style>
  <w:style w:type="paragraph" w:styleId="E-mailSignature">
    <w:name w:val="E-mail Signature"/>
    <w:basedOn w:val="Normal"/>
    <w:link w:val="E-mailSignatureChar"/>
    <w:uiPriority w:val="99"/>
    <w:semiHidden/>
    <w:rsid w:val="009A21F6"/>
  </w:style>
  <w:style w:type="character" w:customStyle="1" w:styleId="E-mailSignatureChar">
    <w:name w:val="E-mail Signature Char"/>
    <w:basedOn w:val="DefaultParagraphFont"/>
    <w:link w:val="E-mailSignature"/>
    <w:uiPriority w:val="99"/>
    <w:semiHidden/>
    <w:rsid w:val="009A21F6"/>
  </w:style>
  <w:style w:type="paragraph" w:styleId="EnvelopeAddress">
    <w:name w:val="envelope address"/>
    <w:basedOn w:val="Normal"/>
    <w:uiPriority w:val="99"/>
    <w:semiHidden/>
    <w:rsid w:val="009A21F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9A21F6"/>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rsid w:val="009A21F6"/>
    <w:rPr>
      <w:i/>
      <w:iCs/>
    </w:rPr>
  </w:style>
  <w:style w:type="character" w:customStyle="1" w:styleId="HTMLAddressChar">
    <w:name w:val="HTML Address Char"/>
    <w:basedOn w:val="DefaultParagraphFont"/>
    <w:link w:val="HTMLAddress"/>
    <w:uiPriority w:val="99"/>
    <w:semiHidden/>
    <w:rsid w:val="009A21F6"/>
    <w:rPr>
      <w:i/>
      <w:iCs/>
    </w:rPr>
  </w:style>
  <w:style w:type="paragraph" w:styleId="HTMLPreformatted">
    <w:name w:val="HTML Preformatted"/>
    <w:basedOn w:val="Normal"/>
    <w:link w:val="HTMLPreformattedChar"/>
    <w:uiPriority w:val="99"/>
    <w:semiHidden/>
    <w:rsid w:val="009A21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A21F6"/>
    <w:rPr>
      <w:rFonts w:ascii="Consolas" w:hAnsi="Consolas"/>
      <w:sz w:val="20"/>
      <w:szCs w:val="20"/>
    </w:rPr>
  </w:style>
  <w:style w:type="paragraph" w:styleId="Index2">
    <w:name w:val="index 2"/>
    <w:basedOn w:val="Normal"/>
    <w:next w:val="Normal"/>
    <w:autoRedefine/>
    <w:uiPriority w:val="99"/>
    <w:semiHidden/>
    <w:rsid w:val="009A21F6"/>
    <w:pPr>
      <w:ind w:left="480" w:hanging="240"/>
    </w:pPr>
  </w:style>
  <w:style w:type="paragraph" w:styleId="Index3">
    <w:name w:val="index 3"/>
    <w:basedOn w:val="Normal"/>
    <w:next w:val="Normal"/>
    <w:autoRedefine/>
    <w:uiPriority w:val="99"/>
    <w:semiHidden/>
    <w:rsid w:val="009A21F6"/>
    <w:pPr>
      <w:ind w:left="720" w:hanging="240"/>
    </w:pPr>
  </w:style>
  <w:style w:type="paragraph" w:styleId="Index4">
    <w:name w:val="index 4"/>
    <w:basedOn w:val="Normal"/>
    <w:next w:val="Normal"/>
    <w:autoRedefine/>
    <w:uiPriority w:val="99"/>
    <w:semiHidden/>
    <w:rsid w:val="009A21F6"/>
    <w:pPr>
      <w:ind w:left="960" w:hanging="240"/>
    </w:pPr>
  </w:style>
  <w:style w:type="paragraph" w:styleId="Index5">
    <w:name w:val="index 5"/>
    <w:basedOn w:val="Normal"/>
    <w:next w:val="Normal"/>
    <w:autoRedefine/>
    <w:uiPriority w:val="99"/>
    <w:semiHidden/>
    <w:rsid w:val="009A21F6"/>
    <w:pPr>
      <w:ind w:left="1200" w:hanging="240"/>
    </w:pPr>
  </w:style>
  <w:style w:type="paragraph" w:styleId="Index6">
    <w:name w:val="index 6"/>
    <w:basedOn w:val="Normal"/>
    <w:next w:val="Normal"/>
    <w:autoRedefine/>
    <w:uiPriority w:val="99"/>
    <w:semiHidden/>
    <w:rsid w:val="009A21F6"/>
    <w:pPr>
      <w:ind w:left="1440" w:hanging="240"/>
    </w:pPr>
  </w:style>
  <w:style w:type="paragraph" w:styleId="Index7">
    <w:name w:val="index 7"/>
    <w:basedOn w:val="Normal"/>
    <w:next w:val="Normal"/>
    <w:autoRedefine/>
    <w:uiPriority w:val="99"/>
    <w:semiHidden/>
    <w:rsid w:val="009A21F6"/>
    <w:pPr>
      <w:ind w:left="1680" w:hanging="240"/>
    </w:pPr>
  </w:style>
  <w:style w:type="paragraph" w:styleId="Index8">
    <w:name w:val="index 8"/>
    <w:basedOn w:val="Normal"/>
    <w:next w:val="Normal"/>
    <w:autoRedefine/>
    <w:uiPriority w:val="99"/>
    <w:semiHidden/>
    <w:rsid w:val="009A21F6"/>
    <w:pPr>
      <w:ind w:left="1920" w:hanging="240"/>
    </w:pPr>
  </w:style>
  <w:style w:type="paragraph" w:styleId="Index9">
    <w:name w:val="index 9"/>
    <w:basedOn w:val="Normal"/>
    <w:next w:val="Normal"/>
    <w:autoRedefine/>
    <w:uiPriority w:val="99"/>
    <w:semiHidden/>
    <w:rsid w:val="009A21F6"/>
    <w:pPr>
      <w:ind w:left="2160" w:hanging="240"/>
    </w:pPr>
  </w:style>
  <w:style w:type="paragraph" w:styleId="IntenseQuote">
    <w:name w:val="Intense Quote"/>
    <w:basedOn w:val="Normal"/>
    <w:next w:val="Normal"/>
    <w:link w:val="IntenseQuoteChar"/>
    <w:uiPriority w:val="30"/>
    <w:semiHidden/>
    <w:qFormat/>
    <w:rsid w:val="009A21F6"/>
    <w:pPr>
      <w:pBdr>
        <w:top w:val="single" w:sz="4" w:space="10" w:color="E2B80F" w:themeColor="accent1"/>
        <w:bottom w:val="single" w:sz="4" w:space="10" w:color="E2B80F" w:themeColor="accent1"/>
      </w:pBdr>
      <w:spacing w:before="360" w:after="360"/>
      <w:ind w:left="864" w:right="864"/>
      <w:jc w:val="center"/>
    </w:pPr>
    <w:rPr>
      <w:i/>
      <w:iCs/>
      <w:color w:val="E2B80F" w:themeColor="accent1"/>
    </w:rPr>
  </w:style>
  <w:style w:type="character" w:customStyle="1" w:styleId="IntenseQuoteChar">
    <w:name w:val="Intense Quote Char"/>
    <w:basedOn w:val="DefaultParagraphFont"/>
    <w:link w:val="IntenseQuote"/>
    <w:uiPriority w:val="30"/>
    <w:semiHidden/>
    <w:rsid w:val="009A21F6"/>
    <w:rPr>
      <w:i/>
      <w:iCs/>
      <w:color w:val="E2B80F" w:themeColor="accent1"/>
    </w:rPr>
  </w:style>
  <w:style w:type="paragraph" w:styleId="List">
    <w:name w:val="List"/>
    <w:basedOn w:val="Normal"/>
    <w:uiPriority w:val="99"/>
    <w:semiHidden/>
    <w:rsid w:val="009A21F6"/>
    <w:pPr>
      <w:ind w:left="360" w:hanging="360"/>
      <w:contextualSpacing/>
    </w:pPr>
  </w:style>
  <w:style w:type="paragraph" w:styleId="List2">
    <w:name w:val="List 2"/>
    <w:basedOn w:val="Normal"/>
    <w:uiPriority w:val="99"/>
    <w:semiHidden/>
    <w:rsid w:val="009A21F6"/>
    <w:pPr>
      <w:ind w:left="720" w:hanging="360"/>
      <w:contextualSpacing/>
    </w:pPr>
  </w:style>
  <w:style w:type="paragraph" w:styleId="List3">
    <w:name w:val="List 3"/>
    <w:basedOn w:val="Normal"/>
    <w:uiPriority w:val="99"/>
    <w:semiHidden/>
    <w:rsid w:val="009A21F6"/>
    <w:pPr>
      <w:ind w:left="1080" w:hanging="360"/>
      <w:contextualSpacing/>
    </w:pPr>
  </w:style>
  <w:style w:type="paragraph" w:styleId="List4">
    <w:name w:val="List 4"/>
    <w:basedOn w:val="Normal"/>
    <w:uiPriority w:val="99"/>
    <w:semiHidden/>
    <w:rsid w:val="009A21F6"/>
    <w:pPr>
      <w:ind w:left="1440" w:hanging="360"/>
      <w:contextualSpacing/>
    </w:pPr>
  </w:style>
  <w:style w:type="paragraph" w:styleId="List5">
    <w:name w:val="List 5"/>
    <w:basedOn w:val="Normal"/>
    <w:uiPriority w:val="99"/>
    <w:semiHidden/>
    <w:rsid w:val="009A21F6"/>
    <w:pPr>
      <w:ind w:left="1800" w:hanging="360"/>
      <w:contextualSpacing/>
    </w:pPr>
  </w:style>
  <w:style w:type="paragraph" w:styleId="ListBullet2">
    <w:name w:val="List Bullet 2"/>
    <w:basedOn w:val="Normal"/>
    <w:uiPriority w:val="99"/>
    <w:semiHidden/>
    <w:rsid w:val="009A21F6"/>
    <w:pPr>
      <w:numPr>
        <w:numId w:val="58"/>
      </w:numPr>
      <w:contextualSpacing/>
    </w:pPr>
  </w:style>
  <w:style w:type="paragraph" w:styleId="ListBullet3">
    <w:name w:val="List Bullet 3"/>
    <w:basedOn w:val="Normal"/>
    <w:uiPriority w:val="99"/>
    <w:semiHidden/>
    <w:rsid w:val="009A21F6"/>
    <w:pPr>
      <w:numPr>
        <w:numId w:val="59"/>
      </w:numPr>
      <w:contextualSpacing/>
    </w:pPr>
  </w:style>
  <w:style w:type="paragraph" w:styleId="ListBullet4">
    <w:name w:val="List Bullet 4"/>
    <w:basedOn w:val="Normal"/>
    <w:uiPriority w:val="99"/>
    <w:semiHidden/>
    <w:rsid w:val="009A21F6"/>
    <w:pPr>
      <w:numPr>
        <w:numId w:val="60"/>
      </w:numPr>
      <w:contextualSpacing/>
    </w:pPr>
  </w:style>
  <w:style w:type="paragraph" w:styleId="ListBullet5">
    <w:name w:val="List Bullet 5"/>
    <w:basedOn w:val="Normal"/>
    <w:uiPriority w:val="99"/>
    <w:semiHidden/>
    <w:rsid w:val="009A21F6"/>
    <w:pPr>
      <w:numPr>
        <w:numId w:val="61"/>
      </w:numPr>
      <w:contextualSpacing/>
    </w:pPr>
  </w:style>
  <w:style w:type="paragraph" w:styleId="ListContinue">
    <w:name w:val="List Continue"/>
    <w:basedOn w:val="Normal"/>
    <w:uiPriority w:val="99"/>
    <w:semiHidden/>
    <w:rsid w:val="009A21F6"/>
    <w:pPr>
      <w:spacing w:after="120"/>
      <w:ind w:left="360"/>
      <w:contextualSpacing/>
    </w:pPr>
  </w:style>
  <w:style w:type="paragraph" w:styleId="ListContinue2">
    <w:name w:val="List Continue 2"/>
    <w:basedOn w:val="Normal"/>
    <w:uiPriority w:val="99"/>
    <w:semiHidden/>
    <w:rsid w:val="009A21F6"/>
    <w:pPr>
      <w:spacing w:after="120"/>
      <w:ind w:left="720"/>
      <w:contextualSpacing/>
    </w:pPr>
  </w:style>
  <w:style w:type="paragraph" w:styleId="ListContinue3">
    <w:name w:val="List Continue 3"/>
    <w:basedOn w:val="Normal"/>
    <w:uiPriority w:val="99"/>
    <w:semiHidden/>
    <w:rsid w:val="009A21F6"/>
    <w:pPr>
      <w:spacing w:after="120"/>
      <w:ind w:left="1080"/>
      <w:contextualSpacing/>
    </w:pPr>
  </w:style>
  <w:style w:type="paragraph" w:styleId="ListContinue4">
    <w:name w:val="List Continue 4"/>
    <w:basedOn w:val="Normal"/>
    <w:uiPriority w:val="99"/>
    <w:semiHidden/>
    <w:rsid w:val="009A21F6"/>
    <w:pPr>
      <w:spacing w:after="120"/>
      <w:ind w:left="1440"/>
      <w:contextualSpacing/>
    </w:pPr>
  </w:style>
  <w:style w:type="paragraph" w:styleId="ListContinue5">
    <w:name w:val="List Continue 5"/>
    <w:basedOn w:val="Normal"/>
    <w:uiPriority w:val="99"/>
    <w:semiHidden/>
    <w:rsid w:val="009A21F6"/>
    <w:pPr>
      <w:spacing w:after="120"/>
      <w:ind w:left="1800"/>
      <w:contextualSpacing/>
    </w:pPr>
  </w:style>
  <w:style w:type="paragraph" w:styleId="ListNumber2">
    <w:name w:val="List Number 2"/>
    <w:basedOn w:val="Normal"/>
    <w:uiPriority w:val="99"/>
    <w:semiHidden/>
    <w:rsid w:val="009A21F6"/>
    <w:pPr>
      <w:numPr>
        <w:numId w:val="62"/>
      </w:numPr>
      <w:contextualSpacing/>
    </w:pPr>
  </w:style>
  <w:style w:type="paragraph" w:styleId="ListNumber3">
    <w:name w:val="List Number 3"/>
    <w:basedOn w:val="Normal"/>
    <w:uiPriority w:val="99"/>
    <w:semiHidden/>
    <w:rsid w:val="009A21F6"/>
    <w:pPr>
      <w:numPr>
        <w:numId w:val="63"/>
      </w:numPr>
      <w:contextualSpacing/>
    </w:pPr>
  </w:style>
  <w:style w:type="paragraph" w:styleId="ListNumber4">
    <w:name w:val="List Number 4"/>
    <w:basedOn w:val="Normal"/>
    <w:uiPriority w:val="99"/>
    <w:semiHidden/>
    <w:rsid w:val="009A21F6"/>
    <w:pPr>
      <w:numPr>
        <w:numId w:val="64"/>
      </w:numPr>
      <w:contextualSpacing/>
    </w:pPr>
  </w:style>
  <w:style w:type="paragraph" w:styleId="ListNumber5">
    <w:name w:val="List Number 5"/>
    <w:basedOn w:val="Normal"/>
    <w:uiPriority w:val="99"/>
    <w:semiHidden/>
    <w:rsid w:val="009A21F6"/>
    <w:pPr>
      <w:numPr>
        <w:numId w:val="65"/>
      </w:numPr>
      <w:contextualSpacing/>
    </w:pPr>
  </w:style>
  <w:style w:type="paragraph" w:styleId="MacroText">
    <w:name w:val="macro"/>
    <w:link w:val="MacroTextChar"/>
    <w:uiPriority w:val="99"/>
    <w:semiHidden/>
    <w:rsid w:val="009A21F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A21F6"/>
    <w:rPr>
      <w:rFonts w:ascii="Consolas" w:hAnsi="Consolas"/>
      <w:sz w:val="20"/>
      <w:szCs w:val="20"/>
    </w:rPr>
  </w:style>
  <w:style w:type="paragraph" w:styleId="MessageHeader">
    <w:name w:val="Message Header"/>
    <w:basedOn w:val="Normal"/>
    <w:link w:val="MessageHeaderChar"/>
    <w:uiPriority w:val="99"/>
    <w:semiHidden/>
    <w:rsid w:val="009A21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21F6"/>
    <w:rPr>
      <w:rFonts w:asciiTheme="majorHAnsi" w:eastAsiaTheme="majorEastAsia" w:hAnsiTheme="majorHAnsi" w:cstheme="majorBidi"/>
      <w:shd w:val="pct20" w:color="auto" w:fill="auto"/>
    </w:rPr>
  </w:style>
  <w:style w:type="paragraph" w:styleId="NormalWeb">
    <w:name w:val="Normal (Web)"/>
    <w:basedOn w:val="Normal"/>
    <w:uiPriority w:val="99"/>
    <w:semiHidden/>
    <w:rsid w:val="009A21F6"/>
    <w:rPr>
      <w:rFonts w:ascii="Times New Roman" w:hAnsi="Times New Roman" w:cs="Times New Roman"/>
    </w:rPr>
  </w:style>
  <w:style w:type="paragraph" w:styleId="NormalIndent">
    <w:name w:val="Normal Indent"/>
    <w:basedOn w:val="Normal"/>
    <w:uiPriority w:val="99"/>
    <w:semiHidden/>
    <w:rsid w:val="009A21F6"/>
    <w:pPr>
      <w:ind w:left="720"/>
    </w:pPr>
  </w:style>
  <w:style w:type="paragraph" w:styleId="NoteHeading">
    <w:name w:val="Note Heading"/>
    <w:basedOn w:val="Normal"/>
    <w:next w:val="Normal"/>
    <w:link w:val="NoteHeadingChar"/>
    <w:uiPriority w:val="99"/>
    <w:semiHidden/>
    <w:rsid w:val="009A21F6"/>
  </w:style>
  <w:style w:type="character" w:customStyle="1" w:styleId="NoteHeadingChar">
    <w:name w:val="Note Heading Char"/>
    <w:basedOn w:val="DefaultParagraphFont"/>
    <w:link w:val="NoteHeading"/>
    <w:uiPriority w:val="99"/>
    <w:semiHidden/>
    <w:rsid w:val="009A21F6"/>
  </w:style>
  <w:style w:type="paragraph" w:styleId="PlainText">
    <w:name w:val="Plain Text"/>
    <w:basedOn w:val="Normal"/>
    <w:link w:val="PlainTextChar"/>
    <w:uiPriority w:val="99"/>
    <w:semiHidden/>
    <w:rsid w:val="009A21F6"/>
    <w:rPr>
      <w:rFonts w:ascii="Consolas" w:hAnsi="Consolas"/>
      <w:sz w:val="21"/>
      <w:szCs w:val="21"/>
    </w:rPr>
  </w:style>
  <w:style w:type="character" w:customStyle="1" w:styleId="PlainTextChar">
    <w:name w:val="Plain Text Char"/>
    <w:basedOn w:val="DefaultParagraphFont"/>
    <w:link w:val="PlainText"/>
    <w:uiPriority w:val="99"/>
    <w:semiHidden/>
    <w:rsid w:val="009A21F6"/>
    <w:rPr>
      <w:rFonts w:ascii="Consolas" w:hAnsi="Consolas"/>
      <w:sz w:val="21"/>
      <w:szCs w:val="21"/>
    </w:rPr>
  </w:style>
  <w:style w:type="paragraph" w:styleId="Quote">
    <w:name w:val="Quote"/>
    <w:basedOn w:val="Normal"/>
    <w:next w:val="Normal"/>
    <w:link w:val="QuoteChar"/>
    <w:uiPriority w:val="6"/>
    <w:semiHidden/>
    <w:qFormat/>
    <w:rsid w:val="009A21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6"/>
    <w:semiHidden/>
    <w:rsid w:val="009A21F6"/>
    <w:rPr>
      <w:i/>
      <w:iCs/>
      <w:color w:val="404040" w:themeColor="text1" w:themeTint="BF"/>
    </w:rPr>
  </w:style>
  <w:style w:type="paragraph" w:styleId="Salutation">
    <w:name w:val="Salutation"/>
    <w:basedOn w:val="Normal"/>
    <w:next w:val="Normal"/>
    <w:link w:val="SalutationChar"/>
    <w:uiPriority w:val="99"/>
    <w:semiHidden/>
    <w:rsid w:val="009A21F6"/>
  </w:style>
  <w:style w:type="character" w:customStyle="1" w:styleId="SalutationChar">
    <w:name w:val="Salutation Char"/>
    <w:basedOn w:val="DefaultParagraphFont"/>
    <w:link w:val="Salutation"/>
    <w:uiPriority w:val="99"/>
    <w:semiHidden/>
    <w:rsid w:val="009A21F6"/>
  </w:style>
  <w:style w:type="paragraph" w:styleId="Signature">
    <w:name w:val="Signature"/>
    <w:basedOn w:val="Normal"/>
    <w:link w:val="SignatureChar"/>
    <w:uiPriority w:val="99"/>
    <w:semiHidden/>
    <w:rsid w:val="009A21F6"/>
    <w:pPr>
      <w:ind w:left="4320"/>
    </w:pPr>
  </w:style>
  <w:style w:type="character" w:customStyle="1" w:styleId="SignatureChar">
    <w:name w:val="Signature Char"/>
    <w:basedOn w:val="DefaultParagraphFont"/>
    <w:link w:val="Signature"/>
    <w:uiPriority w:val="99"/>
    <w:semiHidden/>
    <w:rsid w:val="009A21F6"/>
  </w:style>
  <w:style w:type="paragraph" w:styleId="TableofAuthorities">
    <w:name w:val="table of authorities"/>
    <w:basedOn w:val="Normal"/>
    <w:next w:val="Normal"/>
    <w:uiPriority w:val="99"/>
    <w:semiHidden/>
    <w:rsid w:val="009A21F6"/>
    <w:pPr>
      <w:ind w:left="240" w:hanging="240"/>
    </w:pPr>
  </w:style>
  <w:style w:type="paragraph" w:styleId="TOAHeading">
    <w:name w:val="toa heading"/>
    <w:basedOn w:val="Normal"/>
    <w:next w:val="Normal"/>
    <w:uiPriority w:val="99"/>
    <w:semiHidden/>
    <w:rsid w:val="009A21F6"/>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rsid w:val="009A21F6"/>
    <w:pPr>
      <w:spacing w:after="100"/>
      <w:ind w:left="720"/>
    </w:pPr>
  </w:style>
  <w:style w:type="paragraph" w:styleId="TOC5">
    <w:name w:val="toc 5"/>
    <w:basedOn w:val="Normal"/>
    <w:next w:val="Normal"/>
    <w:autoRedefine/>
    <w:uiPriority w:val="39"/>
    <w:semiHidden/>
    <w:rsid w:val="009A21F6"/>
    <w:pPr>
      <w:spacing w:after="100"/>
      <w:ind w:left="960"/>
    </w:pPr>
  </w:style>
  <w:style w:type="paragraph" w:styleId="TOC6">
    <w:name w:val="toc 6"/>
    <w:basedOn w:val="Normal"/>
    <w:next w:val="Normal"/>
    <w:autoRedefine/>
    <w:uiPriority w:val="39"/>
    <w:semiHidden/>
    <w:rsid w:val="009A21F6"/>
    <w:pPr>
      <w:spacing w:after="100"/>
      <w:ind w:left="1200"/>
    </w:pPr>
  </w:style>
  <w:style w:type="paragraph" w:styleId="TOC7">
    <w:name w:val="toc 7"/>
    <w:basedOn w:val="Normal"/>
    <w:next w:val="Normal"/>
    <w:autoRedefine/>
    <w:uiPriority w:val="39"/>
    <w:semiHidden/>
    <w:rsid w:val="009A21F6"/>
    <w:pPr>
      <w:spacing w:after="100"/>
      <w:ind w:left="1440"/>
    </w:pPr>
  </w:style>
  <w:style w:type="paragraph" w:styleId="TOC8">
    <w:name w:val="toc 8"/>
    <w:basedOn w:val="Normal"/>
    <w:next w:val="Normal"/>
    <w:autoRedefine/>
    <w:uiPriority w:val="39"/>
    <w:semiHidden/>
    <w:rsid w:val="009A21F6"/>
    <w:pPr>
      <w:spacing w:after="100"/>
      <w:ind w:left="1680"/>
    </w:pPr>
  </w:style>
  <w:style w:type="paragraph" w:styleId="TOC9">
    <w:name w:val="toc 9"/>
    <w:basedOn w:val="Normal"/>
    <w:next w:val="Normal"/>
    <w:autoRedefine/>
    <w:uiPriority w:val="39"/>
    <w:semiHidden/>
    <w:rsid w:val="009A21F6"/>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footer" Target="footer4.xml"/><Relationship Id="rId42" Type="http://schemas.openxmlformats.org/officeDocument/2006/relationships/image" Target="media/image22.JPG"/><Relationship Id="rId47" Type="http://schemas.openxmlformats.org/officeDocument/2006/relationships/image" Target="media/image27.JPG"/><Relationship Id="rId63" Type="http://schemas.openxmlformats.org/officeDocument/2006/relationships/footer" Target="footer5.xml"/><Relationship Id="rId68" Type="http://schemas.openxmlformats.org/officeDocument/2006/relationships/hyperlink" Target="mailto:rahmi.khasanah@sigab.or.id" TargetMode="External"/><Relationship Id="rId84" Type="http://schemas.openxmlformats.org/officeDocument/2006/relationships/theme" Target="theme/theme1.xml"/><Relationship Id="rId16" Type="http://schemas.microsoft.com/office/2007/relationships/hdphoto" Target="media/hdphoto1.wdp"/><Relationship Id="rId11" Type="http://schemas.openxmlformats.org/officeDocument/2006/relationships/image" Target="media/image1.jpeg"/><Relationship Id="rId32" Type="http://schemas.openxmlformats.org/officeDocument/2006/relationships/image" Target="media/image12.JPG"/><Relationship Id="rId37" Type="http://schemas.openxmlformats.org/officeDocument/2006/relationships/image" Target="media/image17.JPG"/><Relationship Id="rId53" Type="http://schemas.openxmlformats.org/officeDocument/2006/relationships/image" Target="media/image33.JPG"/><Relationship Id="rId58" Type="http://schemas.openxmlformats.org/officeDocument/2006/relationships/hyperlink" Target="https://dukcapil.kemendagri.go.id/" TargetMode="External"/><Relationship Id="rId74" Type="http://schemas.openxmlformats.org/officeDocument/2006/relationships/footer" Target="footer11.xml"/><Relationship Id="rId79"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footer" Target="footer17.xml"/><Relationship Id="rId19" Type="http://schemas.openxmlformats.org/officeDocument/2006/relationships/hyperlink" Target="https://ncovid19.sigab.or.id/2020/06/09/yang-bergerak-dan-yang-terdampak-di-masa-pandemi-suara-disabilitas-dari-indonesia/" TargetMode="External"/><Relationship Id="rId14" Type="http://schemas.openxmlformats.org/officeDocument/2006/relationships/hyperlink" Target="mailto:ditpk@bappenas.go.id" TargetMode="External"/><Relationship Id="rId22" Type="http://schemas.openxmlformats.org/officeDocument/2006/relationships/image" Target="media/image3.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hyperlink" Target="https://www.bps.go.id/pressrelease/2021/05/05/1815/februari-2021--tingkat-pengangguran-terbuka--tpt--sebesar-6-26-persen.html" TargetMode="External"/><Relationship Id="rId64" Type="http://schemas.openxmlformats.org/officeDocument/2006/relationships/header" Target="header3.xml"/><Relationship Id="rId69" Type="http://schemas.openxmlformats.org/officeDocument/2006/relationships/footer" Target="footer7.xm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1.JPG"/><Relationship Id="rId72" Type="http://schemas.openxmlformats.org/officeDocument/2006/relationships/footer" Target="footer10.xml"/><Relationship Id="rId80"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hyperlink" Target="https://ncovid19.sigab.or.id/2020/06/09/yang-bergerak-dan-yang-terdampak-di-masa-pandemi-suara-disabilitas-dari-indonesia/" TargetMode="External"/><Relationship Id="rId67" Type="http://schemas.openxmlformats.org/officeDocument/2006/relationships/hyperlink" Target="mailto:haris.munandar@sigab.or.id" TargetMode="External"/><Relationship Id="rId20" Type="http://schemas.openxmlformats.org/officeDocument/2006/relationships/hyperlink" Target="https://www.dfat.gov.au/sites/default/files/covid-19-crisis-experiences-people-disabilities-indonesia-id.pdf" TargetMode="External"/><Relationship Id="rId41" Type="http://schemas.openxmlformats.org/officeDocument/2006/relationships/image" Target="media/image21.JPG"/><Relationship Id="rId54" Type="http://schemas.openxmlformats.org/officeDocument/2006/relationships/hyperlink" Target="https://www.bps.go.id/publication/2020/11/27/347c85541c34e7dae54395a3/statistik-pendidikan-2020.html" TargetMode="External"/><Relationship Id="rId62" Type="http://schemas.openxmlformats.org/officeDocument/2006/relationships/header" Target="header2.xml"/><Relationship Id="rId70" Type="http://schemas.openxmlformats.org/officeDocument/2006/relationships/footer" Target="footer8.xml"/><Relationship Id="rId75" Type="http://schemas.openxmlformats.org/officeDocument/2006/relationships/header" Target="header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ukcapil.kemendagri.go.id/" TargetMode="Externa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hyperlink" Target="https://databoks.katadata.co.id/datapublish/2020/07/02/99-penduduk-telah-melakukan-perekaman-ktp-elektronik" TargetMode="External"/><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hyperlink" Target="https://en.unesco.org/news/including-learners-disabilities-covid-19-education-responses" TargetMode="External"/><Relationship Id="rId65" Type="http://schemas.openxmlformats.org/officeDocument/2006/relationships/footer" Target="footer6.xml"/><Relationship Id="rId73" Type="http://schemas.openxmlformats.org/officeDocument/2006/relationships/header" Target="header4.xml"/><Relationship Id="rId78" Type="http://schemas.openxmlformats.org/officeDocument/2006/relationships/footer" Target="footer13.xml"/><Relationship Id="rId8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JPG"/><Relationship Id="rId34" Type="http://schemas.openxmlformats.org/officeDocument/2006/relationships/image" Target="media/image14.JPG"/><Relationship Id="rId50" Type="http://schemas.openxmlformats.org/officeDocument/2006/relationships/image" Target="media/image30.JPG"/><Relationship Id="rId55" Type="http://schemas.openxmlformats.org/officeDocument/2006/relationships/hyperlink" Target="https://www.bps.go.id/news/2021/01/21/405/bps--270-20-juta-penduduk-indonesia-hasil-sp2020.html" TargetMode="External"/><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image" Target="media/image4.JPG"/><Relationship Id="rId40" Type="http://schemas.openxmlformats.org/officeDocument/2006/relationships/image" Target="media/image20.JPG"/><Relationship Id="rId45" Type="http://schemas.openxmlformats.org/officeDocument/2006/relationships/image" Target="media/image25.JPG"/><Relationship Id="rId66" Type="http://schemas.openxmlformats.org/officeDocument/2006/relationships/hyperlink" Target="mailto:isangkilang@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bps.go.id/news/2021/01/21/405/bps--270-20-juta-penduduk-indonesia-%20hasil-sp202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rah.soeharno\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EF748-28BC-4AC6-852A-F36B08042488}">
  <ds:schemaRefs>
    <ds:schemaRef ds:uri="http://schemas.openxmlformats.org/officeDocument/2006/bibliography"/>
  </ds:schemaRefs>
</ds:datastoreItem>
</file>

<file path=customXml/itemProps2.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66</Pages>
  <Words>17228</Words>
  <Characters>98205</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Dampak Sosial Ekonomi COVID-19 dan Akses Perlindungan Sosial Penyandang Disabilitas di Indonesia</vt:lpstr>
    </vt:vector>
  </TitlesOfParts>
  <Company/>
  <LinksUpToDate>false</LinksUpToDate>
  <CharactersWithSpaces>115203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Dampak Sosial Ekonomi COVID-19 dan Akses Perlindungan Sosial Penyandang Disabilitas di Indonesia</dc:title>
  <dc:subject/>
  <dc:creator/>
  <cp:keywords/>
  <dc:description/>
  <cp:lastModifiedBy/>
  <cp:revision>1</cp:revision>
  <dcterms:created xsi:type="dcterms:W3CDTF">2022-07-03T14:07:00Z</dcterms:created>
  <dcterms:modified xsi:type="dcterms:W3CDTF">2022-07-03T14:13:00Z</dcterms:modified>
  <cp:category>Ringkasan Kebijakan – Maret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